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FFB6A6E" w14:textId="77777777" w:rsidR="00AE6FC3" w:rsidRDefault="00AE6FC3" w:rsidP="009A11A6">
      <w:pPr>
        <w:spacing w:after="60" w:line="300" w:lineRule="auto"/>
        <w:outlineLvl w:val="0"/>
        <w:rPr>
          <w:rFonts w:ascii="Calibri Light" w:hAnsi="Calibri Light" w:cs="Arial"/>
          <w:b/>
          <w:sz w:val="28"/>
          <w:szCs w:val="28"/>
          <w:lang w:eastAsia="ko-KR"/>
        </w:rPr>
      </w:pPr>
    </w:p>
    <w:p w14:paraId="5564D065" w14:textId="11D046D2" w:rsidR="00442128" w:rsidRDefault="00181702" w:rsidP="009A11A6">
      <w:pPr>
        <w:spacing w:after="60" w:line="300" w:lineRule="auto"/>
        <w:outlineLvl w:val="0"/>
        <w:rPr>
          <w:rFonts w:ascii="Calibri Light" w:hAnsi="Calibri Light" w:cs="Arial"/>
          <w:b/>
          <w:sz w:val="40"/>
          <w:szCs w:val="40"/>
          <w:lang w:eastAsia="ko-KR"/>
        </w:rPr>
      </w:pPr>
      <w:r w:rsidRPr="00442128">
        <w:rPr>
          <w:rFonts w:ascii="Calibri Light" w:hAnsi="Calibri Light" w:cs="Arial"/>
          <w:b/>
          <w:sz w:val="40"/>
          <w:szCs w:val="40"/>
          <w:lang w:eastAsia="ko-KR"/>
        </w:rPr>
        <w:t>L</w:t>
      </w:r>
      <w:r w:rsidR="003C7308" w:rsidRPr="00442128">
        <w:rPr>
          <w:rFonts w:ascii="Calibri Light" w:hAnsi="Calibri Light" w:cs="Arial"/>
          <w:b/>
          <w:sz w:val="40"/>
          <w:szCs w:val="40"/>
          <w:lang w:eastAsia="ko-KR"/>
        </w:rPr>
        <w:t xml:space="preserve">eitfaden Jahreszyklus </w:t>
      </w:r>
      <w:r w:rsidR="00C7211A" w:rsidRPr="00442128">
        <w:rPr>
          <w:rFonts w:ascii="Calibri Light" w:hAnsi="Calibri Light" w:cs="Arial"/>
          <w:b/>
          <w:sz w:val="40"/>
          <w:szCs w:val="40"/>
          <w:lang w:eastAsia="ko-KR"/>
        </w:rPr>
        <w:t>Gesundheitsgruppe</w:t>
      </w:r>
      <w:r w:rsidR="0050419F" w:rsidRPr="00442128">
        <w:rPr>
          <w:rFonts w:ascii="Calibri Light" w:hAnsi="Calibri Light" w:cs="Arial"/>
          <w:b/>
          <w:sz w:val="40"/>
          <w:szCs w:val="40"/>
          <w:lang w:eastAsia="ko-KR"/>
        </w:rPr>
        <w:t xml:space="preserve"> </w:t>
      </w:r>
    </w:p>
    <w:p w14:paraId="279A239C" w14:textId="179B88DD" w:rsidR="003C7308" w:rsidRPr="00442128" w:rsidRDefault="0050419F" w:rsidP="009A11A6">
      <w:pPr>
        <w:spacing w:after="60" w:line="300" w:lineRule="auto"/>
        <w:outlineLvl w:val="0"/>
        <w:rPr>
          <w:rFonts w:ascii="Calibri Light" w:hAnsi="Calibri Light" w:cs="Arial"/>
          <w:b/>
          <w:sz w:val="40"/>
          <w:szCs w:val="40"/>
          <w:lang w:eastAsia="ko-KR"/>
        </w:rPr>
      </w:pPr>
      <w:r w:rsidRPr="002B0B01">
        <w:rPr>
          <w:rFonts w:ascii="Calibri Light" w:hAnsi="Calibri Light" w:cs="Arial"/>
          <w:b/>
          <w:sz w:val="24"/>
          <w:szCs w:val="28"/>
          <w:lang w:eastAsia="ko-KR"/>
        </w:rPr>
        <w:t>Jahr:</w:t>
      </w:r>
      <w:r w:rsidRPr="002B0B01">
        <w:rPr>
          <w:rFonts w:ascii="Calibri Light" w:hAnsi="Calibri Light" w:cs="Arial"/>
          <w:sz w:val="36"/>
          <w:szCs w:val="36"/>
          <w:lang w:eastAsia="ko-KR"/>
        </w:rPr>
        <w:t xml:space="preserve"> </w:t>
      </w:r>
      <w:sdt>
        <w:sdtPr>
          <w:rPr>
            <w:rFonts w:ascii="Calibri Light" w:hAnsi="Calibri Light" w:cs="Arial"/>
            <w:sz w:val="24"/>
            <w:szCs w:val="24"/>
          </w:rPr>
          <w:id w:val="-1388643882"/>
          <w:placeholder>
            <w:docPart w:val="7814CC42794D43DB94659F718D167602"/>
          </w:placeholder>
          <w:showingPlcHdr/>
          <w:text/>
        </w:sdtPr>
        <w:sdtEndPr/>
        <w:sdtContent>
          <w:r w:rsidRPr="002B0B01">
            <w:rPr>
              <w:rStyle w:val="Platzhaltertext"/>
              <w:rFonts w:ascii="Calibri Light" w:hAnsi="Calibri Light" w:cs="Arial"/>
            </w:rPr>
            <w:t>Klicken Sie hier, um Text einzugeben.</w:t>
          </w:r>
        </w:sdtContent>
      </w:sdt>
    </w:p>
    <w:p w14:paraId="4C57A305" w14:textId="77777777" w:rsidR="00AD1042" w:rsidRPr="002B0B01" w:rsidRDefault="00AD1042" w:rsidP="009A11A6">
      <w:pPr>
        <w:pBdr>
          <w:bottom w:val="single" w:sz="4" w:space="1" w:color="auto"/>
        </w:pBdr>
        <w:spacing w:before="60" w:after="60" w:line="300" w:lineRule="auto"/>
        <w:rPr>
          <w:rFonts w:ascii="Calibri Light" w:hAnsi="Calibri Light" w:cs="Arial"/>
          <w:sz w:val="24"/>
          <w:szCs w:val="24"/>
        </w:rPr>
      </w:pPr>
    </w:p>
    <w:p w14:paraId="5788AE5B" w14:textId="77777777" w:rsidR="001E46E6" w:rsidRPr="002B0B01" w:rsidRDefault="003C7308" w:rsidP="009A11A6">
      <w:pPr>
        <w:pBdr>
          <w:bottom w:val="single" w:sz="4" w:space="1" w:color="auto"/>
        </w:pBdr>
        <w:spacing w:before="60" w:after="60" w:line="300" w:lineRule="auto"/>
        <w:rPr>
          <w:rFonts w:ascii="Calibri Light" w:hAnsi="Calibri Light" w:cs="Arial"/>
          <w:b/>
          <w:sz w:val="24"/>
          <w:szCs w:val="24"/>
        </w:rPr>
      </w:pPr>
      <w:r w:rsidRPr="002B0B01">
        <w:rPr>
          <w:rFonts w:ascii="Calibri Light" w:hAnsi="Calibri Light" w:cs="Arial"/>
          <w:b/>
          <w:sz w:val="24"/>
          <w:szCs w:val="24"/>
        </w:rPr>
        <w:t>Zuhanden Gesundheitsgruppe</w:t>
      </w:r>
    </w:p>
    <w:p w14:paraId="3195CDA6" w14:textId="1BF176BB" w:rsidR="003C7308" w:rsidRPr="00181702" w:rsidRDefault="00181702" w:rsidP="009A11A6">
      <w:pPr>
        <w:pBdr>
          <w:bottom w:val="single" w:sz="4" w:space="1" w:color="auto"/>
        </w:pBdr>
        <w:tabs>
          <w:tab w:val="left" w:pos="3228"/>
        </w:tabs>
        <w:spacing w:before="60" w:after="60" w:line="300" w:lineRule="auto"/>
        <w:rPr>
          <w:rFonts w:ascii="Calibri Light" w:hAnsi="Calibri Light" w:cs="Arial"/>
          <w:color w:val="000000" w:themeColor="text1"/>
          <w:sz w:val="24"/>
          <w:szCs w:val="24"/>
        </w:rPr>
      </w:pPr>
      <w:r w:rsidRPr="00181702">
        <w:rPr>
          <w:rFonts w:ascii="Calibri Light" w:hAnsi="Calibri Light" w:cs="Arial"/>
          <w:color w:val="000000" w:themeColor="text1"/>
          <w:sz w:val="24"/>
          <w:szCs w:val="24"/>
        </w:rPr>
        <w:tab/>
      </w:r>
    </w:p>
    <w:p w14:paraId="601184CF" w14:textId="77777777" w:rsidR="00AC5139" w:rsidRPr="00AE6FC3" w:rsidRDefault="00AC5139" w:rsidP="009A11A6">
      <w:pPr>
        <w:spacing w:before="60" w:after="60" w:line="300" w:lineRule="auto"/>
        <w:rPr>
          <w:rFonts w:ascii="Calibri Light" w:hAnsi="Calibri Light" w:cs="Arial"/>
          <w:sz w:val="20"/>
          <w:szCs w:val="20"/>
        </w:rPr>
      </w:pPr>
    </w:p>
    <w:p w14:paraId="2859E84C" w14:textId="77777777" w:rsidR="00544B53" w:rsidRPr="00181702" w:rsidRDefault="00544B53" w:rsidP="009A11A6">
      <w:pPr>
        <w:spacing w:before="60" w:after="60" w:line="300" w:lineRule="auto"/>
        <w:rPr>
          <w:rFonts w:ascii="Calibri Light" w:hAnsi="Calibri Light" w:cs="Arial"/>
          <w:sz w:val="16"/>
          <w:szCs w:val="16"/>
        </w:rPr>
      </w:pPr>
    </w:p>
    <w:p w14:paraId="093D7C6E" w14:textId="31008016" w:rsidR="00AC0A71" w:rsidRPr="002B0B01" w:rsidRDefault="002B0B01" w:rsidP="009A11A6">
      <w:pPr>
        <w:pBdr>
          <w:top w:val="single" w:sz="4" w:space="16" w:color="auto"/>
          <w:left w:val="single" w:sz="4" w:space="4" w:color="auto"/>
          <w:bottom w:val="single" w:sz="4" w:space="0" w:color="auto"/>
          <w:right w:val="single" w:sz="4" w:space="4" w:color="auto"/>
        </w:pBdr>
        <w:spacing w:line="300" w:lineRule="auto"/>
        <w:rPr>
          <w:rFonts w:ascii="Calibri Light" w:hAnsi="Calibri Light" w:cs="Arial"/>
          <w:sz w:val="24"/>
          <w:szCs w:val="24"/>
        </w:rPr>
      </w:pPr>
      <w:r>
        <w:rPr>
          <w:rFonts w:ascii="Calibri Light" w:hAnsi="Calibri Light" w:cs="Arial"/>
          <w:sz w:val="24"/>
          <w:szCs w:val="24"/>
        </w:rPr>
        <w:t xml:space="preserve">  </w:t>
      </w:r>
      <w:r w:rsidR="003C7308" w:rsidRPr="002B0B01">
        <w:rPr>
          <w:rFonts w:ascii="Calibri Light" w:hAnsi="Calibri Light" w:cs="Arial"/>
          <w:b/>
          <w:sz w:val="24"/>
          <w:szCs w:val="24"/>
        </w:rPr>
        <w:t xml:space="preserve">Name </w:t>
      </w:r>
      <w:r w:rsidR="00215533" w:rsidRPr="002B0B01">
        <w:rPr>
          <w:rFonts w:ascii="Calibri Light" w:hAnsi="Calibri Light" w:cs="Arial"/>
          <w:b/>
          <w:sz w:val="24"/>
          <w:szCs w:val="24"/>
        </w:rPr>
        <w:t>der Schule</w:t>
      </w:r>
      <w:r w:rsidR="00492B6E" w:rsidRPr="002B0B01">
        <w:rPr>
          <w:rFonts w:ascii="Calibri Light" w:hAnsi="Calibri Light" w:cs="Arial"/>
          <w:b/>
          <w:sz w:val="24"/>
          <w:szCs w:val="24"/>
        </w:rPr>
        <w:t>:</w:t>
      </w:r>
      <w:r w:rsidR="00492B6E" w:rsidRPr="002B0B01">
        <w:rPr>
          <w:rFonts w:ascii="Calibri Light" w:hAnsi="Calibri Light" w:cs="Arial"/>
          <w:sz w:val="24"/>
          <w:szCs w:val="24"/>
        </w:rPr>
        <w:t xml:space="preserve"> </w:t>
      </w:r>
      <w:sdt>
        <w:sdtPr>
          <w:rPr>
            <w:rFonts w:ascii="Calibri Light" w:hAnsi="Calibri Light" w:cs="Arial"/>
            <w:sz w:val="24"/>
            <w:szCs w:val="24"/>
          </w:rPr>
          <w:id w:val="862553939"/>
          <w:placeholder>
            <w:docPart w:val="2807D99624F047ADA8DEFCE8EEE14573"/>
          </w:placeholder>
          <w:showingPlcHdr/>
          <w:text/>
        </w:sdtPr>
        <w:sdtEndPr/>
        <w:sdtContent>
          <w:r w:rsidR="00292496" w:rsidRPr="002B0B01">
            <w:rPr>
              <w:rStyle w:val="Platzhaltertext"/>
              <w:rFonts w:ascii="Calibri Light" w:hAnsi="Calibri Light" w:cs="Arial"/>
              <w:sz w:val="24"/>
              <w:szCs w:val="24"/>
            </w:rPr>
            <w:t>Klicken Sie hier, um Text einzugeben.</w:t>
          </w:r>
        </w:sdtContent>
      </w:sdt>
      <w:r w:rsidR="001E46E6" w:rsidRPr="002B0B01">
        <w:rPr>
          <w:rFonts w:ascii="Calibri Light" w:hAnsi="Calibri Light" w:cs="Arial"/>
          <w:sz w:val="24"/>
          <w:szCs w:val="24"/>
        </w:rPr>
        <w:br/>
      </w:r>
    </w:p>
    <w:p w14:paraId="16DB427C" w14:textId="2A75D032" w:rsidR="00292496" w:rsidRPr="002B0B01" w:rsidRDefault="002B0B01" w:rsidP="009A11A6">
      <w:pPr>
        <w:pBdr>
          <w:top w:val="single" w:sz="4" w:space="16" w:color="auto"/>
          <w:left w:val="single" w:sz="4" w:space="4" w:color="auto"/>
          <w:bottom w:val="single" w:sz="4" w:space="0" w:color="auto"/>
          <w:right w:val="single" w:sz="4" w:space="4" w:color="auto"/>
        </w:pBdr>
        <w:spacing w:line="300" w:lineRule="auto"/>
        <w:rPr>
          <w:rFonts w:ascii="Calibri Light" w:hAnsi="Calibri Light" w:cs="Arial"/>
          <w:b/>
          <w:sz w:val="24"/>
          <w:szCs w:val="24"/>
        </w:rPr>
      </w:pPr>
      <w:r>
        <w:rPr>
          <w:rFonts w:ascii="Calibri Light" w:hAnsi="Calibri Light" w:cs="Arial"/>
          <w:sz w:val="24"/>
          <w:szCs w:val="24"/>
        </w:rPr>
        <w:t xml:space="preserve">  </w:t>
      </w:r>
      <w:r w:rsidR="003C7308" w:rsidRPr="002B0B01">
        <w:rPr>
          <w:rFonts w:ascii="Calibri Light" w:hAnsi="Calibri Light" w:cs="Arial"/>
          <w:b/>
          <w:sz w:val="24"/>
          <w:szCs w:val="24"/>
        </w:rPr>
        <w:t>Zusammensetzung der Gesundheitsgruppe</w:t>
      </w:r>
      <w:r w:rsidR="001E46E6" w:rsidRPr="002B0B01">
        <w:rPr>
          <w:rFonts w:ascii="Calibri Light" w:hAnsi="Calibri Light" w:cs="Arial"/>
          <w:b/>
          <w:sz w:val="24"/>
          <w:szCs w:val="24"/>
        </w:rPr>
        <w:t>:</w:t>
      </w:r>
    </w:p>
    <w:p w14:paraId="74923D33" w14:textId="45138949" w:rsidR="00773046" w:rsidRPr="002B0B01" w:rsidRDefault="002B0B01" w:rsidP="009A11A6">
      <w:pPr>
        <w:pBdr>
          <w:top w:val="single" w:sz="4" w:space="16" w:color="auto"/>
          <w:left w:val="single" w:sz="4" w:space="4" w:color="auto"/>
          <w:bottom w:val="single" w:sz="4" w:space="0" w:color="auto"/>
          <w:right w:val="single" w:sz="4" w:space="4" w:color="auto"/>
        </w:pBdr>
        <w:spacing w:line="300" w:lineRule="auto"/>
        <w:rPr>
          <w:rFonts w:ascii="Calibri Light" w:hAnsi="Calibri Light" w:cs="Arial"/>
          <w:sz w:val="24"/>
          <w:szCs w:val="24"/>
        </w:rPr>
      </w:pPr>
      <w:r>
        <w:rPr>
          <w:rFonts w:ascii="Calibri Light" w:hAnsi="Calibri Light" w:cs="Arial"/>
          <w:sz w:val="24"/>
          <w:szCs w:val="24"/>
        </w:rPr>
        <w:t xml:space="preserve">  </w:t>
      </w:r>
      <w:r w:rsidR="00650F5A" w:rsidRPr="002B0B01">
        <w:rPr>
          <w:rFonts w:ascii="Calibri Light" w:hAnsi="Calibri Light" w:cs="Arial"/>
          <w:sz w:val="24"/>
          <w:szCs w:val="24"/>
        </w:rPr>
        <w:t>Koordinator</w:t>
      </w:r>
      <w:r w:rsidR="00A04B44" w:rsidRPr="002B0B01">
        <w:rPr>
          <w:rFonts w:ascii="Calibri Light" w:hAnsi="Calibri Light" w:cs="Arial"/>
          <w:sz w:val="24"/>
          <w:szCs w:val="24"/>
        </w:rPr>
        <w:t>/i</w:t>
      </w:r>
      <w:r w:rsidR="0050419F" w:rsidRPr="002B0B01">
        <w:rPr>
          <w:rFonts w:ascii="Calibri Light" w:hAnsi="Calibri Light" w:cs="Arial"/>
          <w:sz w:val="24"/>
          <w:szCs w:val="24"/>
        </w:rPr>
        <w:t>n</w:t>
      </w:r>
      <w:r w:rsidR="00650F5A" w:rsidRPr="002B0B01">
        <w:rPr>
          <w:rFonts w:ascii="Calibri Light" w:hAnsi="Calibri Light" w:cs="Arial"/>
          <w:sz w:val="24"/>
          <w:szCs w:val="24"/>
        </w:rPr>
        <w:t xml:space="preserve"> Gesundheitsgruppe</w:t>
      </w:r>
      <w:r w:rsidR="001E46E6" w:rsidRPr="002B0B01">
        <w:rPr>
          <w:rFonts w:ascii="Calibri Light" w:hAnsi="Calibri Light" w:cs="Arial"/>
          <w:sz w:val="24"/>
          <w:szCs w:val="24"/>
        </w:rPr>
        <w:t>:</w:t>
      </w:r>
      <w:r>
        <w:rPr>
          <w:rFonts w:ascii="Calibri Light" w:hAnsi="Calibri Light" w:cs="Arial"/>
          <w:sz w:val="24"/>
          <w:szCs w:val="24"/>
        </w:rPr>
        <w:t xml:space="preserve"> </w:t>
      </w:r>
      <w:sdt>
        <w:sdtPr>
          <w:rPr>
            <w:rFonts w:ascii="Calibri Light" w:hAnsi="Calibri Light" w:cs="Arial"/>
            <w:color w:val="808080" w:themeColor="background1" w:themeShade="80"/>
            <w:sz w:val="24"/>
            <w:szCs w:val="24"/>
          </w:rPr>
          <w:id w:val="-799145078"/>
          <w:placeholder>
            <w:docPart w:val="E4AF84770AD646CAA1BED5F1057BE9E9"/>
          </w:placeholder>
          <w:showingPlcHdr/>
          <w:text/>
        </w:sdtPr>
        <w:sdtEndPr>
          <w:rPr>
            <w:color w:val="auto"/>
          </w:rPr>
        </w:sdtEndPr>
        <w:sdtContent>
          <w:r w:rsidR="00292496" w:rsidRPr="002B0B01">
            <w:rPr>
              <w:rStyle w:val="Platzhaltertext"/>
              <w:rFonts w:ascii="Calibri Light" w:hAnsi="Calibri Light" w:cs="Arial"/>
              <w:color w:val="808080" w:themeColor="background1" w:themeShade="80"/>
              <w:sz w:val="24"/>
              <w:szCs w:val="24"/>
            </w:rPr>
            <w:t>Klicken Sie hier, um Text einzugeben.</w:t>
          </w:r>
        </w:sdtContent>
      </w:sdt>
    </w:p>
    <w:p w14:paraId="2942C989" w14:textId="17011EF6" w:rsidR="001E46E6" w:rsidRPr="002B0B01" w:rsidRDefault="002B0B01" w:rsidP="009A11A6">
      <w:pPr>
        <w:pBdr>
          <w:top w:val="single" w:sz="4" w:space="16" w:color="auto"/>
          <w:left w:val="single" w:sz="4" w:space="4" w:color="auto"/>
          <w:bottom w:val="single" w:sz="4" w:space="0" w:color="auto"/>
          <w:right w:val="single" w:sz="4" w:space="4" w:color="auto"/>
        </w:pBdr>
        <w:spacing w:line="300" w:lineRule="auto"/>
        <w:rPr>
          <w:rFonts w:ascii="Calibri Light" w:hAnsi="Calibri Light" w:cs="Arial"/>
          <w:sz w:val="24"/>
          <w:szCs w:val="24"/>
        </w:rPr>
      </w:pPr>
      <w:r>
        <w:rPr>
          <w:rFonts w:ascii="Calibri Light" w:hAnsi="Calibri Light" w:cs="Arial"/>
          <w:sz w:val="24"/>
          <w:szCs w:val="24"/>
        </w:rPr>
        <w:t xml:space="preserve">  </w:t>
      </w:r>
      <w:r w:rsidR="003C7308" w:rsidRPr="002B0B01">
        <w:rPr>
          <w:rFonts w:ascii="Calibri Light" w:hAnsi="Calibri Light" w:cs="Arial"/>
          <w:sz w:val="24"/>
          <w:szCs w:val="24"/>
        </w:rPr>
        <w:t>Weitere Mitglieder</w:t>
      </w:r>
      <w:r w:rsidR="00CA7C41" w:rsidRPr="002B0B01">
        <w:rPr>
          <w:rFonts w:ascii="Calibri Light" w:hAnsi="Calibri Light" w:cs="Arial"/>
          <w:sz w:val="24"/>
          <w:szCs w:val="24"/>
        </w:rPr>
        <w:t>:</w:t>
      </w:r>
      <w:r w:rsidR="001E46E6" w:rsidRPr="002B0B01">
        <w:rPr>
          <w:rFonts w:ascii="Calibri Light" w:hAnsi="Calibri Light" w:cs="Arial"/>
          <w:sz w:val="24"/>
          <w:szCs w:val="24"/>
        </w:rPr>
        <w:t xml:space="preserve"> </w:t>
      </w:r>
      <w:sdt>
        <w:sdtPr>
          <w:rPr>
            <w:rFonts w:ascii="Calibri Light" w:hAnsi="Calibri Light" w:cs="Arial"/>
            <w:color w:val="808080" w:themeColor="background1" w:themeShade="80"/>
            <w:szCs w:val="20"/>
          </w:rPr>
          <w:id w:val="14510556"/>
          <w:placeholder>
            <w:docPart w:val="13071E71610E415CA9F8956BE9D4EA0A"/>
          </w:placeholder>
          <w:showingPlcHdr/>
          <w:text/>
        </w:sdtPr>
        <w:sdtEndPr>
          <w:rPr>
            <w:color w:val="auto"/>
          </w:rPr>
        </w:sdtEndPr>
        <w:sdtContent>
          <w:r w:rsidR="00292496" w:rsidRPr="002B0B01">
            <w:rPr>
              <w:rStyle w:val="Platzhaltertext"/>
              <w:rFonts w:ascii="Calibri Light" w:hAnsi="Calibri Light" w:cs="Arial"/>
              <w:color w:val="808080" w:themeColor="background1" w:themeShade="80"/>
              <w:sz w:val="24"/>
            </w:rPr>
            <w:t>Klicken Sie hier, um Text einzugeben.</w:t>
          </w:r>
        </w:sdtContent>
      </w:sdt>
    </w:p>
    <w:p w14:paraId="023A57ED" w14:textId="77777777" w:rsidR="001E46E6" w:rsidRPr="002B0B01" w:rsidRDefault="001E46E6" w:rsidP="009A11A6">
      <w:pPr>
        <w:pBdr>
          <w:top w:val="single" w:sz="4" w:space="16" w:color="auto"/>
          <w:left w:val="single" w:sz="4" w:space="4" w:color="auto"/>
          <w:bottom w:val="single" w:sz="4" w:space="0" w:color="auto"/>
          <w:right w:val="single" w:sz="4" w:space="4" w:color="auto"/>
        </w:pBdr>
        <w:spacing w:line="300" w:lineRule="auto"/>
        <w:rPr>
          <w:rFonts w:ascii="Calibri Light" w:hAnsi="Calibri Light" w:cs="Arial"/>
          <w:szCs w:val="20"/>
        </w:rPr>
      </w:pPr>
    </w:p>
    <w:p w14:paraId="134BD9B2" w14:textId="77777777" w:rsidR="003C7308" w:rsidRPr="002B0B01" w:rsidRDefault="003C7308" w:rsidP="009A11A6">
      <w:pPr>
        <w:spacing w:before="60" w:after="60" w:line="300" w:lineRule="auto"/>
        <w:rPr>
          <w:rFonts w:ascii="Calibri Light" w:hAnsi="Calibri Light" w:cs="Arial"/>
          <w:sz w:val="24"/>
          <w:szCs w:val="24"/>
        </w:rPr>
      </w:pPr>
    </w:p>
    <w:p w14:paraId="1B20D6F0" w14:textId="65131CA2" w:rsidR="00AC5139" w:rsidRDefault="003C7308" w:rsidP="009A11A6">
      <w:pPr>
        <w:spacing w:before="60" w:after="60" w:line="300" w:lineRule="auto"/>
        <w:rPr>
          <w:rFonts w:ascii="Calibri Light" w:hAnsi="Calibri Light" w:cs="Arial"/>
          <w:sz w:val="24"/>
          <w:szCs w:val="24"/>
        </w:rPr>
      </w:pPr>
      <w:r w:rsidRPr="002B0B01">
        <w:rPr>
          <w:rFonts w:ascii="Calibri Light" w:hAnsi="Calibri Light" w:cs="Arial"/>
          <w:sz w:val="24"/>
          <w:szCs w:val="24"/>
        </w:rPr>
        <w:t xml:space="preserve">Damit </w:t>
      </w:r>
      <w:r w:rsidR="00BB23FC">
        <w:rPr>
          <w:rFonts w:ascii="Calibri Light" w:hAnsi="Calibri Light" w:cs="Arial"/>
          <w:sz w:val="24"/>
          <w:szCs w:val="24"/>
        </w:rPr>
        <w:t>g</w:t>
      </w:r>
      <w:r w:rsidRPr="002B0B01">
        <w:rPr>
          <w:rFonts w:ascii="Calibri Light" w:hAnsi="Calibri Light" w:cs="Arial"/>
          <w:sz w:val="24"/>
          <w:szCs w:val="24"/>
        </w:rPr>
        <w:t>esundheitsförderliche Aktionen und Strategien</w:t>
      </w:r>
      <w:r w:rsidR="00E77B77" w:rsidRPr="002B0B01">
        <w:rPr>
          <w:rFonts w:ascii="Calibri Light" w:hAnsi="Calibri Light" w:cs="Arial"/>
          <w:sz w:val="24"/>
          <w:szCs w:val="24"/>
        </w:rPr>
        <w:t xml:space="preserve"> auf Stufe Schulleitung &amp; Lehrpersonen</w:t>
      </w:r>
      <w:r w:rsidRPr="002B0B01">
        <w:rPr>
          <w:rFonts w:ascii="Calibri Light" w:hAnsi="Calibri Light" w:cs="Arial"/>
          <w:sz w:val="24"/>
          <w:szCs w:val="24"/>
        </w:rPr>
        <w:t xml:space="preserve"> wirksam un</w:t>
      </w:r>
      <w:r w:rsidR="0050419F" w:rsidRPr="002B0B01">
        <w:rPr>
          <w:rFonts w:ascii="Calibri Light" w:hAnsi="Calibri Light" w:cs="Arial"/>
          <w:sz w:val="24"/>
          <w:szCs w:val="24"/>
        </w:rPr>
        <w:t>d nachhaltig sind, sollen sie im</w:t>
      </w:r>
      <w:r w:rsidRPr="002B0B01">
        <w:rPr>
          <w:rFonts w:ascii="Calibri Light" w:hAnsi="Calibri Light" w:cs="Arial"/>
          <w:sz w:val="24"/>
          <w:szCs w:val="24"/>
        </w:rPr>
        <w:t xml:space="preserve"> unten beschriebenem Kreislauf kontinuierlichen verbessert werden.</w:t>
      </w:r>
    </w:p>
    <w:p w14:paraId="0EB94D12" w14:textId="77777777" w:rsidR="00181702" w:rsidRDefault="00181702" w:rsidP="009A11A6">
      <w:pPr>
        <w:spacing w:before="60" w:after="60" w:line="300" w:lineRule="auto"/>
        <w:rPr>
          <w:rFonts w:ascii="Calibri Light" w:hAnsi="Calibri Light" w:cs="Arial"/>
          <w:sz w:val="24"/>
          <w:szCs w:val="24"/>
        </w:rPr>
      </w:pPr>
    </w:p>
    <w:p w14:paraId="2CF01990" w14:textId="293E656B" w:rsidR="001F2F5C" w:rsidRDefault="00BB23FC" w:rsidP="009A11A6">
      <w:pPr>
        <w:spacing w:before="60" w:after="60" w:line="300" w:lineRule="auto"/>
        <w:rPr>
          <w:rFonts w:ascii="Calibri Light" w:hAnsi="Calibri Light" w:cs="Arial"/>
          <w:b/>
          <w:sz w:val="24"/>
          <w:szCs w:val="24"/>
        </w:rPr>
      </w:pPr>
      <w:r>
        <w:rPr>
          <w:rFonts w:ascii="Calibri Light" w:hAnsi="Calibri Light" w:cs="Arial"/>
          <w:b/>
          <w:sz w:val="32"/>
          <w:szCs w:val="32"/>
        </w:rPr>
        <w:t xml:space="preserve">Jahreszyklus Gesundheitsgruppe: </w:t>
      </w:r>
      <w:r w:rsidR="00AC5139" w:rsidRPr="00AE6FC3">
        <w:rPr>
          <w:rFonts w:ascii="Calibri Light" w:hAnsi="Calibri Light" w:cs="Arial"/>
          <w:b/>
          <w:sz w:val="32"/>
          <w:szCs w:val="32"/>
        </w:rPr>
        <w:t>Kontinuier</w:t>
      </w:r>
      <w:r w:rsidR="001F2F5C" w:rsidRPr="00AE6FC3">
        <w:rPr>
          <w:rFonts w:ascii="Calibri Light" w:hAnsi="Calibri Light" w:cs="Arial"/>
          <w:b/>
          <w:sz w:val="32"/>
          <w:szCs w:val="32"/>
        </w:rPr>
        <w:t>licher Verbesserungs</w:t>
      </w:r>
      <w:r w:rsidR="00AC5139" w:rsidRPr="00AE6FC3">
        <w:rPr>
          <w:rFonts w:ascii="Calibri Light" w:hAnsi="Calibri Light" w:cs="Arial"/>
          <w:b/>
          <w:sz w:val="32"/>
          <w:szCs w:val="32"/>
        </w:rPr>
        <w:t>prozess</w:t>
      </w:r>
      <w:r w:rsidR="00181702">
        <w:rPr>
          <w:rFonts w:ascii="Calibri Light" w:hAnsi="Calibri Light" w:cs="Arial"/>
          <w:b/>
          <w:noProof/>
          <w:sz w:val="24"/>
          <w:szCs w:val="24"/>
        </w:rPr>
        <w:drawing>
          <wp:inline distT="0" distB="0" distL="0" distR="0" wp14:anchorId="321524F5" wp14:editId="21B167A5">
            <wp:extent cx="6141473" cy="3529964"/>
            <wp:effectExtent l="0" t="0" r="5715" b="1270"/>
            <wp:docPr id="51" name="Bild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Grafik_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1473" cy="3529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5C9503" w14:textId="77777777" w:rsidR="00AE6FC3" w:rsidRDefault="00AE6FC3" w:rsidP="00AE6FC3">
      <w:pPr>
        <w:spacing w:after="60" w:line="300" w:lineRule="auto"/>
        <w:outlineLvl w:val="0"/>
        <w:rPr>
          <w:rFonts w:ascii="Calibri Light" w:hAnsi="Calibri Light" w:cs="Arial"/>
          <w:b/>
          <w:sz w:val="28"/>
          <w:szCs w:val="28"/>
          <w:lang w:eastAsia="ko-KR"/>
        </w:rPr>
      </w:pPr>
    </w:p>
    <w:p w14:paraId="7A088573" w14:textId="4A2320D6" w:rsidR="001F2F5C" w:rsidRPr="00AE6FC3" w:rsidRDefault="001F2F5C" w:rsidP="009A11A6">
      <w:pPr>
        <w:spacing w:before="60" w:after="60"/>
        <w:rPr>
          <w:rFonts w:ascii="Calibri Light" w:hAnsi="Calibri Light" w:cs="Arial"/>
          <w:b/>
          <w:color w:val="F0831C"/>
          <w:sz w:val="32"/>
          <w:szCs w:val="32"/>
          <w:lang w:val="de-DE"/>
        </w:rPr>
      </w:pPr>
      <w:r w:rsidRPr="00AE6FC3">
        <w:rPr>
          <w:rFonts w:ascii="Calibri Light" w:hAnsi="Calibri Light" w:cs="Arial"/>
          <w:b/>
          <w:color w:val="F0831C"/>
          <w:sz w:val="32"/>
          <w:szCs w:val="32"/>
          <w:lang w:val="de-DE"/>
        </w:rPr>
        <w:t>1. Treffen: </w:t>
      </w:r>
      <w:r w:rsidR="00DF5428">
        <w:rPr>
          <w:rFonts w:ascii="Calibri Light" w:hAnsi="Calibri Light" w:cs="Arial"/>
          <w:b/>
          <w:color w:val="F0831C"/>
          <w:sz w:val="24"/>
          <w:szCs w:val="24"/>
          <w:lang w:val="de-DE"/>
        </w:rPr>
        <w:t>(August bis September</w:t>
      </w:r>
      <w:r w:rsidRPr="00AE6FC3">
        <w:rPr>
          <w:rFonts w:ascii="Calibri Light" w:hAnsi="Calibri Light" w:cs="Arial"/>
          <w:b/>
          <w:color w:val="F0831C"/>
          <w:sz w:val="24"/>
          <w:szCs w:val="24"/>
          <w:lang w:val="de-DE"/>
        </w:rPr>
        <w:t>)</w:t>
      </w:r>
    </w:p>
    <w:p w14:paraId="04B22E63" w14:textId="015CD66F" w:rsidR="00893EC7" w:rsidRPr="00AE6FC3" w:rsidRDefault="001F2F5C" w:rsidP="009A11A6">
      <w:pPr>
        <w:spacing w:before="60" w:after="60"/>
        <w:rPr>
          <w:rFonts w:ascii="Calibri Light" w:hAnsi="Calibri Light" w:cs="Arial"/>
          <w:sz w:val="32"/>
          <w:szCs w:val="32"/>
          <w:lang w:val="de-DE"/>
        </w:rPr>
      </w:pPr>
      <w:r w:rsidRPr="00AE6FC3">
        <w:rPr>
          <w:rFonts w:ascii="Calibri Light" w:hAnsi="Calibri Light" w:cs="Arial"/>
          <w:b/>
          <w:color w:val="F0831C"/>
          <w:sz w:val="32"/>
          <w:szCs w:val="32"/>
          <w:lang w:val="de-DE"/>
        </w:rPr>
        <w:t>Hinschauen und herausfinden, wo der Schuh drückt</w:t>
      </w:r>
    </w:p>
    <w:p w14:paraId="33C4D02D" w14:textId="77777777" w:rsidR="001F2F5C" w:rsidRPr="001F2F5C" w:rsidRDefault="001F2F5C" w:rsidP="009A11A6">
      <w:pPr>
        <w:spacing w:before="60" w:after="60"/>
        <w:rPr>
          <w:rFonts w:ascii="Calibri Light" w:hAnsi="Calibri Light" w:cs="Arial"/>
          <w:sz w:val="24"/>
          <w:szCs w:val="24"/>
          <w:lang w:val="de-DE"/>
        </w:rPr>
      </w:pPr>
      <w:r w:rsidRPr="001F2F5C">
        <w:rPr>
          <w:rFonts w:ascii="Calibri Light" w:hAnsi="Calibri Light" w:cs="Arial"/>
          <w:sz w:val="24"/>
          <w:szCs w:val="24"/>
          <w:lang w:val="de-DE"/>
        </w:rPr>
        <w:t>Gesundheitsgruppe</w:t>
      </w:r>
    </w:p>
    <w:p w14:paraId="207323B1" w14:textId="77777777" w:rsidR="001F2F5C" w:rsidRDefault="001F2F5C" w:rsidP="009A11A6">
      <w:pPr>
        <w:spacing w:before="60" w:after="60"/>
        <w:rPr>
          <w:rFonts w:ascii="Calibri Light" w:hAnsi="Calibri Light" w:cs="Arial"/>
          <w:sz w:val="24"/>
          <w:szCs w:val="24"/>
          <w:lang w:val="de-DE"/>
        </w:rPr>
      </w:pPr>
      <w:r w:rsidRPr="001F2F5C">
        <w:rPr>
          <w:rFonts w:ascii="Calibri Light" w:hAnsi="Calibri Light" w:cs="Arial"/>
          <w:sz w:val="24"/>
          <w:szCs w:val="24"/>
          <w:lang w:val="de-DE"/>
        </w:rPr>
        <w:t>(Schulleitung, z.B. am Schluss des Treffens oder in einer nachfolgenden Sitzung)</w:t>
      </w:r>
    </w:p>
    <w:p w14:paraId="42ED16D9" w14:textId="77777777" w:rsidR="00BB23FC" w:rsidRPr="001F2F5C" w:rsidRDefault="00BB23FC" w:rsidP="009A11A6">
      <w:pPr>
        <w:spacing w:before="60" w:after="60"/>
        <w:rPr>
          <w:rFonts w:ascii="Calibri Light" w:hAnsi="Calibri Light" w:cs="Arial"/>
          <w:sz w:val="24"/>
          <w:szCs w:val="24"/>
          <w:lang w:val="de-DE"/>
        </w:rPr>
      </w:pPr>
    </w:p>
    <w:p w14:paraId="1C4F3797" w14:textId="77777777" w:rsidR="00BB23FC" w:rsidRPr="008F7A57" w:rsidRDefault="00BB23FC" w:rsidP="00BB23FC">
      <w:pPr>
        <w:spacing w:before="60" w:after="60" w:line="300" w:lineRule="auto"/>
        <w:rPr>
          <w:rFonts w:ascii="Calibri Light" w:hAnsi="Calibri Light" w:cs="Arial"/>
          <w:sz w:val="24"/>
          <w:szCs w:val="24"/>
          <w:lang w:val="de-DE"/>
        </w:rPr>
      </w:pPr>
      <w:r w:rsidRPr="00192CD1">
        <w:rPr>
          <w:rFonts w:ascii="Calibri Light" w:hAnsi="Calibri Light" w:cs="Arial"/>
          <w:b/>
          <w:sz w:val="28"/>
          <w:szCs w:val="28"/>
          <w:lang w:val="de-DE"/>
        </w:rPr>
        <w:t>Datum:</w:t>
      </w:r>
      <w:r w:rsidRPr="008F7A57">
        <w:rPr>
          <w:rFonts w:ascii="Calibri Light" w:hAnsi="Calibri Light" w:cs="Arial"/>
          <w:sz w:val="24"/>
          <w:szCs w:val="24"/>
          <w:lang w:val="de-DE"/>
        </w:rPr>
        <w:t xml:space="preserve"> </w:t>
      </w:r>
      <w:sdt>
        <w:sdtPr>
          <w:rPr>
            <w:rFonts w:ascii="Calibri Light" w:hAnsi="Calibri Light" w:cs="Arial"/>
            <w:sz w:val="24"/>
            <w:szCs w:val="24"/>
          </w:rPr>
          <w:id w:val="1627199969"/>
          <w:placeholder>
            <w:docPart w:val="D9B71A87F278458786F4EBEF2213F861"/>
          </w:placeholder>
          <w:showingPlcHdr/>
          <w:text/>
        </w:sdtPr>
        <w:sdtEndPr/>
        <w:sdtContent>
          <w:r w:rsidRPr="002B0B01">
            <w:rPr>
              <w:rStyle w:val="Platzhaltertext"/>
              <w:rFonts w:ascii="Calibri Light" w:hAnsi="Calibri Light" w:cs="Arial"/>
              <w:color w:val="1F497D" w:themeColor="text2"/>
              <w:sz w:val="24"/>
              <w:szCs w:val="24"/>
            </w:rPr>
            <w:t>Klicken Sie hier, um Text einzugeben.</w:t>
          </w:r>
        </w:sdtContent>
      </w:sdt>
    </w:p>
    <w:p w14:paraId="26145421" w14:textId="77777777" w:rsidR="00BB23FC" w:rsidRPr="008F7A57" w:rsidRDefault="00BB23FC" w:rsidP="00BB23FC">
      <w:pPr>
        <w:spacing w:before="60" w:after="60" w:line="300" w:lineRule="auto"/>
        <w:rPr>
          <w:rFonts w:ascii="Calibri Light" w:hAnsi="Calibri Light" w:cs="Arial"/>
          <w:sz w:val="24"/>
          <w:szCs w:val="24"/>
          <w:lang w:val="de-DE"/>
        </w:rPr>
      </w:pPr>
      <w:r w:rsidRPr="00192CD1">
        <w:rPr>
          <w:rFonts w:ascii="Calibri Light" w:hAnsi="Calibri Light" w:cs="Arial"/>
          <w:b/>
          <w:sz w:val="28"/>
          <w:szCs w:val="28"/>
          <w:lang w:val="de-DE"/>
        </w:rPr>
        <w:t>Sitzungsdauer:</w:t>
      </w:r>
      <w:r w:rsidRPr="00AF65A5">
        <w:rPr>
          <w:rFonts w:ascii="Calibri Light" w:hAnsi="Calibri Light" w:cs="Arial"/>
          <w:b/>
          <w:sz w:val="24"/>
          <w:szCs w:val="24"/>
          <w:lang w:val="de-DE"/>
        </w:rPr>
        <w:t> </w:t>
      </w:r>
      <w:r w:rsidRPr="008F7A57">
        <w:rPr>
          <w:rFonts w:ascii="Calibri Light" w:hAnsi="Calibri Light" w:cs="Arial"/>
          <w:sz w:val="24"/>
          <w:szCs w:val="24"/>
          <w:lang w:val="de-DE"/>
        </w:rPr>
        <w:t>ca. 3.5 Stunden</w:t>
      </w:r>
    </w:p>
    <w:p w14:paraId="7C2D12DE" w14:textId="77777777" w:rsidR="001F2F5C" w:rsidRPr="00AF65A5" w:rsidRDefault="001F2F5C" w:rsidP="009A11A6">
      <w:pPr>
        <w:spacing w:before="60" w:after="60" w:line="300" w:lineRule="auto"/>
        <w:rPr>
          <w:rFonts w:ascii="Calibri Light" w:hAnsi="Calibri Light" w:cs="Arial"/>
          <w:b/>
          <w:sz w:val="28"/>
          <w:szCs w:val="28"/>
          <w:lang w:val="de-DE"/>
        </w:rPr>
      </w:pPr>
      <w:r w:rsidRPr="00AF65A5">
        <w:rPr>
          <w:rFonts w:ascii="Calibri Light" w:hAnsi="Calibri Light" w:cs="Arial"/>
          <w:b/>
          <w:sz w:val="28"/>
          <w:szCs w:val="28"/>
          <w:lang w:val="de-DE"/>
        </w:rPr>
        <w:t>Ziele: </w:t>
      </w:r>
    </w:p>
    <w:p w14:paraId="6839B91F" w14:textId="77777777" w:rsidR="001F2F5C" w:rsidRPr="001F2F5C" w:rsidRDefault="001F2F5C" w:rsidP="009A11A6">
      <w:pPr>
        <w:spacing w:before="60" w:after="60" w:line="300" w:lineRule="auto"/>
        <w:rPr>
          <w:rFonts w:ascii="Calibri Light" w:hAnsi="Calibri Light" w:cs="Arial"/>
          <w:sz w:val="24"/>
          <w:szCs w:val="24"/>
          <w:lang w:val="de-DE"/>
        </w:rPr>
      </w:pPr>
      <w:r w:rsidRPr="001F2F5C">
        <w:rPr>
          <w:rFonts w:ascii="Calibri Light" w:hAnsi="Calibri Light" w:cs="Arial"/>
          <w:sz w:val="24"/>
          <w:szCs w:val="24"/>
          <w:lang w:val="de-DE"/>
        </w:rPr>
        <w:t>Am Ende des Treffens…</w:t>
      </w:r>
    </w:p>
    <w:p w14:paraId="097FB873" w14:textId="5F29632B" w:rsidR="001F2F5C" w:rsidRPr="001F2F5C" w:rsidRDefault="001F2F5C" w:rsidP="009A11A6">
      <w:pPr>
        <w:spacing w:before="60" w:after="60" w:line="300" w:lineRule="auto"/>
        <w:rPr>
          <w:rFonts w:ascii="Calibri Light" w:hAnsi="Calibri Light" w:cs="Arial"/>
          <w:sz w:val="24"/>
          <w:szCs w:val="24"/>
          <w:lang w:val="de-DE"/>
        </w:rPr>
      </w:pPr>
      <w:r w:rsidRPr="001F2F5C">
        <w:rPr>
          <w:rFonts w:ascii="Calibri Light" w:hAnsi="Calibri Light" w:cs="Arial"/>
          <w:sz w:val="24"/>
          <w:szCs w:val="24"/>
          <w:lang w:val="de-DE"/>
        </w:rPr>
        <w:t>…</w:t>
      </w:r>
      <w:r>
        <w:rPr>
          <w:rFonts w:ascii="Calibri Light" w:hAnsi="Calibri Light" w:cs="Arial"/>
          <w:sz w:val="24"/>
          <w:szCs w:val="24"/>
          <w:lang w:val="de-DE"/>
        </w:rPr>
        <w:t xml:space="preserve"> </w:t>
      </w:r>
      <w:r w:rsidRPr="001F2F5C">
        <w:rPr>
          <w:rFonts w:ascii="Calibri Light" w:hAnsi="Calibri Light" w:cs="Arial"/>
          <w:sz w:val="24"/>
          <w:szCs w:val="24"/>
          <w:lang w:val="de-DE"/>
        </w:rPr>
        <w:t>wurden mögliche Handlungsfelder im Thema Gesundheit in der Schule erarbeitet und priorisiert</w:t>
      </w:r>
    </w:p>
    <w:p w14:paraId="03D3D39F" w14:textId="782DB7AD" w:rsidR="001F2F5C" w:rsidRPr="001F2F5C" w:rsidRDefault="001F2F5C" w:rsidP="009A11A6">
      <w:pPr>
        <w:spacing w:before="60" w:after="60" w:line="300" w:lineRule="auto"/>
        <w:rPr>
          <w:rFonts w:ascii="Calibri Light" w:hAnsi="Calibri Light" w:cs="Arial"/>
          <w:sz w:val="24"/>
          <w:szCs w:val="24"/>
          <w:lang w:val="de-DE"/>
        </w:rPr>
      </w:pPr>
      <w:r>
        <w:rPr>
          <w:rFonts w:ascii="Calibri Light" w:hAnsi="Calibri Light" w:cs="Arial"/>
          <w:sz w:val="24"/>
          <w:szCs w:val="24"/>
          <w:lang w:val="de-DE"/>
        </w:rPr>
        <w:t xml:space="preserve">… </w:t>
      </w:r>
      <w:r w:rsidRPr="001F2F5C">
        <w:rPr>
          <w:rFonts w:ascii="Calibri Light" w:hAnsi="Calibri Light" w:cs="Arial"/>
          <w:sz w:val="24"/>
          <w:szCs w:val="24"/>
          <w:lang w:val="de-DE"/>
        </w:rPr>
        <w:t>wurden zu den priorisierten Handlungsfeldern messbare Ziele formuliert. </w:t>
      </w:r>
    </w:p>
    <w:p w14:paraId="706A24F2" w14:textId="7F5164E6" w:rsidR="001F2F5C" w:rsidRPr="001F2F5C" w:rsidRDefault="001F2F5C" w:rsidP="009A11A6">
      <w:pPr>
        <w:spacing w:before="60" w:after="60" w:line="300" w:lineRule="auto"/>
        <w:rPr>
          <w:rFonts w:ascii="Calibri Light" w:hAnsi="Calibri Light" w:cs="Arial"/>
          <w:sz w:val="24"/>
          <w:szCs w:val="24"/>
          <w:lang w:val="de-DE"/>
        </w:rPr>
      </w:pPr>
      <w:r w:rsidRPr="001F2F5C">
        <w:rPr>
          <w:rFonts w:ascii="Calibri Light" w:hAnsi="Calibri Light" w:cs="Arial"/>
          <w:sz w:val="24"/>
          <w:szCs w:val="24"/>
          <w:lang w:val="de-DE"/>
        </w:rPr>
        <w:t>…</w:t>
      </w:r>
      <w:r>
        <w:rPr>
          <w:rFonts w:ascii="Calibri Light" w:hAnsi="Calibri Light" w:cs="Arial"/>
          <w:sz w:val="24"/>
          <w:szCs w:val="24"/>
          <w:lang w:val="de-DE"/>
        </w:rPr>
        <w:t xml:space="preserve"> </w:t>
      </w:r>
      <w:r w:rsidRPr="001F2F5C">
        <w:rPr>
          <w:rFonts w:ascii="Calibri Light" w:hAnsi="Calibri Light" w:cs="Arial"/>
          <w:sz w:val="24"/>
          <w:szCs w:val="24"/>
          <w:lang w:val="de-DE"/>
        </w:rPr>
        <w:t>wurden konkrete Vorschläge und messbare Indikatoren für umsetzbare Massnahmen entwickelt,</w:t>
      </w:r>
      <w:r>
        <w:rPr>
          <w:rFonts w:ascii="Calibri Light" w:hAnsi="Calibri Light" w:cs="Arial"/>
          <w:sz w:val="24"/>
          <w:szCs w:val="24"/>
          <w:lang w:val="de-DE"/>
        </w:rPr>
        <w:br/>
      </w:r>
      <w:r w:rsidRPr="001F2F5C">
        <w:rPr>
          <w:rFonts w:ascii="Calibri Light" w:hAnsi="Calibri Light" w:cs="Arial"/>
          <w:sz w:val="24"/>
          <w:szCs w:val="24"/>
          <w:lang w:val="de-DE"/>
        </w:rPr>
        <w:t xml:space="preserve"> </w:t>
      </w:r>
      <w:r>
        <w:rPr>
          <w:rFonts w:ascii="Calibri Light" w:hAnsi="Calibri Light" w:cs="Arial"/>
          <w:sz w:val="24"/>
          <w:szCs w:val="24"/>
          <w:lang w:val="de-DE"/>
        </w:rPr>
        <w:t xml:space="preserve">   </w:t>
      </w:r>
      <w:r w:rsidRPr="001F2F5C">
        <w:rPr>
          <w:rFonts w:ascii="Calibri Light" w:hAnsi="Calibri Light" w:cs="Arial"/>
          <w:sz w:val="24"/>
          <w:szCs w:val="24"/>
          <w:lang w:val="de-DE"/>
        </w:rPr>
        <w:t>mit denen man die Ziele erreichen kann.</w:t>
      </w:r>
    </w:p>
    <w:p w14:paraId="33183BDF" w14:textId="0EA56E01" w:rsidR="001F2F5C" w:rsidRPr="001F2F5C" w:rsidRDefault="001F2F5C" w:rsidP="009A11A6">
      <w:pPr>
        <w:spacing w:before="60" w:after="60" w:line="300" w:lineRule="auto"/>
        <w:rPr>
          <w:rFonts w:ascii="Calibri Light" w:hAnsi="Calibri Light" w:cs="Arial"/>
          <w:sz w:val="24"/>
          <w:szCs w:val="24"/>
          <w:lang w:val="de-DE"/>
        </w:rPr>
      </w:pPr>
      <w:r w:rsidRPr="001F2F5C">
        <w:rPr>
          <w:rFonts w:ascii="Calibri Light" w:hAnsi="Calibri Light" w:cs="Arial"/>
          <w:sz w:val="24"/>
          <w:szCs w:val="24"/>
          <w:lang w:val="de-DE"/>
        </w:rPr>
        <w:t>…</w:t>
      </w:r>
      <w:r>
        <w:rPr>
          <w:rFonts w:ascii="Calibri Light" w:hAnsi="Calibri Light" w:cs="Arial"/>
          <w:sz w:val="24"/>
          <w:szCs w:val="24"/>
          <w:lang w:val="de-DE"/>
        </w:rPr>
        <w:t xml:space="preserve"> </w:t>
      </w:r>
      <w:r w:rsidRPr="001F2F5C">
        <w:rPr>
          <w:rFonts w:ascii="Calibri Light" w:hAnsi="Calibri Light" w:cs="Arial"/>
          <w:sz w:val="24"/>
          <w:szCs w:val="24"/>
          <w:lang w:val="de-DE"/>
        </w:rPr>
        <w:t>sind anfallende Aufgaben und Zuständigkeiten geklärt.</w:t>
      </w:r>
    </w:p>
    <w:p w14:paraId="43BD997A" w14:textId="6874A823" w:rsidR="001F2F5C" w:rsidRDefault="001F2F5C" w:rsidP="009A11A6">
      <w:pPr>
        <w:spacing w:before="60" w:after="60" w:line="300" w:lineRule="auto"/>
        <w:rPr>
          <w:rFonts w:ascii="Calibri Light" w:hAnsi="Calibri Light" w:cs="Arial"/>
          <w:sz w:val="24"/>
          <w:szCs w:val="24"/>
          <w:lang w:val="de-DE"/>
        </w:rPr>
      </w:pPr>
      <w:r w:rsidRPr="001F2F5C">
        <w:rPr>
          <w:rFonts w:ascii="Calibri Light" w:hAnsi="Calibri Light" w:cs="Arial"/>
          <w:sz w:val="24"/>
          <w:szCs w:val="24"/>
          <w:lang w:val="de-DE"/>
        </w:rPr>
        <w:t>…</w:t>
      </w:r>
      <w:r>
        <w:rPr>
          <w:rFonts w:ascii="Calibri Light" w:hAnsi="Calibri Light" w:cs="Arial"/>
          <w:sz w:val="24"/>
          <w:szCs w:val="24"/>
          <w:lang w:val="de-DE"/>
        </w:rPr>
        <w:t xml:space="preserve"> </w:t>
      </w:r>
      <w:r w:rsidRPr="001F2F5C">
        <w:rPr>
          <w:rFonts w:ascii="Calibri Light" w:hAnsi="Calibri Light" w:cs="Arial"/>
          <w:sz w:val="24"/>
          <w:szCs w:val="24"/>
          <w:lang w:val="de-DE"/>
        </w:rPr>
        <w:t xml:space="preserve">ist definiert, wann und in welchem Rahmen der Austausch und das Abholen von definitiven </w:t>
      </w:r>
      <w:r>
        <w:rPr>
          <w:rFonts w:ascii="Calibri Light" w:hAnsi="Calibri Light" w:cs="Arial"/>
          <w:sz w:val="24"/>
          <w:szCs w:val="24"/>
          <w:lang w:val="de-DE"/>
        </w:rPr>
        <w:br/>
        <w:t xml:space="preserve">    </w:t>
      </w:r>
      <w:r w:rsidRPr="001F2F5C">
        <w:rPr>
          <w:rFonts w:ascii="Calibri Light" w:hAnsi="Calibri Light" w:cs="Arial"/>
          <w:sz w:val="24"/>
          <w:szCs w:val="24"/>
          <w:lang w:val="de-DE"/>
        </w:rPr>
        <w:t>Entscheidungen bei der Schulleitung stattfinden soll (od</w:t>
      </w:r>
      <w:r>
        <w:rPr>
          <w:rFonts w:ascii="Calibri Light" w:hAnsi="Calibri Light" w:cs="Arial"/>
          <w:sz w:val="24"/>
          <w:szCs w:val="24"/>
          <w:lang w:val="de-DE"/>
        </w:rPr>
        <w:t xml:space="preserve">er hat direkt an diesem Treffen </w:t>
      </w:r>
      <w:r>
        <w:rPr>
          <w:rFonts w:ascii="Calibri Light" w:hAnsi="Calibri Light" w:cs="Arial"/>
          <w:sz w:val="24"/>
          <w:szCs w:val="24"/>
          <w:lang w:val="de-DE"/>
        </w:rPr>
        <w:br/>
        <w:t xml:space="preserve">    </w:t>
      </w:r>
      <w:r w:rsidRPr="001F2F5C">
        <w:rPr>
          <w:rFonts w:ascii="Calibri Light" w:hAnsi="Calibri Light" w:cs="Arial"/>
          <w:sz w:val="24"/>
          <w:szCs w:val="24"/>
          <w:lang w:val="de-DE"/>
        </w:rPr>
        <w:t>stattgefunden)</w:t>
      </w:r>
    </w:p>
    <w:p w14:paraId="7BC749CE" w14:textId="77777777" w:rsidR="008F7A57" w:rsidRPr="001F2F5C" w:rsidRDefault="008F7A57" w:rsidP="009A11A6">
      <w:pPr>
        <w:spacing w:before="60" w:after="60" w:line="300" w:lineRule="auto"/>
        <w:rPr>
          <w:rFonts w:ascii="Calibri Light" w:hAnsi="Calibri Light" w:cs="Arial"/>
          <w:sz w:val="24"/>
          <w:szCs w:val="24"/>
          <w:lang w:val="de-DE"/>
        </w:rPr>
      </w:pPr>
    </w:p>
    <w:p w14:paraId="37EBDDEC" w14:textId="06CD77F0" w:rsidR="00A04B44" w:rsidRDefault="000E6839" w:rsidP="009A11A6">
      <w:pPr>
        <w:spacing w:after="200" w:line="300" w:lineRule="auto"/>
        <w:rPr>
          <w:rFonts w:ascii="Calibri Light" w:hAnsi="Calibri Light" w:cs="Arial"/>
          <w:sz w:val="24"/>
          <w:lang w:eastAsia="en-US"/>
        </w:rPr>
      </w:pPr>
      <w:r w:rsidRPr="00AF65A5">
        <w:rPr>
          <w:rFonts w:ascii="Calibri Light" w:hAnsi="Calibri Light" w:cs="Arial"/>
          <w:b/>
          <w:sz w:val="24"/>
          <w:lang w:eastAsia="en-US"/>
        </w:rPr>
        <w:t>Anmerkung:</w:t>
      </w:r>
      <w:r w:rsidRPr="002B0B01">
        <w:rPr>
          <w:rFonts w:ascii="Calibri Light" w:hAnsi="Calibri Light" w:cs="Arial"/>
          <w:sz w:val="24"/>
          <w:lang w:eastAsia="en-US"/>
        </w:rPr>
        <w:t xml:space="preserve"> </w:t>
      </w:r>
      <w:r w:rsidR="00E6083B" w:rsidRPr="002B0B01">
        <w:rPr>
          <w:rFonts w:ascii="Calibri Light" w:hAnsi="Calibri Light" w:cs="Arial"/>
          <w:sz w:val="24"/>
          <w:lang w:eastAsia="en-US"/>
        </w:rPr>
        <w:t>Der Orientier</w:t>
      </w:r>
      <w:r w:rsidR="001D1320" w:rsidRPr="002B0B01">
        <w:rPr>
          <w:rFonts w:ascii="Calibri Light" w:hAnsi="Calibri Light" w:cs="Arial"/>
          <w:sz w:val="24"/>
          <w:lang w:eastAsia="en-US"/>
        </w:rPr>
        <w:t>ungsraster Gesundheitsförderung</w:t>
      </w:r>
      <w:r w:rsidR="006C79E2">
        <w:rPr>
          <w:rFonts w:ascii="Calibri Light" w:hAnsi="Calibri Light" w:cs="Arial"/>
          <w:sz w:val="24"/>
          <w:lang w:eastAsia="en-US"/>
        </w:rPr>
        <w:t xml:space="preserve"> in der Schule (Publikation Oktober 2017) </w:t>
      </w:r>
      <w:r w:rsidR="00E6083B" w:rsidRPr="002B0B01">
        <w:rPr>
          <w:rFonts w:ascii="Calibri Light" w:hAnsi="Calibri Light" w:cs="Arial"/>
          <w:sz w:val="24"/>
          <w:lang w:eastAsia="en-US"/>
        </w:rPr>
        <w:t>kann</w:t>
      </w:r>
      <w:r w:rsidRPr="002B0B01">
        <w:rPr>
          <w:rFonts w:ascii="Calibri Light" w:hAnsi="Calibri Light" w:cs="Arial"/>
          <w:sz w:val="24"/>
          <w:lang w:eastAsia="en-US"/>
        </w:rPr>
        <w:t xml:space="preserve"> unterstützen!</w:t>
      </w:r>
    </w:p>
    <w:p w14:paraId="541D93AC" w14:textId="77777777" w:rsidR="008F7A57" w:rsidRPr="002B0B01" w:rsidRDefault="008F7A57" w:rsidP="009A11A6">
      <w:pPr>
        <w:spacing w:after="200" w:line="300" w:lineRule="auto"/>
        <w:rPr>
          <w:rFonts w:ascii="Calibri Light" w:hAnsi="Calibri Light" w:cs="Arial"/>
          <w:sz w:val="24"/>
          <w:lang w:eastAsia="en-US"/>
        </w:rPr>
      </w:pPr>
    </w:p>
    <w:p w14:paraId="6EAD8511" w14:textId="77777777" w:rsidR="00BB31C9" w:rsidRPr="00AE6FC3" w:rsidRDefault="009318A3" w:rsidP="00027BA2">
      <w:pPr>
        <w:pStyle w:val="Listenabsatz"/>
        <w:numPr>
          <w:ilvl w:val="0"/>
          <w:numId w:val="4"/>
        </w:numPr>
        <w:spacing w:line="300" w:lineRule="auto"/>
        <w:ind w:left="142"/>
        <w:rPr>
          <w:rFonts w:ascii="Calibri Light" w:hAnsi="Calibri Light" w:cs="Arial"/>
          <w:b/>
          <w:color w:val="F0831C"/>
          <w:sz w:val="32"/>
          <w:szCs w:val="32"/>
        </w:rPr>
      </w:pPr>
      <w:r w:rsidRPr="00AE6FC3">
        <w:rPr>
          <w:rFonts w:ascii="Calibri Light" w:hAnsi="Calibri Light" w:cs="Arial"/>
          <w:b/>
          <w:color w:val="F0831C"/>
          <w:sz w:val="32"/>
          <w:szCs w:val="32"/>
        </w:rPr>
        <w:t xml:space="preserve">Ressourcen und </w:t>
      </w:r>
      <w:r w:rsidR="00BF67E0" w:rsidRPr="00AE6FC3">
        <w:rPr>
          <w:rFonts w:ascii="Calibri Light" w:hAnsi="Calibri Light" w:cs="Arial"/>
          <w:b/>
          <w:color w:val="F0831C"/>
          <w:sz w:val="32"/>
          <w:szCs w:val="32"/>
        </w:rPr>
        <w:t xml:space="preserve">Belastungen </w:t>
      </w:r>
      <w:r w:rsidR="000B14BA" w:rsidRPr="00AE6FC3">
        <w:rPr>
          <w:rFonts w:ascii="Calibri Light" w:hAnsi="Calibri Light" w:cs="Arial"/>
          <w:b/>
          <w:color w:val="F0831C"/>
          <w:sz w:val="32"/>
          <w:szCs w:val="32"/>
        </w:rPr>
        <w:t>sammeln</w:t>
      </w:r>
    </w:p>
    <w:p w14:paraId="11D6D151" w14:textId="77777777" w:rsidR="00203812" w:rsidRPr="00AF65A5" w:rsidRDefault="00203812" w:rsidP="009A11A6">
      <w:pPr>
        <w:spacing w:line="300" w:lineRule="auto"/>
        <w:rPr>
          <w:rFonts w:ascii="Calibri Light" w:hAnsi="Calibri Light" w:cs="Arial"/>
          <w:sz w:val="16"/>
          <w:szCs w:val="16"/>
        </w:rPr>
      </w:pPr>
    </w:p>
    <w:p w14:paraId="7928D8E1" w14:textId="4513451F" w:rsidR="00203812" w:rsidRPr="00AF65A5" w:rsidRDefault="009318A3" w:rsidP="009A11A6">
      <w:pPr>
        <w:pStyle w:val="Listenabsatz"/>
        <w:spacing w:line="300" w:lineRule="auto"/>
        <w:ind w:left="0"/>
        <w:rPr>
          <w:rFonts w:ascii="Calibri Light" w:hAnsi="Calibri Light" w:cs="Arial"/>
          <w:b/>
          <w:sz w:val="28"/>
          <w:szCs w:val="28"/>
        </w:rPr>
      </w:pPr>
      <w:r w:rsidRPr="00AF65A5">
        <w:rPr>
          <w:rFonts w:ascii="Calibri Light" w:hAnsi="Calibri Light" w:cs="Arial"/>
          <w:b/>
          <w:sz w:val="28"/>
          <w:szCs w:val="28"/>
        </w:rPr>
        <w:t>R</w:t>
      </w:r>
      <w:r w:rsidR="008F7A57" w:rsidRPr="00AF65A5">
        <w:rPr>
          <w:rFonts w:ascii="Calibri Light" w:hAnsi="Calibri Light" w:cs="Arial"/>
          <w:b/>
          <w:sz w:val="28"/>
          <w:szCs w:val="28"/>
        </w:rPr>
        <w:t>essourcen</w:t>
      </w:r>
    </w:p>
    <w:p w14:paraId="2F152261" w14:textId="143383BE" w:rsidR="009318A3" w:rsidRPr="002B0B01" w:rsidRDefault="009318A3" w:rsidP="009A11A6">
      <w:pPr>
        <w:pStyle w:val="Listenabsatz"/>
        <w:spacing w:line="300" w:lineRule="auto"/>
        <w:ind w:left="0"/>
        <w:rPr>
          <w:rFonts w:ascii="Calibri Light" w:hAnsi="Calibri Light" w:cs="Arial"/>
          <w:sz w:val="24"/>
          <w:szCs w:val="24"/>
        </w:rPr>
      </w:pPr>
      <w:r w:rsidRPr="002B0B01">
        <w:rPr>
          <w:rFonts w:ascii="Calibri Light" w:hAnsi="Calibri Light" w:cs="Arial"/>
          <w:sz w:val="24"/>
          <w:szCs w:val="24"/>
        </w:rPr>
        <w:t xml:space="preserve">Was läuft </w:t>
      </w:r>
      <w:r w:rsidR="00BB23FC">
        <w:rPr>
          <w:rFonts w:ascii="Calibri Light" w:hAnsi="Calibri Light" w:cs="Arial"/>
          <w:sz w:val="24"/>
          <w:szCs w:val="24"/>
        </w:rPr>
        <w:t xml:space="preserve">in der Schule und/oder </w:t>
      </w:r>
      <w:r w:rsidR="00215533" w:rsidRPr="002B0B01">
        <w:rPr>
          <w:rFonts w:ascii="Calibri Light" w:hAnsi="Calibri Light" w:cs="Arial"/>
          <w:sz w:val="24"/>
          <w:szCs w:val="24"/>
        </w:rPr>
        <w:t>im Kollegium</w:t>
      </w:r>
      <w:r w:rsidRPr="002B0B01">
        <w:rPr>
          <w:rFonts w:ascii="Calibri Light" w:hAnsi="Calibri Light" w:cs="Arial"/>
          <w:sz w:val="24"/>
          <w:szCs w:val="24"/>
        </w:rPr>
        <w:t xml:space="preserve"> schon sehr gut und soll beibehalten werden </w:t>
      </w:r>
      <w:r w:rsidR="008F7A57">
        <w:rPr>
          <w:rFonts w:ascii="Calibri Light" w:hAnsi="Calibri Light" w:cs="Arial"/>
          <w:sz w:val="24"/>
          <w:szCs w:val="24"/>
        </w:rPr>
        <w:br/>
      </w:r>
      <w:r w:rsidRPr="002B0B01">
        <w:rPr>
          <w:rFonts w:ascii="Calibri Light" w:hAnsi="Calibri Light" w:cs="Arial"/>
          <w:sz w:val="24"/>
          <w:szCs w:val="24"/>
        </w:rPr>
        <w:t>(bzw. weiter gestärkt werden)?</w:t>
      </w:r>
    </w:p>
    <w:p w14:paraId="58D4B9C7" w14:textId="77777777" w:rsidR="00203812" w:rsidRPr="00AF65A5" w:rsidRDefault="00203812" w:rsidP="009A11A6">
      <w:pPr>
        <w:pStyle w:val="Listenabsatz"/>
        <w:spacing w:line="300" w:lineRule="auto"/>
        <w:ind w:left="0"/>
        <w:rPr>
          <w:rFonts w:ascii="Calibri Light" w:hAnsi="Calibri Light" w:cs="Arial"/>
          <w:sz w:val="16"/>
          <w:szCs w:val="16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8707"/>
      </w:tblGrid>
      <w:tr w:rsidR="009318A3" w:rsidRPr="002B0B01" w14:paraId="7C6AC424" w14:textId="77777777" w:rsidTr="00420ADF">
        <w:trPr>
          <w:trHeight w:val="962"/>
        </w:trPr>
        <w:tc>
          <w:tcPr>
            <w:tcW w:w="8707" w:type="dxa"/>
          </w:tcPr>
          <w:p w14:paraId="442F8E36" w14:textId="77777777" w:rsidR="008F7A57" w:rsidRPr="008F7A57" w:rsidRDefault="008F7A57" w:rsidP="009A11A6">
            <w:pPr>
              <w:spacing w:line="300" w:lineRule="auto"/>
              <w:rPr>
                <w:rFonts w:ascii="Calibri Light" w:hAnsi="Calibri Light" w:cs="Arial"/>
                <w:sz w:val="10"/>
                <w:szCs w:val="10"/>
              </w:rPr>
            </w:pPr>
          </w:p>
          <w:p w14:paraId="73E7FFA0" w14:textId="239AD423" w:rsidR="009318A3" w:rsidRPr="002B0B01" w:rsidRDefault="009318A3" w:rsidP="009A11A6">
            <w:pPr>
              <w:spacing w:line="300" w:lineRule="auto"/>
              <w:rPr>
                <w:rFonts w:ascii="Calibri Light" w:hAnsi="Calibri Light" w:cs="Arial"/>
                <w:sz w:val="24"/>
                <w:szCs w:val="24"/>
              </w:rPr>
            </w:pPr>
            <w:r w:rsidRPr="002B0B01">
              <w:rPr>
                <w:rFonts w:ascii="Calibri Light" w:hAnsi="Calibri Light" w:cs="Arial"/>
                <w:sz w:val="24"/>
                <w:szCs w:val="24"/>
              </w:rPr>
              <w:t xml:space="preserve">Beobachtungen der Mitglieder der Gesundheitsgruppe </w:t>
            </w:r>
            <w:r w:rsidR="00BB23FC">
              <w:rPr>
                <w:rFonts w:ascii="Calibri Light" w:hAnsi="Calibri Light" w:cs="Arial"/>
                <w:sz w:val="24"/>
                <w:szCs w:val="24"/>
              </w:rPr>
              <w:t>und/</w:t>
            </w:r>
            <w:r w:rsidRPr="002B0B01">
              <w:rPr>
                <w:rFonts w:ascii="Calibri Light" w:hAnsi="Calibri Light" w:cs="Arial"/>
                <w:sz w:val="24"/>
                <w:szCs w:val="24"/>
              </w:rPr>
              <w:t>oder anderer Personen:</w:t>
            </w:r>
          </w:p>
          <w:p w14:paraId="26469264" w14:textId="77777777" w:rsidR="009318A3" w:rsidRPr="002B0B01" w:rsidRDefault="0080428B" w:rsidP="009A11A6">
            <w:pPr>
              <w:spacing w:line="300" w:lineRule="auto"/>
              <w:rPr>
                <w:rFonts w:ascii="Calibri Light" w:hAnsi="Calibri Light" w:cs="Arial"/>
              </w:rPr>
            </w:pPr>
            <w:sdt>
              <w:sdtPr>
                <w:rPr>
                  <w:rFonts w:ascii="Calibri Light" w:hAnsi="Calibri Light" w:cs="Arial"/>
                  <w:sz w:val="24"/>
                  <w:szCs w:val="24"/>
                </w:rPr>
                <w:id w:val="499239954"/>
                <w:placeholder>
                  <w:docPart w:val="FF59BBC0312B4EE7902E3ABE702DBE2A"/>
                </w:placeholder>
                <w:showingPlcHdr/>
                <w:text/>
              </w:sdtPr>
              <w:sdtEndPr/>
              <w:sdtContent>
                <w:r w:rsidR="009318A3" w:rsidRPr="002B0B01">
                  <w:rPr>
                    <w:rStyle w:val="Platzhaltertext"/>
                    <w:rFonts w:ascii="Calibri Light" w:hAnsi="Calibri Light" w:cs="Arial"/>
                    <w:color w:val="1F497D" w:themeColor="text2"/>
                    <w:sz w:val="24"/>
                    <w:szCs w:val="24"/>
                  </w:rPr>
                  <w:t>Klicken Sie hier, um Text einzugeben.</w:t>
                </w:r>
              </w:sdtContent>
            </w:sdt>
          </w:p>
        </w:tc>
      </w:tr>
    </w:tbl>
    <w:p w14:paraId="26F393AA" w14:textId="77777777" w:rsidR="00361E48" w:rsidRDefault="00361E48" w:rsidP="009A11A6">
      <w:pPr>
        <w:spacing w:line="300" w:lineRule="auto"/>
        <w:rPr>
          <w:rFonts w:ascii="Calibri Light" w:hAnsi="Calibri Light" w:cs="Arial"/>
          <w:sz w:val="28"/>
          <w:szCs w:val="28"/>
        </w:rPr>
      </w:pPr>
    </w:p>
    <w:p w14:paraId="260DF545" w14:textId="77777777" w:rsidR="008F7A57" w:rsidRPr="002B0B01" w:rsidRDefault="008F7A57" w:rsidP="009A11A6">
      <w:pPr>
        <w:spacing w:line="300" w:lineRule="auto"/>
        <w:rPr>
          <w:rFonts w:ascii="Calibri Light" w:hAnsi="Calibri Light" w:cs="Arial"/>
          <w:sz w:val="28"/>
          <w:szCs w:val="28"/>
        </w:rPr>
      </w:pPr>
    </w:p>
    <w:p w14:paraId="0610CE60" w14:textId="77777777" w:rsidR="00220852" w:rsidRDefault="00220852" w:rsidP="009A11A6">
      <w:pPr>
        <w:spacing w:line="300" w:lineRule="auto"/>
        <w:rPr>
          <w:rFonts w:ascii="Calibri Light" w:hAnsi="Calibri Light" w:cs="Arial"/>
          <w:b/>
          <w:color w:val="000000" w:themeColor="text1"/>
          <w:sz w:val="24"/>
          <w:szCs w:val="24"/>
        </w:rPr>
      </w:pPr>
    </w:p>
    <w:p w14:paraId="09CEE560" w14:textId="77777777" w:rsidR="00AE6FC3" w:rsidRDefault="00AE6FC3" w:rsidP="00AE6FC3">
      <w:pPr>
        <w:spacing w:after="60" w:line="300" w:lineRule="auto"/>
        <w:outlineLvl w:val="0"/>
        <w:rPr>
          <w:rFonts w:ascii="Calibri Light" w:hAnsi="Calibri Light" w:cs="Arial"/>
          <w:b/>
          <w:sz w:val="28"/>
          <w:szCs w:val="28"/>
          <w:lang w:eastAsia="ko-KR"/>
        </w:rPr>
      </w:pPr>
    </w:p>
    <w:p w14:paraId="137EDA47" w14:textId="77777777" w:rsidR="006C79E2" w:rsidRDefault="006C79E2" w:rsidP="009A11A6">
      <w:pPr>
        <w:spacing w:line="300" w:lineRule="auto"/>
        <w:rPr>
          <w:rFonts w:ascii="Calibri Light" w:hAnsi="Calibri Light" w:cs="Arial"/>
          <w:b/>
          <w:color w:val="000000" w:themeColor="text1"/>
          <w:sz w:val="28"/>
          <w:szCs w:val="28"/>
        </w:rPr>
      </w:pPr>
    </w:p>
    <w:p w14:paraId="69749A86" w14:textId="6EEC9B5A" w:rsidR="00BF67E0" w:rsidRPr="00AF65A5" w:rsidRDefault="009318A3" w:rsidP="009A11A6">
      <w:pPr>
        <w:spacing w:line="300" w:lineRule="auto"/>
        <w:rPr>
          <w:rFonts w:ascii="Calibri Light" w:hAnsi="Calibri Light" w:cs="Arial"/>
          <w:b/>
          <w:color w:val="000000" w:themeColor="text1"/>
          <w:sz w:val="28"/>
          <w:szCs w:val="28"/>
        </w:rPr>
      </w:pPr>
      <w:r w:rsidRPr="00AF65A5">
        <w:rPr>
          <w:rFonts w:ascii="Calibri Light" w:hAnsi="Calibri Light" w:cs="Arial"/>
          <w:b/>
          <w:color w:val="000000" w:themeColor="text1"/>
          <w:sz w:val="28"/>
          <w:szCs w:val="28"/>
        </w:rPr>
        <w:t>B</w:t>
      </w:r>
      <w:r w:rsidR="00220852" w:rsidRPr="00AF65A5">
        <w:rPr>
          <w:rFonts w:ascii="Calibri Light" w:hAnsi="Calibri Light" w:cs="Arial"/>
          <w:b/>
          <w:color w:val="000000" w:themeColor="text1"/>
          <w:sz w:val="28"/>
          <w:szCs w:val="28"/>
        </w:rPr>
        <w:t>elastungen</w:t>
      </w:r>
    </w:p>
    <w:p w14:paraId="3959089B" w14:textId="0C11EB06" w:rsidR="009318A3" w:rsidRPr="002B0B01" w:rsidRDefault="009318A3" w:rsidP="009A11A6">
      <w:pPr>
        <w:spacing w:line="300" w:lineRule="auto"/>
        <w:rPr>
          <w:rFonts w:ascii="Calibri Light" w:hAnsi="Calibri Light" w:cs="Arial"/>
          <w:sz w:val="24"/>
          <w:szCs w:val="24"/>
        </w:rPr>
      </w:pPr>
      <w:r w:rsidRPr="002B0B01">
        <w:rPr>
          <w:rFonts w:ascii="Calibri Light" w:hAnsi="Calibri Light" w:cs="Arial"/>
          <w:sz w:val="24"/>
          <w:szCs w:val="24"/>
        </w:rPr>
        <w:t xml:space="preserve">Was läuft </w:t>
      </w:r>
      <w:r w:rsidR="00BB23FC">
        <w:rPr>
          <w:rFonts w:ascii="Calibri Light" w:hAnsi="Calibri Light" w:cs="Arial"/>
          <w:sz w:val="24"/>
          <w:szCs w:val="24"/>
        </w:rPr>
        <w:t xml:space="preserve">in der Schule und/oder </w:t>
      </w:r>
      <w:r w:rsidR="00215533" w:rsidRPr="002B0B01">
        <w:rPr>
          <w:rFonts w:ascii="Calibri Light" w:hAnsi="Calibri Light" w:cs="Arial"/>
          <w:sz w:val="24"/>
          <w:szCs w:val="24"/>
        </w:rPr>
        <w:t>im Kollegium</w:t>
      </w:r>
      <w:r w:rsidR="00203812" w:rsidRPr="002B0B01">
        <w:rPr>
          <w:rFonts w:ascii="Calibri Light" w:hAnsi="Calibri Light" w:cs="Arial"/>
          <w:sz w:val="24"/>
          <w:szCs w:val="24"/>
        </w:rPr>
        <w:t xml:space="preserve"> </w:t>
      </w:r>
      <w:r w:rsidRPr="002B0B01">
        <w:rPr>
          <w:rFonts w:ascii="Calibri Light" w:hAnsi="Calibri Light" w:cs="Arial"/>
          <w:sz w:val="24"/>
          <w:szCs w:val="24"/>
        </w:rPr>
        <w:t>nicht so gut und soll verbessert werden?</w:t>
      </w:r>
    </w:p>
    <w:p w14:paraId="27ABFACD" w14:textId="77777777" w:rsidR="00203812" w:rsidRPr="00AF65A5" w:rsidRDefault="00203812" w:rsidP="009A11A6">
      <w:pPr>
        <w:spacing w:line="300" w:lineRule="auto"/>
        <w:ind w:firstLine="142"/>
        <w:rPr>
          <w:rFonts w:ascii="Calibri Light" w:hAnsi="Calibri Light" w:cs="Arial"/>
          <w:sz w:val="16"/>
          <w:szCs w:val="16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8707"/>
      </w:tblGrid>
      <w:tr w:rsidR="00203812" w:rsidRPr="002B0B01" w14:paraId="597B34B1" w14:textId="77777777" w:rsidTr="0053408F">
        <w:trPr>
          <w:trHeight w:val="1009"/>
        </w:trPr>
        <w:tc>
          <w:tcPr>
            <w:tcW w:w="8707" w:type="dxa"/>
          </w:tcPr>
          <w:p w14:paraId="3F4EC28C" w14:textId="77777777" w:rsidR="00893EC7" w:rsidRPr="00893EC7" w:rsidRDefault="00893EC7" w:rsidP="009A11A6">
            <w:pPr>
              <w:spacing w:line="300" w:lineRule="auto"/>
              <w:rPr>
                <w:rFonts w:ascii="Calibri Light" w:hAnsi="Calibri Light" w:cs="Arial"/>
                <w:sz w:val="10"/>
                <w:szCs w:val="10"/>
              </w:rPr>
            </w:pPr>
          </w:p>
          <w:p w14:paraId="0BC151CF" w14:textId="2672064B" w:rsidR="00203812" w:rsidRPr="002B0B01" w:rsidRDefault="00203812" w:rsidP="009A11A6">
            <w:pPr>
              <w:spacing w:line="300" w:lineRule="auto"/>
              <w:rPr>
                <w:rFonts w:ascii="Calibri Light" w:hAnsi="Calibri Light" w:cs="Arial"/>
                <w:sz w:val="24"/>
                <w:szCs w:val="24"/>
              </w:rPr>
            </w:pPr>
            <w:r w:rsidRPr="002B0B01">
              <w:rPr>
                <w:rFonts w:ascii="Calibri Light" w:hAnsi="Calibri Light" w:cs="Arial"/>
                <w:sz w:val="24"/>
                <w:szCs w:val="24"/>
              </w:rPr>
              <w:t xml:space="preserve">Beobachtungen der Mitglieder der Gesundheitsgruppe </w:t>
            </w:r>
            <w:r w:rsidR="00BB23FC">
              <w:rPr>
                <w:rFonts w:ascii="Calibri Light" w:hAnsi="Calibri Light" w:cs="Arial"/>
                <w:sz w:val="24"/>
                <w:szCs w:val="24"/>
              </w:rPr>
              <w:t>und/</w:t>
            </w:r>
            <w:r w:rsidRPr="002B0B01">
              <w:rPr>
                <w:rFonts w:ascii="Calibri Light" w:hAnsi="Calibri Light" w:cs="Arial"/>
                <w:sz w:val="24"/>
                <w:szCs w:val="24"/>
              </w:rPr>
              <w:t>oder anderer Personen:</w:t>
            </w:r>
          </w:p>
          <w:p w14:paraId="126C22AE" w14:textId="77777777" w:rsidR="00203812" w:rsidRPr="002B0B01" w:rsidRDefault="0080428B" w:rsidP="009A11A6">
            <w:pPr>
              <w:spacing w:line="300" w:lineRule="auto"/>
              <w:rPr>
                <w:rFonts w:ascii="Calibri Light" w:hAnsi="Calibri Light" w:cs="Arial"/>
                <w:sz w:val="24"/>
                <w:szCs w:val="24"/>
              </w:rPr>
            </w:pPr>
            <w:sdt>
              <w:sdtPr>
                <w:rPr>
                  <w:rFonts w:ascii="Calibri Light" w:hAnsi="Calibri Light" w:cs="Arial"/>
                  <w:sz w:val="24"/>
                  <w:szCs w:val="24"/>
                </w:rPr>
                <w:id w:val="-1724746158"/>
                <w:placeholder>
                  <w:docPart w:val="8F833E7BE30D4C449EDD73BF9438D323"/>
                </w:placeholder>
                <w:showingPlcHdr/>
                <w:text/>
              </w:sdtPr>
              <w:sdtEndPr/>
              <w:sdtContent>
                <w:r w:rsidR="00203812" w:rsidRPr="002B0B01">
                  <w:rPr>
                    <w:rStyle w:val="Platzhaltertext"/>
                    <w:rFonts w:ascii="Calibri Light" w:hAnsi="Calibri Light" w:cs="Arial"/>
                    <w:color w:val="1F497D" w:themeColor="text2"/>
                    <w:sz w:val="24"/>
                    <w:szCs w:val="24"/>
                  </w:rPr>
                  <w:t>Klicken Sie hier, um Text einzugeben.</w:t>
                </w:r>
              </w:sdtContent>
            </w:sdt>
          </w:p>
        </w:tc>
      </w:tr>
    </w:tbl>
    <w:p w14:paraId="66A14F14" w14:textId="77777777" w:rsidR="00203812" w:rsidRPr="002B0B01" w:rsidRDefault="00203812" w:rsidP="009A11A6">
      <w:pPr>
        <w:spacing w:line="300" w:lineRule="auto"/>
        <w:rPr>
          <w:rFonts w:ascii="Calibri Light" w:hAnsi="Calibri Light" w:cs="Arial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8707"/>
      </w:tblGrid>
      <w:tr w:rsidR="002B0B01" w:rsidRPr="002B0B01" w14:paraId="0FC16DE9" w14:textId="77777777" w:rsidTr="00893EC7">
        <w:trPr>
          <w:trHeight w:val="976"/>
        </w:trPr>
        <w:tc>
          <w:tcPr>
            <w:tcW w:w="8707" w:type="dxa"/>
          </w:tcPr>
          <w:p w14:paraId="4E682475" w14:textId="77777777" w:rsidR="00893EC7" w:rsidRPr="00893EC7" w:rsidRDefault="00893EC7" w:rsidP="009A11A6">
            <w:pPr>
              <w:spacing w:line="300" w:lineRule="auto"/>
              <w:rPr>
                <w:rFonts w:ascii="Calibri Light" w:hAnsi="Calibri Light" w:cs="Arial"/>
                <w:sz w:val="10"/>
                <w:szCs w:val="10"/>
              </w:rPr>
            </w:pPr>
          </w:p>
          <w:p w14:paraId="556397DE" w14:textId="7F683F2A" w:rsidR="00203812" w:rsidRPr="002B0B01" w:rsidRDefault="00C7211A" w:rsidP="009A11A6">
            <w:pPr>
              <w:spacing w:line="300" w:lineRule="auto"/>
              <w:rPr>
                <w:rFonts w:ascii="Calibri Light" w:hAnsi="Calibri Light" w:cs="Arial"/>
                <w:sz w:val="24"/>
                <w:szCs w:val="24"/>
              </w:rPr>
            </w:pPr>
            <w:r w:rsidRPr="002B0B01">
              <w:rPr>
                <w:rFonts w:ascii="Calibri Light" w:hAnsi="Calibri Light" w:cs="Arial"/>
                <w:sz w:val="24"/>
                <w:szCs w:val="24"/>
              </w:rPr>
              <w:t xml:space="preserve">Optional: </w:t>
            </w:r>
            <w:r w:rsidR="00203812" w:rsidRPr="002B0B01">
              <w:rPr>
                <w:rFonts w:ascii="Calibri Light" w:hAnsi="Calibri Light" w:cs="Arial"/>
                <w:sz w:val="24"/>
                <w:szCs w:val="24"/>
              </w:rPr>
              <w:t>Kennzahlen</w:t>
            </w:r>
            <w:r w:rsidR="00BB23FC">
              <w:rPr>
                <w:rFonts w:ascii="Calibri Light" w:hAnsi="Calibri Light" w:cs="Arial"/>
                <w:sz w:val="24"/>
                <w:szCs w:val="24"/>
              </w:rPr>
              <w:t xml:space="preserve"> und Dimensionen</w:t>
            </w:r>
            <w:r w:rsidR="00203812" w:rsidRPr="008E03DF">
              <w:rPr>
                <w:rFonts w:ascii="Calibri Light" w:hAnsi="Calibri Light" w:cs="Arial"/>
                <w:color w:val="F0831C"/>
                <w:sz w:val="24"/>
                <w:szCs w:val="24"/>
              </w:rPr>
              <w:t>*</w:t>
            </w:r>
            <w:r w:rsidR="00203812" w:rsidRPr="002B0B01">
              <w:rPr>
                <w:rFonts w:ascii="Calibri Light" w:hAnsi="Calibri Light" w:cs="Arial"/>
                <w:sz w:val="24"/>
                <w:szCs w:val="24"/>
              </w:rPr>
              <w:t>, die auf Handlungsbedarf hinweisen:</w:t>
            </w:r>
          </w:p>
          <w:p w14:paraId="68C6052D" w14:textId="77777777" w:rsidR="00203812" w:rsidRPr="002B0B01" w:rsidRDefault="0080428B" w:rsidP="009A11A6">
            <w:pPr>
              <w:spacing w:line="300" w:lineRule="auto"/>
              <w:rPr>
                <w:rFonts w:ascii="Calibri Light" w:hAnsi="Calibri Light" w:cs="Arial"/>
                <w:sz w:val="24"/>
                <w:szCs w:val="24"/>
              </w:rPr>
            </w:pPr>
            <w:sdt>
              <w:sdtPr>
                <w:rPr>
                  <w:rFonts w:ascii="Calibri Light" w:hAnsi="Calibri Light" w:cs="Arial"/>
                  <w:sz w:val="24"/>
                  <w:szCs w:val="24"/>
                </w:rPr>
                <w:id w:val="-293525626"/>
                <w:placeholder>
                  <w:docPart w:val="96AADF7A1FB64CCAA44D6233EBD2D57B"/>
                </w:placeholder>
                <w:showingPlcHdr/>
                <w:text/>
              </w:sdtPr>
              <w:sdtEndPr/>
              <w:sdtContent>
                <w:r w:rsidR="00203812" w:rsidRPr="002B0B01">
                  <w:rPr>
                    <w:rStyle w:val="Platzhaltertext"/>
                    <w:rFonts w:ascii="Calibri Light" w:hAnsi="Calibri Light" w:cs="Arial"/>
                    <w:color w:val="1F497D" w:themeColor="text2"/>
                    <w:sz w:val="24"/>
                    <w:szCs w:val="24"/>
                  </w:rPr>
                  <w:t>Klicken Sie hier, um Text einzugeben.</w:t>
                </w:r>
              </w:sdtContent>
            </w:sdt>
          </w:p>
        </w:tc>
      </w:tr>
    </w:tbl>
    <w:p w14:paraId="0AA23FF7" w14:textId="77777777" w:rsidR="00203812" w:rsidRPr="002B0B01" w:rsidRDefault="00203812" w:rsidP="009A11A6">
      <w:pPr>
        <w:spacing w:line="300" w:lineRule="auto"/>
        <w:rPr>
          <w:rFonts w:ascii="Calibri Light" w:hAnsi="Calibri Light" w:cs="Arial"/>
        </w:rPr>
      </w:pPr>
    </w:p>
    <w:p w14:paraId="0D7CA2AD" w14:textId="58991612" w:rsidR="00203812" w:rsidRPr="002B0B01" w:rsidRDefault="00203812" w:rsidP="009A11A6">
      <w:pPr>
        <w:spacing w:line="300" w:lineRule="auto"/>
        <w:rPr>
          <w:rFonts w:ascii="Calibri Light" w:hAnsi="Calibri Light" w:cs="Arial"/>
          <w:sz w:val="24"/>
          <w:szCs w:val="24"/>
        </w:rPr>
      </w:pPr>
      <w:r w:rsidRPr="008E03DF">
        <w:rPr>
          <w:rFonts w:ascii="Calibri Light" w:hAnsi="Calibri Light" w:cs="Arial"/>
          <w:color w:val="F0831C"/>
          <w:sz w:val="24"/>
          <w:szCs w:val="24"/>
        </w:rPr>
        <w:t>*</w:t>
      </w:r>
      <w:r w:rsidRPr="002B0B01">
        <w:rPr>
          <w:rFonts w:ascii="Calibri Light" w:hAnsi="Calibri Light" w:cs="Arial"/>
          <w:sz w:val="24"/>
          <w:szCs w:val="24"/>
        </w:rPr>
        <w:t>Mögliche gesundheitsrelevante Kennzahlen</w:t>
      </w:r>
      <w:r w:rsidR="0055173E">
        <w:rPr>
          <w:rFonts w:ascii="Calibri Light" w:hAnsi="Calibri Light" w:cs="Arial"/>
          <w:sz w:val="24"/>
          <w:szCs w:val="24"/>
        </w:rPr>
        <w:t xml:space="preserve"> und Dimensionen</w:t>
      </w:r>
      <w:r w:rsidRPr="002B0B01">
        <w:rPr>
          <w:rFonts w:ascii="Calibri Light" w:hAnsi="Calibri Light" w:cs="Arial"/>
          <w:sz w:val="24"/>
          <w:szCs w:val="24"/>
        </w:rPr>
        <w:t>:</w:t>
      </w:r>
    </w:p>
    <w:p w14:paraId="1F0C225E" w14:textId="77777777" w:rsidR="00F16BDE" w:rsidRPr="00F16BDE" w:rsidRDefault="000E6839" w:rsidP="00027BA2">
      <w:pPr>
        <w:pStyle w:val="Listenabsatz"/>
        <w:numPr>
          <w:ilvl w:val="0"/>
          <w:numId w:val="8"/>
        </w:numPr>
        <w:spacing w:line="300" w:lineRule="auto"/>
        <w:rPr>
          <w:rFonts w:ascii="Calibri Light" w:hAnsi="Calibri Light" w:cs="Arial"/>
          <w:sz w:val="24"/>
          <w:szCs w:val="24"/>
        </w:rPr>
      </w:pPr>
      <w:r w:rsidRPr="00F16BDE">
        <w:rPr>
          <w:rFonts w:ascii="Calibri Light" w:hAnsi="Calibri Light" w:cs="Arial"/>
          <w:sz w:val="24"/>
          <w:szCs w:val="24"/>
          <w:lang w:val="de-DE"/>
        </w:rPr>
        <w:t xml:space="preserve">Absenzen: </w:t>
      </w:r>
      <w:r w:rsidR="00203812" w:rsidRPr="00F16BDE">
        <w:rPr>
          <w:rFonts w:ascii="Calibri Light" w:hAnsi="Calibri Light" w:cs="Arial"/>
          <w:sz w:val="24"/>
          <w:szCs w:val="24"/>
          <w:lang w:val="de-DE"/>
        </w:rPr>
        <w:t>Krankheitsabsenzen</w:t>
      </w:r>
      <w:r w:rsidRPr="00F16BDE">
        <w:rPr>
          <w:rFonts w:ascii="Calibri Light" w:hAnsi="Calibri Light" w:cs="Arial"/>
          <w:sz w:val="24"/>
          <w:szCs w:val="24"/>
        </w:rPr>
        <w:t xml:space="preserve">, </w:t>
      </w:r>
      <w:r w:rsidR="00203812" w:rsidRPr="00F16BDE">
        <w:rPr>
          <w:rFonts w:ascii="Calibri Light" w:hAnsi="Calibri Light" w:cs="Arial"/>
          <w:sz w:val="24"/>
          <w:szCs w:val="24"/>
          <w:lang w:val="de-DE"/>
        </w:rPr>
        <w:t>Berufsunfälle</w:t>
      </w:r>
    </w:p>
    <w:p w14:paraId="5ED9F8CC" w14:textId="77777777" w:rsidR="00F16BDE" w:rsidRPr="00F16BDE" w:rsidRDefault="000E6839" w:rsidP="00027BA2">
      <w:pPr>
        <w:pStyle w:val="Listenabsatz"/>
        <w:numPr>
          <w:ilvl w:val="0"/>
          <w:numId w:val="8"/>
        </w:numPr>
        <w:spacing w:line="300" w:lineRule="auto"/>
        <w:rPr>
          <w:rFonts w:ascii="Calibri Light" w:hAnsi="Calibri Light" w:cs="Arial"/>
          <w:sz w:val="24"/>
          <w:szCs w:val="24"/>
        </w:rPr>
      </w:pPr>
      <w:r w:rsidRPr="00F16BDE">
        <w:rPr>
          <w:rFonts w:ascii="Calibri Light" w:hAnsi="Calibri Light" w:cs="Arial"/>
          <w:sz w:val="24"/>
          <w:szCs w:val="24"/>
          <w:lang w:val="de-DE"/>
        </w:rPr>
        <w:t>Befragungsr</w:t>
      </w:r>
      <w:r w:rsidR="00203812" w:rsidRPr="00F16BDE">
        <w:rPr>
          <w:rFonts w:ascii="Calibri Light" w:hAnsi="Calibri Light" w:cs="Arial"/>
          <w:sz w:val="24"/>
          <w:szCs w:val="24"/>
          <w:lang w:val="de-DE"/>
        </w:rPr>
        <w:t xml:space="preserve">esultate </w:t>
      </w:r>
      <w:r w:rsidRPr="00F16BDE">
        <w:rPr>
          <w:rFonts w:ascii="Calibri Light" w:hAnsi="Calibri Light" w:cs="Arial"/>
          <w:sz w:val="24"/>
          <w:szCs w:val="24"/>
          <w:lang w:val="de-DE"/>
        </w:rPr>
        <w:t>(</w:t>
      </w:r>
      <w:r w:rsidR="00215533" w:rsidRPr="00F16BDE">
        <w:rPr>
          <w:rFonts w:ascii="Calibri Light" w:hAnsi="Calibri Light" w:cs="Arial"/>
          <w:sz w:val="24"/>
          <w:szCs w:val="24"/>
          <w:lang w:val="de-DE"/>
        </w:rPr>
        <w:t>z.B. externe Schulevaluation, S-Tool, …</w:t>
      </w:r>
      <w:r w:rsidRPr="00F16BDE">
        <w:rPr>
          <w:rFonts w:ascii="Calibri Light" w:hAnsi="Calibri Light" w:cs="Arial"/>
          <w:sz w:val="24"/>
          <w:szCs w:val="24"/>
          <w:lang w:val="de-DE"/>
        </w:rPr>
        <w:t>)</w:t>
      </w:r>
    </w:p>
    <w:p w14:paraId="2B74081F" w14:textId="77777777" w:rsidR="00F16BDE" w:rsidRPr="00F16BDE" w:rsidRDefault="00215533" w:rsidP="00027BA2">
      <w:pPr>
        <w:pStyle w:val="Listenabsatz"/>
        <w:numPr>
          <w:ilvl w:val="0"/>
          <w:numId w:val="8"/>
        </w:numPr>
        <w:spacing w:line="300" w:lineRule="auto"/>
        <w:rPr>
          <w:rFonts w:ascii="Calibri Light" w:hAnsi="Calibri Light" w:cs="Arial"/>
          <w:sz w:val="24"/>
          <w:szCs w:val="24"/>
        </w:rPr>
      </w:pPr>
      <w:r w:rsidRPr="00F16BDE">
        <w:rPr>
          <w:rFonts w:ascii="Calibri Light" w:hAnsi="Calibri Light" w:cs="Arial"/>
          <w:sz w:val="24"/>
          <w:szCs w:val="24"/>
          <w:lang w:val="de-DE"/>
        </w:rPr>
        <w:t>Fluktuation</w:t>
      </w:r>
    </w:p>
    <w:p w14:paraId="642A8068" w14:textId="77777777" w:rsidR="00F16BDE" w:rsidRPr="00F16BDE" w:rsidRDefault="00C7211A" w:rsidP="00027BA2">
      <w:pPr>
        <w:pStyle w:val="Listenabsatz"/>
        <w:numPr>
          <w:ilvl w:val="0"/>
          <w:numId w:val="8"/>
        </w:numPr>
        <w:spacing w:line="300" w:lineRule="auto"/>
        <w:rPr>
          <w:rFonts w:ascii="Calibri Light" w:hAnsi="Calibri Light" w:cs="Arial"/>
          <w:sz w:val="24"/>
          <w:szCs w:val="24"/>
        </w:rPr>
      </w:pPr>
      <w:r w:rsidRPr="00F16BDE">
        <w:rPr>
          <w:rFonts w:ascii="Calibri Light" w:hAnsi="Calibri Light" w:cs="Arial"/>
          <w:sz w:val="24"/>
          <w:szCs w:val="24"/>
          <w:lang w:val="de-DE"/>
        </w:rPr>
        <w:t>Teilnehmerzahlen von</w:t>
      </w:r>
      <w:r w:rsidR="00203812" w:rsidRPr="00F16BDE">
        <w:rPr>
          <w:rFonts w:ascii="Calibri Light" w:hAnsi="Calibri Light" w:cs="Arial"/>
          <w:sz w:val="24"/>
          <w:szCs w:val="24"/>
          <w:lang w:val="de-DE"/>
        </w:rPr>
        <w:t xml:space="preserve"> Gesundheitsangeboten</w:t>
      </w:r>
    </w:p>
    <w:p w14:paraId="4EB332C1" w14:textId="77777777" w:rsidR="00F16BDE" w:rsidRPr="00F16BDE" w:rsidRDefault="00203812" w:rsidP="00027BA2">
      <w:pPr>
        <w:pStyle w:val="Listenabsatz"/>
        <w:numPr>
          <w:ilvl w:val="0"/>
          <w:numId w:val="8"/>
        </w:numPr>
        <w:spacing w:line="300" w:lineRule="auto"/>
        <w:rPr>
          <w:rFonts w:ascii="Calibri Light" w:hAnsi="Calibri Light" w:cs="Arial"/>
          <w:sz w:val="24"/>
          <w:szCs w:val="24"/>
        </w:rPr>
      </w:pPr>
      <w:r w:rsidRPr="00F16BDE">
        <w:rPr>
          <w:rFonts w:ascii="Calibri Light" w:hAnsi="Calibri Light" w:cs="Arial"/>
          <w:sz w:val="24"/>
          <w:szCs w:val="24"/>
          <w:lang w:val="de-DE"/>
        </w:rPr>
        <w:t>Arbeitszeit / Überstundenentwicklung</w:t>
      </w:r>
      <w:r w:rsidR="00215533" w:rsidRPr="00F16BDE">
        <w:rPr>
          <w:rFonts w:ascii="Calibri Light" w:hAnsi="Calibri Light" w:cs="Arial"/>
          <w:sz w:val="24"/>
          <w:szCs w:val="24"/>
          <w:lang w:val="de-DE"/>
        </w:rPr>
        <w:t xml:space="preserve"> (falls erfasst)</w:t>
      </w:r>
    </w:p>
    <w:p w14:paraId="192D0382" w14:textId="77777777" w:rsidR="00F16BDE" w:rsidRPr="00F16BDE" w:rsidRDefault="00203812" w:rsidP="00027BA2">
      <w:pPr>
        <w:pStyle w:val="Listenabsatz"/>
        <w:numPr>
          <w:ilvl w:val="0"/>
          <w:numId w:val="8"/>
        </w:numPr>
        <w:spacing w:line="300" w:lineRule="auto"/>
        <w:rPr>
          <w:rFonts w:ascii="Calibri Light" w:hAnsi="Calibri Light" w:cs="Arial"/>
          <w:sz w:val="24"/>
          <w:szCs w:val="24"/>
        </w:rPr>
      </w:pPr>
      <w:r w:rsidRPr="00F16BDE">
        <w:rPr>
          <w:rFonts w:ascii="Calibri Light" w:hAnsi="Calibri Light" w:cs="Arial"/>
          <w:sz w:val="24"/>
          <w:szCs w:val="24"/>
          <w:lang w:val="de-DE"/>
        </w:rPr>
        <w:t>Informationen aus Austrittsgesprächen (Austrittsgründe)</w:t>
      </w:r>
    </w:p>
    <w:p w14:paraId="138FCF23" w14:textId="2F5C70D2" w:rsidR="00203812" w:rsidRPr="00F16BDE" w:rsidRDefault="00215533" w:rsidP="00027BA2">
      <w:pPr>
        <w:pStyle w:val="Listenabsatz"/>
        <w:numPr>
          <w:ilvl w:val="0"/>
          <w:numId w:val="8"/>
        </w:numPr>
        <w:spacing w:line="300" w:lineRule="auto"/>
        <w:rPr>
          <w:rFonts w:ascii="Calibri Light" w:hAnsi="Calibri Light" w:cs="Arial"/>
          <w:sz w:val="24"/>
          <w:szCs w:val="24"/>
        </w:rPr>
      </w:pPr>
      <w:r w:rsidRPr="00F16BDE">
        <w:rPr>
          <w:rFonts w:ascii="Calibri Light" w:hAnsi="Calibri Light" w:cs="Arial"/>
          <w:sz w:val="24"/>
          <w:szCs w:val="24"/>
          <w:lang w:val="de-DE"/>
        </w:rPr>
        <w:t xml:space="preserve">Zusammenfassung von </w:t>
      </w:r>
      <w:r w:rsidR="00203812" w:rsidRPr="00F16BDE">
        <w:rPr>
          <w:rFonts w:ascii="Calibri Light" w:hAnsi="Calibri Light" w:cs="Arial"/>
          <w:sz w:val="24"/>
          <w:szCs w:val="24"/>
          <w:lang w:val="de-DE"/>
        </w:rPr>
        <w:t xml:space="preserve">Informationen aus Jahresgesprächen (Ressourcen/Belastungen, </w:t>
      </w:r>
      <w:r w:rsidR="008E03DF">
        <w:rPr>
          <w:rFonts w:ascii="Calibri Light" w:hAnsi="Calibri Light" w:cs="Arial"/>
          <w:sz w:val="24"/>
          <w:szCs w:val="24"/>
          <w:lang w:val="de-DE"/>
        </w:rPr>
        <w:br/>
      </w:r>
      <w:r w:rsidR="00203812" w:rsidRPr="00F16BDE">
        <w:rPr>
          <w:rFonts w:ascii="Calibri Light" w:hAnsi="Calibri Light" w:cs="Arial"/>
          <w:sz w:val="24"/>
          <w:szCs w:val="24"/>
          <w:lang w:val="de-DE"/>
        </w:rPr>
        <w:t>Über-/Unterforderung…)</w:t>
      </w:r>
    </w:p>
    <w:p w14:paraId="0F0A3228" w14:textId="77777777" w:rsidR="00361E48" w:rsidRPr="002B0B01" w:rsidRDefault="00361E48" w:rsidP="009A11A6">
      <w:pPr>
        <w:spacing w:line="300" w:lineRule="auto"/>
        <w:rPr>
          <w:rFonts w:ascii="Calibri Light" w:hAnsi="Calibri Light" w:cs="Arial"/>
          <w:sz w:val="28"/>
          <w:szCs w:val="28"/>
        </w:rPr>
      </w:pPr>
    </w:p>
    <w:p w14:paraId="1532E41A" w14:textId="77777777" w:rsidR="00A04B44" w:rsidRPr="009A11A6" w:rsidRDefault="00A04B44" w:rsidP="009A11A6">
      <w:pPr>
        <w:spacing w:line="300" w:lineRule="auto"/>
        <w:rPr>
          <w:rFonts w:ascii="Calibri Light" w:hAnsi="Calibri Light" w:cs="Arial"/>
          <w:sz w:val="20"/>
          <w:szCs w:val="20"/>
        </w:rPr>
      </w:pPr>
    </w:p>
    <w:p w14:paraId="5C657C6E" w14:textId="77777777" w:rsidR="00BF67E0" w:rsidRPr="00AE6FC3" w:rsidRDefault="009318A3" w:rsidP="00027BA2">
      <w:pPr>
        <w:pStyle w:val="Listenabsatz"/>
        <w:numPr>
          <w:ilvl w:val="0"/>
          <w:numId w:val="4"/>
        </w:numPr>
        <w:spacing w:line="300" w:lineRule="auto"/>
        <w:ind w:left="142"/>
        <w:rPr>
          <w:rFonts w:ascii="Calibri Light" w:hAnsi="Calibri Light" w:cs="Arial"/>
          <w:b/>
          <w:color w:val="F0831C"/>
          <w:sz w:val="32"/>
          <w:szCs w:val="32"/>
        </w:rPr>
      </w:pPr>
      <w:r w:rsidRPr="00AE6FC3">
        <w:rPr>
          <w:rFonts w:ascii="Calibri Light" w:hAnsi="Calibri Light" w:cs="Arial"/>
          <w:b/>
          <w:color w:val="F0831C"/>
          <w:sz w:val="32"/>
          <w:szCs w:val="32"/>
        </w:rPr>
        <w:t>1-2 Themen</w:t>
      </w:r>
      <w:r w:rsidR="000B14BA" w:rsidRPr="00AE6FC3">
        <w:rPr>
          <w:rFonts w:ascii="Calibri Light" w:hAnsi="Calibri Light" w:cs="Arial"/>
          <w:b/>
          <w:color w:val="F0831C"/>
          <w:sz w:val="32"/>
          <w:szCs w:val="32"/>
        </w:rPr>
        <w:t xml:space="preserve"> priorisieren</w:t>
      </w:r>
    </w:p>
    <w:p w14:paraId="3C6370A3" w14:textId="77777777" w:rsidR="00A67156" w:rsidRPr="00AF65A5" w:rsidRDefault="00A67156" w:rsidP="009A11A6">
      <w:pPr>
        <w:spacing w:line="300" w:lineRule="auto"/>
        <w:ind w:left="142"/>
        <w:rPr>
          <w:rFonts w:ascii="Calibri Light" w:hAnsi="Calibri Light" w:cs="Arial"/>
          <w:sz w:val="16"/>
          <w:szCs w:val="16"/>
        </w:rPr>
      </w:pPr>
    </w:p>
    <w:p w14:paraId="4DE4ED8A" w14:textId="6B0A063C" w:rsidR="00A67156" w:rsidRPr="002B0B01" w:rsidRDefault="00A67156" w:rsidP="00D74520">
      <w:pPr>
        <w:spacing w:line="300" w:lineRule="auto"/>
        <w:rPr>
          <w:rFonts w:ascii="Calibri Light" w:hAnsi="Calibri Light" w:cs="Arial"/>
          <w:sz w:val="24"/>
          <w:szCs w:val="24"/>
        </w:rPr>
      </w:pPr>
      <w:r w:rsidRPr="008E03DF">
        <w:rPr>
          <w:rFonts w:ascii="Calibri Light" w:hAnsi="Calibri Light" w:cs="Arial"/>
          <w:color w:val="F0831C"/>
          <w:sz w:val="24"/>
          <w:szCs w:val="24"/>
        </w:rPr>
        <w:t xml:space="preserve">Wichtig: </w:t>
      </w:r>
      <w:r w:rsidRPr="002B0B01">
        <w:rPr>
          <w:rFonts w:ascii="Calibri Light" w:hAnsi="Calibri Light" w:cs="Arial"/>
          <w:sz w:val="24"/>
          <w:szCs w:val="24"/>
        </w:rPr>
        <w:t xml:space="preserve">Die ausgewählten Themen sollen durch die Mitglieder </w:t>
      </w:r>
      <w:r w:rsidRPr="00AE6FC3">
        <w:rPr>
          <w:rFonts w:ascii="Calibri Light" w:hAnsi="Calibri Light" w:cs="Arial"/>
          <w:sz w:val="24"/>
          <w:szCs w:val="24"/>
        </w:rPr>
        <w:t xml:space="preserve">der </w:t>
      </w:r>
      <w:r w:rsidR="00AE6FC3">
        <w:rPr>
          <w:rFonts w:ascii="Calibri Light" w:hAnsi="Calibri Light" w:cs="Arial"/>
          <w:sz w:val="24"/>
          <w:szCs w:val="24"/>
        </w:rPr>
        <w:t xml:space="preserve">Gesundheitsgruppe </w:t>
      </w:r>
      <w:r w:rsidR="00AE6FC3">
        <w:rPr>
          <w:rFonts w:ascii="Calibri Light" w:hAnsi="Calibri Light" w:cs="Arial"/>
          <w:sz w:val="24"/>
          <w:szCs w:val="24"/>
        </w:rPr>
        <w:br/>
      </w:r>
      <w:r w:rsidRPr="00AE6FC3">
        <w:rPr>
          <w:rFonts w:ascii="Calibri Light" w:hAnsi="Calibri Light" w:cs="Arial"/>
          <w:sz w:val="24"/>
          <w:szCs w:val="24"/>
        </w:rPr>
        <w:t>oder</w:t>
      </w:r>
      <w:r w:rsidRPr="002B0B01">
        <w:rPr>
          <w:rFonts w:ascii="Calibri Light" w:hAnsi="Calibri Light" w:cs="Arial"/>
          <w:sz w:val="24"/>
          <w:szCs w:val="24"/>
        </w:rPr>
        <w:t xml:space="preserve"> die Mita</w:t>
      </w:r>
      <w:r w:rsidR="004E7A36" w:rsidRPr="002B0B01">
        <w:rPr>
          <w:rFonts w:ascii="Calibri Light" w:hAnsi="Calibri Light" w:cs="Arial"/>
          <w:sz w:val="24"/>
          <w:szCs w:val="24"/>
        </w:rPr>
        <w:t>rbeitenden oder die Schulleitung</w:t>
      </w:r>
      <w:r w:rsidRPr="002B0B01">
        <w:rPr>
          <w:rFonts w:ascii="Calibri Light" w:hAnsi="Calibri Light" w:cs="Arial"/>
          <w:sz w:val="24"/>
          <w:szCs w:val="24"/>
        </w:rPr>
        <w:t xml:space="preserve"> beeinflussbar und umsetzbar sein!</w:t>
      </w:r>
    </w:p>
    <w:p w14:paraId="6279962E" w14:textId="77777777" w:rsidR="009318A3" w:rsidRPr="00AF65A5" w:rsidRDefault="009318A3" w:rsidP="009A11A6">
      <w:pPr>
        <w:spacing w:line="300" w:lineRule="auto"/>
        <w:rPr>
          <w:rFonts w:ascii="Calibri Light" w:hAnsi="Calibri Light" w:cs="Arial"/>
          <w:sz w:val="16"/>
          <w:szCs w:val="16"/>
        </w:rPr>
      </w:pPr>
    </w:p>
    <w:p w14:paraId="6D8354C0" w14:textId="7A9E2ADF" w:rsidR="009318A3" w:rsidRPr="002B0B01" w:rsidRDefault="009318A3" w:rsidP="009A11A6">
      <w:pPr>
        <w:spacing w:line="300" w:lineRule="auto"/>
        <w:rPr>
          <w:rFonts w:ascii="Calibri Light" w:hAnsi="Calibri Light" w:cs="Arial"/>
          <w:sz w:val="24"/>
          <w:szCs w:val="24"/>
        </w:rPr>
      </w:pPr>
      <w:r w:rsidRPr="002B0B01">
        <w:rPr>
          <w:rFonts w:ascii="Calibri Light" w:hAnsi="Calibri Light" w:cs="Arial"/>
          <w:sz w:val="24"/>
          <w:szCs w:val="24"/>
        </w:rPr>
        <w:t xml:space="preserve">Folgende </w:t>
      </w:r>
      <w:r w:rsidRPr="008E03DF">
        <w:rPr>
          <w:rFonts w:ascii="Calibri Light" w:hAnsi="Calibri Light" w:cs="Arial"/>
          <w:color w:val="F0831C"/>
          <w:sz w:val="24"/>
          <w:szCs w:val="24"/>
        </w:rPr>
        <w:t>Themen</w:t>
      </w:r>
      <w:r w:rsidRPr="002B0B01">
        <w:rPr>
          <w:rFonts w:ascii="Calibri Light" w:hAnsi="Calibri Light" w:cs="Arial"/>
          <w:sz w:val="24"/>
          <w:szCs w:val="24"/>
        </w:rPr>
        <w:t xml:space="preserve"> sind besonders </w:t>
      </w:r>
      <w:r w:rsidRPr="008E03DF">
        <w:rPr>
          <w:rFonts w:ascii="Calibri Light" w:hAnsi="Calibri Light" w:cs="Arial"/>
          <w:color w:val="F0831C"/>
          <w:sz w:val="24"/>
          <w:szCs w:val="24"/>
        </w:rPr>
        <w:t xml:space="preserve">wichtig und dringend </w:t>
      </w:r>
      <w:r w:rsidR="001A7E41" w:rsidRPr="002B0B01">
        <w:rPr>
          <w:rFonts w:ascii="Calibri Light" w:hAnsi="Calibri Light" w:cs="Arial"/>
          <w:sz w:val="24"/>
          <w:szCs w:val="24"/>
        </w:rPr>
        <w:t xml:space="preserve">(subjektive Einschätzung) </w:t>
      </w:r>
      <w:r w:rsidRPr="002B0B01">
        <w:rPr>
          <w:rFonts w:ascii="Calibri Light" w:hAnsi="Calibri Light" w:cs="Arial"/>
          <w:sz w:val="24"/>
          <w:szCs w:val="24"/>
        </w:rPr>
        <w:t xml:space="preserve">und sollen </w:t>
      </w:r>
      <w:r w:rsidR="00AE6FC3">
        <w:rPr>
          <w:rFonts w:ascii="Calibri Light" w:hAnsi="Calibri Light" w:cs="Arial"/>
          <w:sz w:val="24"/>
          <w:szCs w:val="24"/>
        </w:rPr>
        <w:br/>
      </w:r>
      <w:r w:rsidRPr="002B0B01">
        <w:rPr>
          <w:rFonts w:ascii="Calibri Light" w:hAnsi="Calibri Light" w:cs="Arial"/>
          <w:sz w:val="24"/>
          <w:szCs w:val="24"/>
        </w:rPr>
        <w:t>daher im nächsten Jahr angegangen werden:</w:t>
      </w:r>
    </w:p>
    <w:p w14:paraId="6257351F" w14:textId="77777777" w:rsidR="009318A3" w:rsidRPr="00AF65A5" w:rsidRDefault="009318A3" w:rsidP="009A11A6">
      <w:pPr>
        <w:spacing w:line="300" w:lineRule="auto"/>
        <w:rPr>
          <w:rFonts w:ascii="Calibri Light" w:hAnsi="Calibri Light" w:cs="Arial"/>
          <w:sz w:val="16"/>
          <w:szCs w:val="16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8707"/>
      </w:tblGrid>
      <w:tr w:rsidR="009318A3" w:rsidRPr="002B0B01" w14:paraId="312B9EE3" w14:textId="77777777" w:rsidTr="008E03DF">
        <w:trPr>
          <w:trHeight w:val="1018"/>
        </w:trPr>
        <w:tc>
          <w:tcPr>
            <w:tcW w:w="8707" w:type="dxa"/>
          </w:tcPr>
          <w:p w14:paraId="0938CFAD" w14:textId="77777777" w:rsidR="008E03DF" w:rsidRPr="008E03DF" w:rsidRDefault="008E03DF" w:rsidP="009A11A6">
            <w:pPr>
              <w:spacing w:line="300" w:lineRule="auto"/>
              <w:rPr>
                <w:rFonts w:ascii="Calibri Light" w:hAnsi="Calibri Light" w:cs="Arial"/>
                <w:sz w:val="10"/>
                <w:szCs w:val="10"/>
              </w:rPr>
            </w:pPr>
          </w:p>
          <w:p w14:paraId="469DCB57" w14:textId="77777777" w:rsidR="009318A3" w:rsidRPr="002B0B01" w:rsidRDefault="009318A3" w:rsidP="009A11A6">
            <w:pPr>
              <w:spacing w:line="300" w:lineRule="auto"/>
              <w:rPr>
                <w:rFonts w:ascii="Calibri Light" w:hAnsi="Calibri Light" w:cs="Arial"/>
                <w:sz w:val="24"/>
                <w:szCs w:val="24"/>
              </w:rPr>
            </w:pPr>
            <w:r w:rsidRPr="002B0B01">
              <w:rPr>
                <w:rFonts w:ascii="Calibri Light" w:hAnsi="Calibri Light" w:cs="Arial"/>
                <w:sz w:val="24"/>
                <w:szCs w:val="24"/>
              </w:rPr>
              <w:t>Thema 1:</w:t>
            </w:r>
          </w:p>
          <w:p w14:paraId="2E8EA3B8" w14:textId="77777777" w:rsidR="009318A3" w:rsidRPr="002B0B01" w:rsidRDefault="0080428B" w:rsidP="009A11A6">
            <w:pPr>
              <w:spacing w:line="300" w:lineRule="auto"/>
              <w:rPr>
                <w:rFonts w:ascii="Calibri Light" w:hAnsi="Calibri Light" w:cs="Arial"/>
                <w:sz w:val="24"/>
                <w:szCs w:val="24"/>
              </w:rPr>
            </w:pPr>
            <w:sdt>
              <w:sdtPr>
                <w:rPr>
                  <w:rFonts w:ascii="Calibri Light" w:hAnsi="Calibri Light" w:cs="Arial"/>
                  <w:sz w:val="24"/>
                  <w:szCs w:val="24"/>
                </w:rPr>
                <w:id w:val="-1766757144"/>
                <w:placeholder>
                  <w:docPart w:val="A75770051AEB493BA32CD4B5326A121D"/>
                </w:placeholder>
                <w:showingPlcHdr/>
                <w:text/>
              </w:sdtPr>
              <w:sdtEndPr/>
              <w:sdtContent>
                <w:r w:rsidR="009318A3" w:rsidRPr="002B0B01">
                  <w:rPr>
                    <w:rStyle w:val="Platzhaltertext"/>
                    <w:rFonts w:ascii="Calibri Light" w:hAnsi="Calibri Light" w:cs="Arial"/>
                    <w:color w:val="1F497D" w:themeColor="text2"/>
                    <w:sz w:val="24"/>
                    <w:szCs w:val="24"/>
                  </w:rPr>
                  <w:t>Klicken Sie hier, um Text einzugeben.</w:t>
                </w:r>
              </w:sdtContent>
            </w:sdt>
          </w:p>
        </w:tc>
      </w:tr>
      <w:tr w:rsidR="00A67156" w:rsidRPr="002B0B01" w14:paraId="2E11191E" w14:textId="77777777" w:rsidTr="008E03DF">
        <w:trPr>
          <w:trHeight w:val="1381"/>
        </w:trPr>
        <w:tc>
          <w:tcPr>
            <w:tcW w:w="8707" w:type="dxa"/>
          </w:tcPr>
          <w:p w14:paraId="6383CEFA" w14:textId="77777777" w:rsidR="008E03DF" w:rsidRPr="008E03DF" w:rsidRDefault="008E03DF" w:rsidP="009A11A6">
            <w:pPr>
              <w:spacing w:line="300" w:lineRule="auto"/>
              <w:rPr>
                <w:rFonts w:ascii="Calibri Light" w:hAnsi="Calibri Light" w:cs="Arial"/>
                <w:sz w:val="10"/>
                <w:szCs w:val="10"/>
              </w:rPr>
            </w:pPr>
          </w:p>
          <w:p w14:paraId="717B4A85" w14:textId="16F80877" w:rsidR="00A67156" w:rsidRPr="002B0B01" w:rsidRDefault="00A67156" w:rsidP="009A11A6">
            <w:pPr>
              <w:spacing w:line="300" w:lineRule="auto"/>
              <w:rPr>
                <w:rFonts w:ascii="Calibri Light" w:hAnsi="Calibri Light" w:cs="Arial"/>
                <w:sz w:val="24"/>
                <w:szCs w:val="24"/>
              </w:rPr>
            </w:pPr>
            <w:r w:rsidRPr="002B0B01">
              <w:rPr>
                <w:rFonts w:ascii="Calibri Light" w:hAnsi="Calibri Light" w:cs="Arial"/>
                <w:sz w:val="24"/>
                <w:szCs w:val="24"/>
              </w:rPr>
              <w:t>Worum handelt es sich genau? Was passiert wann,</w:t>
            </w:r>
            <w:r w:rsidR="00E6083B" w:rsidRPr="002B0B01">
              <w:rPr>
                <w:rFonts w:ascii="Calibri Light" w:hAnsi="Calibri Light" w:cs="Arial"/>
                <w:sz w:val="24"/>
                <w:szCs w:val="24"/>
              </w:rPr>
              <w:t xml:space="preserve"> weshalb,</w:t>
            </w:r>
            <w:r w:rsidRPr="002B0B01">
              <w:rPr>
                <w:rFonts w:ascii="Calibri Light" w:hAnsi="Calibri Light" w:cs="Arial"/>
                <w:sz w:val="24"/>
                <w:szCs w:val="24"/>
              </w:rPr>
              <w:t xml:space="preserve"> wo, wie oft, mit wem, </w:t>
            </w:r>
            <w:r w:rsidR="008E03DF">
              <w:rPr>
                <w:rFonts w:ascii="Calibri Light" w:hAnsi="Calibri Light" w:cs="Arial"/>
                <w:sz w:val="24"/>
                <w:szCs w:val="24"/>
              </w:rPr>
              <w:br/>
            </w:r>
            <w:r w:rsidRPr="002B0B01">
              <w:rPr>
                <w:rFonts w:ascii="Calibri Light" w:hAnsi="Calibri Light" w:cs="Arial"/>
                <w:sz w:val="24"/>
                <w:szCs w:val="24"/>
              </w:rPr>
              <w:t>in welchen Situationen?</w:t>
            </w:r>
          </w:p>
          <w:p w14:paraId="21E6CB47" w14:textId="77777777" w:rsidR="00A67156" w:rsidRPr="002B0B01" w:rsidRDefault="0080428B" w:rsidP="009A11A6">
            <w:pPr>
              <w:spacing w:line="300" w:lineRule="auto"/>
              <w:rPr>
                <w:rFonts w:ascii="Calibri Light" w:hAnsi="Calibri Light" w:cs="Arial"/>
                <w:sz w:val="24"/>
                <w:szCs w:val="24"/>
              </w:rPr>
            </w:pPr>
            <w:sdt>
              <w:sdtPr>
                <w:rPr>
                  <w:rFonts w:ascii="Calibri Light" w:hAnsi="Calibri Light" w:cs="Arial"/>
                  <w:sz w:val="24"/>
                  <w:szCs w:val="24"/>
                </w:rPr>
                <w:id w:val="783005416"/>
                <w:placeholder>
                  <w:docPart w:val="CEA30C45ABFF4ABAA07FB37BC50FF7DB"/>
                </w:placeholder>
                <w:showingPlcHdr/>
                <w:text/>
              </w:sdtPr>
              <w:sdtEndPr/>
              <w:sdtContent>
                <w:r w:rsidR="00A67156" w:rsidRPr="002B0B01">
                  <w:rPr>
                    <w:rStyle w:val="Platzhaltertext"/>
                    <w:rFonts w:ascii="Calibri Light" w:hAnsi="Calibri Light" w:cs="Arial"/>
                    <w:color w:val="1F497D" w:themeColor="text2"/>
                    <w:sz w:val="24"/>
                    <w:szCs w:val="24"/>
                  </w:rPr>
                  <w:t>Klicken Sie hier, um Text einzugeben.</w:t>
                </w:r>
              </w:sdtContent>
            </w:sdt>
          </w:p>
        </w:tc>
      </w:tr>
    </w:tbl>
    <w:p w14:paraId="4060E497" w14:textId="77777777" w:rsidR="00AE6FC3" w:rsidRDefault="00AE6FC3" w:rsidP="00AE6FC3">
      <w:pPr>
        <w:spacing w:after="60" w:line="300" w:lineRule="auto"/>
        <w:outlineLvl w:val="0"/>
        <w:rPr>
          <w:rFonts w:ascii="Calibri Light" w:hAnsi="Calibri Light" w:cs="Arial"/>
          <w:sz w:val="24"/>
          <w:szCs w:val="24"/>
        </w:rPr>
      </w:pPr>
    </w:p>
    <w:p w14:paraId="602E446D" w14:textId="77777777" w:rsidR="00AE6FC3" w:rsidRDefault="00AE6FC3" w:rsidP="00AE6FC3">
      <w:pPr>
        <w:spacing w:after="60" w:line="300" w:lineRule="auto"/>
        <w:outlineLvl w:val="0"/>
        <w:rPr>
          <w:rFonts w:ascii="Calibri Light" w:hAnsi="Calibri Light" w:cs="Arial"/>
          <w:b/>
          <w:sz w:val="28"/>
          <w:szCs w:val="28"/>
          <w:lang w:eastAsia="ko-KR"/>
        </w:rPr>
      </w:pPr>
    </w:p>
    <w:p w14:paraId="0AEBC2AB" w14:textId="77777777" w:rsidR="008E03DF" w:rsidRPr="002B0B01" w:rsidRDefault="008E03DF" w:rsidP="009A11A6">
      <w:pPr>
        <w:spacing w:line="300" w:lineRule="auto"/>
        <w:rPr>
          <w:rFonts w:ascii="Calibri Light" w:hAnsi="Calibri Light" w:cs="Arial"/>
          <w:sz w:val="24"/>
          <w:szCs w:val="24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8707"/>
      </w:tblGrid>
      <w:tr w:rsidR="009318A3" w:rsidRPr="002B0B01" w14:paraId="7B3D3833" w14:textId="77777777" w:rsidTr="008E03DF">
        <w:trPr>
          <w:trHeight w:val="1025"/>
        </w:trPr>
        <w:tc>
          <w:tcPr>
            <w:tcW w:w="8707" w:type="dxa"/>
          </w:tcPr>
          <w:p w14:paraId="7538FE37" w14:textId="77777777" w:rsidR="008E03DF" w:rsidRPr="008E03DF" w:rsidRDefault="008E03DF" w:rsidP="009A11A6">
            <w:pPr>
              <w:spacing w:line="300" w:lineRule="auto"/>
              <w:rPr>
                <w:rFonts w:ascii="Calibri Light" w:hAnsi="Calibri Light" w:cs="Arial"/>
                <w:sz w:val="10"/>
                <w:szCs w:val="10"/>
              </w:rPr>
            </w:pPr>
          </w:p>
          <w:p w14:paraId="739EB1E4" w14:textId="77777777" w:rsidR="009318A3" w:rsidRPr="002B0B01" w:rsidRDefault="009318A3" w:rsidP="009A11A6">
            <w:pPr>
              <w:spacing w:line="300" w:lineRule="auto"/>
              <w:rPr>
                <w:rFonts w:ascii="Calibri Light" w:hAnsi="Calibri Light" w:cs="Arial"/>
                <w:sz w:val="24"/>
                <w:szCs w:val="24"/>
              </w:rPr>
            </w:pPr>
            <w:r w:rsidRPr="002B0B01">
              <w:rPr>
                <w:rFonts w:ascii="Calibri Light" w:hAnsi="Calibri Light" w:cs="Arial"/>
                <w:sz w:val="24"/>
                <w:szCs w:val="24"/>
              </w:rPr>
              <w:t>Thema 2:</w:t>
            </w:r>
          </w:p>
          <w:p w14:paraId="2A1B7AA8" w14:textId="77777777" w:rsidR="009318A3" w:rsidRPr="002B0B01" w:rsidRDefault="0080428B" w:rsidP="009A11A6">
            <w:pPr>
              <w:spacing w:line="300" w:lineRule="auto"/>
              <w:rPr>
                <w:rFonts w:ascii="Calibri Light" w:hAnsi="Calibri Light" w:cs="Arial"/>
                <w:sz w:val="24"/>
                <w:szCs w:val="24"/>
              </w:rPr>
            </w:pPr>
            <w:sdt>
              <w:sdtPr>
                <w:rPr>
                  <w:rFonts w:ascii="Calibri Light" w:hAnsi="Calibri Light" w:cs="Arial"/>
                  <w:sz w:val="24"/>
                  <w:szCs w:val="24"/>
                </w:rPr>
                <w:id w:val="600924764"/>
                <w:placeholder>
                  <w:docPart w:val="57402FAF8BA447E887D0642D116D173F"/>
                </w:placeholder>
                <w:showingPlcHdr/>
                <w:text/>
              </w:sdtPr>
              <w:sdtEndPr/>
              <w:sdtContent>
                <w:r w:rsidR="009318A3" w:rsidRPr="002B0B01">
                  <w:rPr>
                    <w:rStyle w:val="Platzhaltertext"/>
                    <w:rFonts w:ascii="Calibri Light" w:hAnsi="Calibri Light" w:cs="Arial"/>
                    <w:color w:val="1F497D" w:themeColor="text2"/>
                    <w:sz w:val="24"/>
                    <w:szCs w:val="24"/>
                  </w:rPr>
                  <w:t>Klicken Sie hier, um Text einzugeben.</w:t>
                </w:r>
              </w:sdtContent>
            </w:sdt>
          </w:p>
        </w:tc>
      </w:tr>
      <w:tr w:rsidR="00A67156" w:rsidRPr="002B0B01" w14:paraId="41A8575E" w14:textId="77777777" w:rsidTr="008E03DF">
        <w:trPr>
          <w:trHeight w:val="1396"/>
        </w:trPr>
        <w:tc>
          <w:tcPr>
            <w:tcW w:w="8707" w:type="dxa"/>
          </w:tcPr>
          <w:p w14:paraId="27CCFE59" w14:textId="77777777" w:rsidR="008E03DF" w:rsidRPr="008E03DF" w:rsidRDefault="008E03DF" w:rsidP="009A11A6">
            <w:pPr>
              <w:spacing w:line="300" w:lineRule="auto"/>
              <w:rPr>
                <w:rFonts w:ascii="Calibri Light" w:hAnsi="Calibri Light" w:cs="Arial"/>
                <w:sz w:val="10"/>
                <w:szCs w:val="10"/>
              </w:rPr>
            </w:pPr>
          </w:p>
          <w:p w14:paraId="76A1ED11" w14:textId="54131043" w:rsidR="00A67156" w:rsidRPr="002B0B01" w:rsidRDefault="00A67156" w:rsidP="009A11A6">
            <w:pPr>
              <w:spacing w:line="300" w:lineRule="auto"/>
              <w:rPr>
                <w:rFonts w:ascii="Calibri Light" w:hAnsi="Calibri Light" w:cs="Arial"/>
                <w:sz w:val="24"/>
                <w:szCs w:val="24"/>
              </w:rPr>
            </w:pPr>
            <w:r w:rsidRPr="002B0B01">
              <w:rPr>
                <w:rFonts w:ascii="Calibri Light" w:hAnsi="Calibri Light" w:cs="Arial"/>
                <w:sz w:val="24"/>
                <w:szCs w:val="24"/>
              </w:rPr>
              <w:t>Worum handelt es sich genau? Was passiert wann,</w:t>
            </w:r>
            <w:r w:rsidR="00E6083B" w:rsidRPr="002B0B01">
              <w:rPr>
                <w:rFonts w:ascii="Calibri Light" w:hAnsi="Calibri Light" w:cs="Arial"/>
                <w:sz w:val="24"/>
                <w:szCs w:val="24"/>
              </w:rPr>
              <w:t xml:space="preserve"> weshalb,</w:t>
            </w:r>
            <w:r w:rsidRPr="002B0B01">
              <w:rPr>
                <w:rFonts w:ascii="Calibri Light" w:hAnsi="Calibri Light" w:cs="Arial"/>
                <w:sz w:val="24"/>
                <w:szCs w:val="24"/>
              </w:rPr>
              <w:t xml:space="preserve"> wo, wie oft, mit wem, </w:t>
            </w:r>
            <w:r w:rsidR="008E03DF">
              <w:rPr>
                <w:rFonts w:ascii="Calibri Light" w:hAnsi="Calibri Light" w:cs="Arial"/>
                <w:sz w:val="24"/>
                <w:szCs w:val="24"/>
              </w:rPr>
              <w:br/>
            </w:r>
            <w:r w:rsidRPr="002B0B01">
              <w:rPr>
                <w:rFonts w:ascii="Calibri Light" w:hAnsi="Calibri Light" w:cs="Arial"/>
                <w:sz w:val="24"/>
                <w:szCs w:val="24"/>
              </w:rPr>
              <w:t>in welchen Situationen?</w:t>
            </w:r>
          </w:p>
          <w:p w14:paraId="3D109EC9" w14:textId="77777777" w:rsidR="00A67156" w:rsidRPr="002B0B01" w:rsidRDefault="0080428B" w:rsidP="009A11A6">
            <w:pPr>
              <w:spacing w:line="300" w:lineRule="auto"/>
              <w:rPr>
                <w:rFonts w:ascii="Calibri Light" w:hAnsi="Calibri Light" w:cs="Arial"/>
                <w:sz w:val="24"/>
                <w:szCs w:val="24"/>
              </w:rPr>
            </w:pPr>
            <w:sdt>
              <w:sdtPr>
                <w:rPr>
                  <w:rFonts w:ascii="Calibri Light" w:hAnsi="Calibri Light" w:cs="Arial"/>
                  <w:sz w:val="24"/>
                  <w:szCs w:val="24"/>
                </w:rPr>
                <w:id w:val="-1713174591"/>
                <w:placeholder>
                  <w:docPart w:val="AEE1F666497543979ECAE3ABFBF19FBD"/>
                </w:placeholder>
                <w:showingPlcHdr/>
                <w:text/>
              </w:sdtPr>
              <w:sdtEndPr/>
              <w:sdtContent>
                <w:r w:rsidR="00A67156" w:rsidRPr="002B0B01">
                  <w:rPr>
                    <w:rStyle w:val="Platzhaltertext"/>
                    <w:rFonts w:ascii="Calibri Light" w:hAnsi="Calibri Light" w:cs="Arial"/>
                    <w:color w:val="1F497D" w:themeColor="text2"/>
                    <w:sz w:val="24"/>
                    <w:szCs w:val="24"/>
                  </w:rPr>
                  <w:t>Klicken Sie hier, um Text einzugeben.</w:t>
                </w:r>
              </w:sdtContent>
            </w:sdt>
          </w:p>
        </w:tc>
      </w:tr>
    </w:tbl>
    <w:p w14:paraId="2FB2168B" w14:textId="77777777" w:rsidR="00A67156" w:rsidRDefault="00A67156" w:rsidP="009A11A6">
      <w:pPr>
        <w:spacing w:line="300" w:lineRule="auto"/>
        <w:rPr>
          <w:rFonts w:ascii="Calibri Light" w:hAnsi="Calibri Light" w:cs="Arial"/>
          <w:sz w:val="28"/>
          <w:szCs w:val="28"/>
        </w:rPr>
      </w:pPr>
    </w:p>
    <w:p w14:paraId="1197D2B2" w14:textId="77777777" w:rsidR="008E03DF" w:rsidRPr="002B0B01" w:rsidRDefault="008E03DF" w:rsidP="009A11A6">
      <w:pPr>
        <w:spacing w:line="300" w:lineRule="auto"/>
        <w:rPr>
          <w:rFonts w:ascii="Calibri Light" w:hAnsi="Calibri Light" w:cs="Arial"/>
          <w:sz w:val="28"/>
          <w:szCs w:val="28"/>
        </w:rPr>
      </w:pPr>
    </w:p>
    <w:p w14:paraId="5E17A1B2" w14:textId="77777777" w:rsidR="009318A3" w:rsidRPr="00AE6FC3" w:rsidRDefault="009318A3" w:rsidP="00027BA2">
      <w:pPr>
        <w:pStyle w:val="Listenabsatz"/>
        <w:numPr>
          <w:ilvl w:val="0"/>
          <w:numId w:val="4"/>
        </w:numPr>
        <w:spacing w:line="300" w:lineRule="auto"/>
        <w:ind w:left="142"/>
        <w:rPr>
          <w:rFonts w:ascii="Calibri Light" w:hAnsi="Calibri Light" w:cs="Arial"/>
          <w:b/>
          <w:color w:val="F0831C"/>
          <w:sz w:val="32"/>
          <w:szCs w:val="32"/>
        </w:rPr>
      </w:pPr>
      <w:r w:rsidRPr="00AE6FC3">
        <w:rPr>
          <w:rFonts w:ascii="Calibri Light" w:hAnsi="Calibri Light" w:cs="Arial"/>
          <w:b/>
          <w:color w:val="F0831C"/>
          <w:sz w:val="32"/>
          <w:szCs w:val="32"/>
        </w:rPr>
        <w:t>Ziele setzen</w:t>
      </w:r>
      <w:r w:rsidR="004E7A36" w:rsidRPr="00AE6FC3">
        <w:rPr>
          <w:rFonts w:ascii="Calibri Light" w:hAnsi="Calibri Light" w:cs="Arial"/>
          <w:b/>
          <w:color w:val="F0831C"/>
          <w:sz w:val="32"/>
          <w:szCs w:val="32"/>
        </w:rPr>
        <w:t xml:space="preserve">, Indikatoren und </w:t>
      </w:r>
      <w:r w:rsidR="00005B7F" w:rsidRPr="00AE6FC3">
        <w:rPr>
          <w:rFonts w:ascii="Calibri Light" w:hAnsi="Calibri Light" w:cs="Arial"/>
          <w:b/>
          <w:color w:val="F0831C"/>
          <w:sz w:val="32"/>
          <w:szCs w:val="32"/>
        </w:rPr>
        <w:t>Massnahmen definieren</w:t>
      </w:r>
    </w:p>
    <w:p w14:paraId="4BA30347" w14:textId="77777777" w:rsidR="002D5F1E" w:rsidRPr="00AF65A5" w:rsidRDefault="002D5F1E" w:rsidP="009A11A6">
      <w:pPr>
        <w:spacing w:line="300" w:lineRule="auto"/>
        <w:rPr>
          <w:rFonts w:ascii="Calibri Light" w:hAnsi="Calibri Light" w:cs="Arial"/>
          <w:sz w:val="16"/>
          <w:szCs w:val="16"/>
        </w:rPr>
      </w:pPr>
    </w:p>
    <w:p w14:paraId="47C19DEC" w14:textId="2B54ECB4" w:rsidR="00005B7F" w:rsidRPr="00AF65A5" w:rsidRDefault="008E03DF" w:rsidP="009A11A6">
      <w:pPr>
        <w:spacing w:line="300" w:lineRule="auto"/>
        <w:rPr>
          <w:rFonts w:ascii="Calibri Light" w:hAnsi="Calibri Light" w:cs="Arial"/>
          <w:b/>
          <w:sz w:val="28"/>
          <w:szCs w:val="28"/>
        </w:rPr>
      </w:pPr>
      <w:r w:rsidRPr="00AF65A5">
        <w:rPr>
          <w:rFonts w:ascii="Calibri Light" w:hAnsi="Calibri Light" w:cs="Arial"/>
          <w:b/>
          <w:sz w:val="28"/>
          <w:szCs w:val="28"/>
        </w:rPr>
        <w:t xml:space="preserve">Thema 1: </w:t>
      </w:r>
      <w:sdt>
        <w:sdtPr>
          <w:rPr>
            <w:rFonts w:ascii="Calibri Light" w:hAnsi="Calibri Light" w:cs="Arial"/>
            <w:b/>
            <w:sz w:val="28"/>
            <w:szCs w:val="28"/>
          </w:rPr>
          <w:id w:val="427396590"/>
          <w:placeholder>
            <w:docPart w:val="DD9F676DF71C419FB0BBF2C10A8DE234"/>
          </w:placeholder>
          <w:showingPlcHdr/>
          <w:text/>
        </w:sdtPr>
        <w:sdtEndPr/>
        <w:sdtContent>
          <w:r w:rsidR="00005B7F" w:rsidRPr="00AF65A5">
            <w:rPr>
              <w:rStyle w:val="Platzhaltertext"/>
              <w:rFonts w:ascii="Calibri Light" w:hAnsi="Calibri Light" w:cs="Arial"/>
              <w:b/>
              <w:color w:val="1F497D" w:themeColor="text2"/>
              <w:sz w:val="28"/>
              <w:szCs w:val="28"/>
            </w:rPr>
            <w:t>Klicken Sie hier, um Text einzugeben.</w:t>
          </w:r>
        </w:sdtContent>
      </w:sdt>
    </w:p>
    <w:p w14:paraId="69D44C7C" w14:textId="77777777" w:rsidR="00C82C6F" w:rsidRPr="00AF65A5" w:rsidRDefault="00C82C6F" w:rsidP="009A11A6">
      <w:pPr>
        <w:spacing w:line="300" w:lineRule="auto"/>
        <w:rPr>
          <w:rFonts w:ascii="Calibri Light" w:hAnsi="Calibri Light" w:cs="Arial"/>
          <w:sz w:val="16"/>
          <w:szCs w:val="16"/>
        </w:rPr>
      </w:pPr>
    </w:p>
    <w:p w14:paraId="10872484" w14:textId="77777777" w:rsidR="002D5F1E" w:rsidRPr="00192CD1" w:rsidRDefault="00005B7F" w:rsidP="009A11A6">
      <w:pPr>
        <w:spacing w:line="300" w:lineRule="auto"/>
        <w:rPr>
          <w:rFonts w:ascii="Calibri Light" w:hAnsi="Calibri Light" w:cs="Arial"/>
          <w:color w:val="F0831C"/>
          <w:sz w:val="28"/>
          <w:szCs w:val="28"/>
        </w:rPr>
      </w:pPr>
      <w:r w:rsidRPr="00192CD1">
        <w:rPr>
          <w:rFonts w:ascii="Calibri Light" w:hAnsi="Calibri Light" w:cs="Arial"/>
          <w:color w:val="F0831C"/>
          <w:sz w:val="28"/>
          <w:szCs w:val="28"/>
        </w:rPr>
        <w:t>Ziel für das Thema 1</w:t>
      </w:r>
    </w:p>
    <w:tbl>
      <w:tblPr>
        <w:tblStyle w:val="Tabellenraster"/>
        <w:tblpPr w:leftFromText="141" w:rightFromText="141" w:vertAnchor="text" w:horzAnchor="margin" w:tblpY="205"/>
        <w:tblW w:w="0" w:type="auto"/>
        <w:tblLook w:val="04A0" w:firstRow="1" w:lastRow="0" w:firstColumn="1" w:lastColumn="0" w:noHBand="0" w:noVBand="1"/>
      </w:tblPr>
      <w:tblGrid>
        <w:gridCol w:w="8707"/>
      </w:tblGrid>
      <w:tr w:rsidR="002D5F1E" w:rsidRPr="002B0B01" w14:paraId="2E5DEF62" w14:textId="77777777" w:rsidTr="008E03DF">
        <w:trPr>
          <w:trHeight w:val="1416"/>
        </w:trPr>
        <w:tc>
          <w:tcPr>
            <w:tcW w:w="8707" w:type="dxa"/>
          </w:tcPr>
          <w:p w14:paraId="74096D49" w14:textId="77777777" w:rsidR="008E03DF" w:rsidRPr="008E03DF" w:rsidRDefault="008E03DF" w:rsidP="009A11A6">
            <w:pPr>
              <w:spacing w:line="300" w:lineRule="auto"/>
              <w:rPr>
                <w:rFonts w:ascii="Calibri Light" w:hAnsi="Calibri Light" w:cs="Arial"/>
                <w:sz w:val="10"/>
                <w:szCs w:val="10"/>
              </w:rPr>
            </w:pPr>
          </w:p>
          <w:p w14:paraId="2B908BE9" w14:textId="77777777" w:rsidR="002D5F1E" w:rsidRPr="002B0B01" w:rsidRDefault="002D5F1E" w:rsidP="009A11A6">
            <w:pPr>
              <w:spacing w:line="300" w:lineRule="auto"/>
              <w:rPr>
                <w:rFonts w:ascii="Calibri Light" w:hAnsi="Calibri Light" w:cs="Arial"/>
                <w:sz w:val="24"/>
                <w:szCs w:val="24"/>
              </w:rPr>
            </w:pPr>
            <w:r w:rsidRPr="002B0B01">
              <w:rPr>
                <w:rFonts w:ascii="Calibri Light" w:hAnsi="Calibri Light" w:cs="Arial"/>
                <w:sz w:val="24"/>
                <w:szCs w:val="24"/>
              </w:rPr>
              <w:t>Wenn alles so läuft, wie wir es uns wünschen, dann sieht die Situation in einem J</w:t>
            </w:r>
            <w:r w:rsidR="004E7A36" w:rsidRPr="002B0B01">
              <w:rPr>
                <w:rFonts w:ascii="Calibri Light" w:hAnsi="Calibri Light" w:cs="Arial"/>
                <w:sz w:val="24"/>
                <w:szCs w:val="24"/>
              </w:rPr>
              <w:t>ahr folgendermassen aus (Zwischenziel = „erwünschter Zustand nach einem Jahr</w:t>
            </w:r>
            <w:r w:rsidR="00A67156" w:rsidRPr="002B0B01">
              <w:rPr>
                <w:rFonts w:ascii="Calibri Light" w:hAnsi="Calibri Light" w:cs="Arial"/>
                <w:sz w:val="24"/>
                <w:szCs w:val="24"/>
              </w:rPr>
              <w:t>“):</w:t>
            </w:r>
          </w:p>
          <w:p w14:paraId="635426B6" w14:textId="77777777" w:rsidR="002D5F1E" w:rsidRPr="002B0B01" w:rsidRDefault="0080428B" w:rsidP="009A11A6">
            <w:pPr>
              <w:spacing w:line="300" w:lineRule="auto"/>
              <w:rPr>
                <w:rFonts w:ascii="Calibri Light" w:hAnsi="Calibri Light" w:cs="Arial"/>
                <w:sz w:val="20"/>
                <w:szCs w:val="24"/>
              </w:rPr>
            </w:pPr>
            <w:sdt>
              <w:sdtPr>
                <w:rPr>
                  <w:rFonts w:ascii="Calibri Light" w:hAnsi="Calibri Light" w:cs="Arial"/>
                  <w:sz w:val="24"/>
                  <w:szCs w:val="24"/>
                </w:rPr>
                <w:id w:val="-451946123"/>
                <w:placeholder>
                  <w:docPart w:val="AA430771D521492C8B8DCCF5AD1AD9F9"/>
                </w:placeholder>
                <w:showingPlcHdr/>
                <w:text/>
              </w:sdtPr>
              <w:sdtEndPr/>
              <w:sdtContent>
                <w:r w:rsidR="002D5F1E" w:rsidRPr="002B0B01">
                  <w:rPr>
                    <w:rStyle w:val="Platzhaltertext"/>
                    <w:rFonts w:ascii="Calibri Light" w:hAnsi="Calibri Light" w:cs="Arial"/>
                    <w:color w:val="1F497D" w:themeColor="text2"/>
                    <w:sz w:val="24"/>
                    <w:szCs w:val="24"/>
                  </w:rPr>
                  <w:t>Klicken Sie hier, um Text einzugeben.</w:t>
                </w:r>
              </w:sdtContent>
            </w:sdt>
          </w:p>
        </w:tc>
      </w:tr>
      <w:tr w:rsidR="00A67156" w:rsidRPr="002B0B01" w14:paraId="7B833D3C" w14:textId="77777777" w:rsidTr="008E03DF">
        <w:trPr>
          <w:trHeight w:val="1369"/>
        </w:trPr>
        <w:tc>
          <w:tcPr>
            <w:tcW w:w="8707" w:type="dxa"/>
          </w:tcPr>
          <w:p w14:paraId="581B26BA" w14:textId="77777777" w:rsidR="008E03DF" w:rsidRPr="008E03DF" w:rsidRDefault="008E03DF" w:rsidP="009A11A6">
            <w:pPr>
              <w:spacing w:line="300" w:lineRule="auto"/>
              <w:rPr>
                <w:rFonts w:ascii="Calibri Light" w:hAnsi="Calibri Light" w:cs="Arial"/>
                <w:sz w:val="10"/>
                <w:szCs w:val="10"/>
              </w:rPr>
            </w:pPr>
          </w:p>
          <w:p w14:paraId="64B53F37" w14:textId="77777777" w:rsidR="00A67156" w:rsidRPr="002B0B01" w:rsidRDefault="001D1320" w:rsidP="009A11A6">
            <w:pPr>
              <w:spacing w:line="300" w:lineRule="auto"/>
              <w:rPr>
                <w:rFonts w:ascii="Calibri Light" w:hAnsi="Calibri Light" w:cs="Arial"/>
                <w:sz w:val="24"/>
                <w:szCs w:val="24"/>
              </w:rPr>
            </w:pPr>
            <w:r w:rsidRPr="002B0B01">
              <w:rPr>
                <w:rFonts w:ascii="Calibri Light" w:hAnsi="Calibri Light" w:cs="Arial"/>
                <w:sz w:val="24"/>
                <w:szCs w:val="24"/>
              </w:rPr>
              <w:t>Anhand welcher Indikatoren</w:t>
            </w:r>
            <w:r w:rsidR="00A67156" w:rsidRPr="002B0B01">
              <w:rPr>
                <w:rFonts w:ascii="Calibri Light" w:hAnsi="Calibri Light" w:cs="Arial"/>
                <w:sz w:val="24"/>
                <w:szCs w:val="24"/>
              </w:rPr>
              <w:t xml:space="preserve"> würde man Ende Jahr merken, dass das Z</w:t>
            </w:r>
            <w:r w:rsidR="004E7A36" w:rsidRPr="002B0B01">
              <w:rPr>
                <w:rFonts w:ascii="Calibri Light" w:hAnsi="Calibri Light" w:cs="Arial"/>
                <w:sz w:val="24"/>
                <w:szCs w:val="24"/>
              </w:rPr>
              <w:t xml:space="preserve">wischenziel </w:t>
            </w:r>
            <w:r w:rsidR="00A67156" w:rsidRPr="002B0B01">
              <w:rPr>
                <w:rFonts w:ascii="Calibri Light" w:hAnsi="Calibri Light" w:cs="Arial"/>
                <w:sz w:val="24"/>
                <w:szCs w:val="24"/>
              </w:rPr>
              <w:t>erreicht wurde? (Überprüfung)</w:t>
            </w:r>
          </w:p>
          <w:p w14:paraId="18471F2A" w14:textId="77777777" w:rsidR="00A67156" w:rsidRPr="002B0B01" w:rsidRDefault="0080428B" w:rsidP="009A11A6">
            <w:pPr>
              <w:spacing w:line="300" w:lineRule="auto"/>
              <w:rPr>
                <w:rFonts w:ascii="Calibri Light" w:hAnsi="Calibri Light" w:cs="Arial"/>
                <w:sz w:val="24"/>
                <w:szCs w:val="24"/>
              </w:rPr>
            </w:pPr>
            <w:sdt>
              <w:sdtPr>
                <w:rPr>
                  <w:rFonts w:ascii="Calibri Light" w:hAnsi="Calibri Light" w:cs="Arial"/>
                  <w:sz w:val="24"/>
                  <w:szCs w:val="24"/>
                </w:rPr>
                <w:id w:val="-883096434"/>
                <w:placeholder>
                  <w:docPart w:val="98017ED56CAF4D25866AD7887F5B5D1D"/>
                </w:placeholder>
                <w:showingPlcHdr/>
                <w:text/>
              </w:sdtPr>
              <w:sdtEndPr/>
              <w:sdtContent>
                <w:r w:rsidR="00A67156" w:rsidRPr="002B0B01">
                  <w:rPr>
                    <w:rStyle w:val="Platzhaltertext"/>
                    <w:rFonts w:ascii="Calibri Light" w:hAnsi="Calibri Light" w:cs="Arial"/>
                    <w:color w:val="1F497D" w:themeColor="text2"/>
                    <w:sz w:val="24"/>
                    <w:szCs w:val="24"/>
                  </w:rPr>
                  <w:t>Klicken Sie hier, um Text einzugeben.</w:t>
                </w:r>
              </w:sdtContent>
            </w:sdt>
          </w:p>
        </w:tc>
      </w:tr>
      <w:tr w:rsidR="004E7A36" w:rsidRPr="002B0B01" w14:paraId="032F57ED" w14:textId="77777777" w:rsidTr="008E03DF">
        <w:trPr>
          <w:trHeight w:val="1382"/>
        </w:trPr>
        <w:tc>
          <w:tcPr>
            <w:tcW w:w="8707" w:type="dxa"/>
          </w:tcPr>
          <w:p w14:paraId="63DAF392" w14:textId="77777777" w:rsidR="008E03DF" w:rsidRPr="008E03DF" w:rsidRDefault="008E03DF" w:rsidP="009A11A6">
            <w:pPr>
              <w:spacing w:line="300" w:lineRule="auto"/>
              <w:rPr>
                <w:rFonts w:ascii="Calibri Light" w:hAnsi="Calibri Light" w:cs="Arial"/>
                <w:sz w:val="10"/>
                <w:szCs w:val="10"/>
              </w:rPr>
            </w:pPr>
          </w:p>
          <w:p w14:paraId="74D122BA" w14:textId="77777777" w:rsidR="004E7A36" w:rsidRPr="002B0B01" w:rsidRDefault="004E7A36" w:rsidP="009A11A6">
            <w:pPr>
              <w:spacing w:line="300" w:lineRule="auto"/>
              <w:rPr>
                <w:rFonts w:ascii="Calibri Light" w:hAnsi="Calibri Light" w:cs="Arial"/>
                <w:sz w:val="24"/>
                <w:szCs w:val="24"/>
              </w:rPr>
            </w:pPr>
            <w:r w:rsidRPr="002B0B01">
              <w:rPr>
                <w:rFonts w:ascii="Calibri Light" w:hAnsi="Calibri Light" w:cs="Arial"/>
                <w:sz w:val="24"/>
                <w:szCs w:val="24"/>
              </w:rPr>
              <w:t>Was wäre ein gewünschter Endzustand und wie lange braucht es diesen Endzustand zu erreichen?</w:t>
            </w:r>
          </w:p>
          <w:p w14:paraId="162E2432" w14:textId="77777777" w:rsidR="004E7A36" w:rsidRPr="002B0B01" w:rsidRDefault="0080428B" w:rsidP="009A11A6">
            <w:pPr>
              <w:spacing w:line="300" w:lineRule="auto"/>
              <w:rPr>
                <w:rFonts w:ascii="Calibri Light" w:hAnsi="Calibri Light" w:cs="Arial"/>
                <w:sz w:val="24"/>
                <w:szCs w:val="24"/>
              </w:rPr>
            </w:pPr>
            <w:sdt>
              <w:sdtPr>
                <w:rPr>
                  <w:rFonts w:ascii="Calibri Light" w:hAnsi="Calibri Light" w:cs="Arial"/>
                  <w:sz w:val="24"/>
                  <w:szCs w:val="24"/>
                </w:rPr>
                <w:id w:val="1545635530"/>
                <w:placeholder>
                  <w:docPart w:val="942A9A5F7AD349C49EFF51C9B242B40F"/>
                </w:placeholder>
                <w:showingPlcHdr/>
                <w:text/>
              </w:sdtPr>
              <w:sdtEndPr/>
              <w:sdtContent>
                <w:r w:rsidR="004E7A36" w:rsidRPr="002B0B01">
                  <w:rPr>
                    <w:rStyle w:val="Platzhaltertext"/>
                    <w:rFonts w:ascii="Calibri Light" w:hAnsi="Calibri Light" w:cs="Arial"/>
                    <w:color w:val="1F497D" w:themeColor="text2"/>
                    <w:sz w:val="24"/>
                    <w:szCs w:val="24"/>
                  </w:rPr>
                  <w:t>Klicken Sie hier, um Text einzugeben.</w:t>
                </w:r>
              </w:sdtContent>
            </w:sdt>
          </w:p>
        </w:tc>
      </w:tr>
    </w:tbl>
    <w:p w14:paraId="4A4CD6B2" w14:textId="77777777" w:rsidR="002D5F1E" w:rsidRPr="002B0B01" w:rsidRDefault="002D5F1E" w:rsidP="009A11A6">
      <w:pPr>
        <w:spacing w:line="300" w:lineRule="auto"/>
        <w:rPr>
          <w:rFonts w:ascii="Calibri Light" w:hAnsi="Calibri Light" w:cs="Arial"/>
          <w:sz w:val="28"/>
          <w:szCs w:val="28"/>
        </w:rPr>
      </w:pPr>
    </w:p>
    <w:p w14:paraId="00D53BF8" w14:textId="77777777" w:rsidR="002D5F1E" w:rsidRPr="002B0B01" w:rsidRDefault="002D5F1E" w:rsidP="009A11A6">
      <w:pPr>
        <w:spacing w:line="300" w:lineRule="auto"/>
        <w:rPr>
          <w:rFonts w:ascii="Calibri Light" w:hAnsi="Calibri Light" w:cs="Arial"/>
          <w:sz w:val="28"/>
          <w:szCs w:val="28"/>
        </w:rPr>
      </w:pPr>
    </w:p>
    <w:p w14:paraId="0F6A4049" w14:textId="77777777" w:rsidR="00A67156" w:rsidRPr="002B0B01" w:rsidRDefault="00A67156" w:rsidP="009A11A6">
      <w:pPr>
        <w:spacing w:line="300" w:lineRule="auto"/>
        <w:rPr>
          <w:rFonts w:ascii="Calibri Light" w:hAnsi="Calibri Light" w:cs="Arial"/>
          <w:sz w:val="28"/>
          <w:szCs w:val="28"/>
        </w:rPr>
      </w:pPr>
    </w:p>
    <w:p w14:paraId="7A30E3EB" w14:textId="77777777" w:rsidR="002D5F1E" w:rsidRPr="002B0B01" w:rsidRDefault="002D5F1E" w:rsidP="009A11A6">
      <w:pPr>
        <w:spacing w:line="300" w:lineRule="auto"/>
        <w:rPr>
          <w:rFonts w:ascii="Calibri Light" w:hAnsi="Calibri Light" w:cs="Arial"/>
          <w:sz w:val="28"/>
          <w:szCs w:val="28"/>
        </w:rPr>
      </w:pPr>
    </w:p>
    <w:p w14:paraId="40A4AAF1" w14:textId="77777777" w:rsidR="002D5F1E" w:rsidRPr="002B0B01" w:rsidRDefault="002D5F1E" w:rsidP="009A11A6">
      <w:pPr>
        <w:spacing w:line="300" w:lineRule="auto"/>
        <w:rPr>
          <w:rFonts w:ascii="Calibri Light" w:hAnsi="Calibri Light" w:cs="Arial"/>
          <w:sz w:val="28"/>
          <w:szCs w:val="28"/>
        </w:rPr>
      </w:pPr>
    </w:p>
    <w:p w14:paraId="083EA576" w14:textId="77777777" w:rsidR="002D5F1E" w:rsidRPr="002B0B01" w:rsidRDefault="002D5F1E" w:rsidP="009A11A6">
      <w:pPr>
        <w:spacing w:line="300" w:lineRule="auto"/>
        <w:rPr>
          <w:rFonts w:ascii="Calibri Light" w:hAnsi="Calibri Light" w:cs="Arial"/>
          <w:sz w:val="28"/>
          <w:szCs w:val="28"/>
        </w:rPr>
      </w:pPr>
    </w:p>
    <w:p w14:paraId="665E6566" w14:textId="77777777" w:rsidR="00A67156" w:rsidRPr="002B0B01" w:rsidRDefault="00A67156" w:rsidP="009A11A6">
      <w:pPr>
        <w:spacing w:line="300" w:lineRule="auto"/>
        <w:rPr>
          <w:rFonts w:ascii="Calibri Light" w:hAnsi="Calibri Light" w:cs="Arial"/>
          <w:sz w:val="28"/>
          <w:szCs w:val="28"/>
        </w:rPr>
      </w:pPr>
    </w:p>
    <w:p w14:paraId="4E64E979" w14:textId="77777777" w:rsidR="00C82C6F" w:rsidRPr="002B0B01" w:rsidRDefault="00C82C6F" w:rsidP="009A11A6">
      <w:pPr>
        <w:spacing w:line="300" w:lineRule="auto"/>
        <w:rPr>
          <w:rFonts w:ascii="Calibri Light" w:hAnsi="Calibri Light" w:cs="Arial"/>
          <w:sz w:val="28"/>
          <w:szCs w:val="28"/>
        </w:rPr>
      </w:pPr>
    </w:p>
    <w:p w14:paraId="39A30FBD" w14:textId="77777777" w:rsidR="008E03DF" w:rsidRDefault="008E03DF" w:rsidP="009A11A6">
      <w:pPr>
        <w:spacing w:line="300" w:lineRule="auto"/>
        <w:rPr>
          <w:rFonts w:ascii="Calibri Light" w:hAnsi="Calibri Light" w:cs="Arial"/>
          <w:sz w:val="24"/>
          <w:szCs w:val="28"/>
        </w:rPr>
      </w:pPr>
    </w:p>
    <w:p w14:paraId="3F9FA7E4" w14:textId="77777777" w:rsidR="008E03DF" w:rsidRDefault="008E03DF" w:rsidP="009A11A6">
      <w:pPr>
        <w:spacing w:line="300" w:lineRule="auto"/>
        <w:rPr>
          <w:rFonts w:ascii="Calibri Light" w:hAnsi="Calibri Light" w:cs="Arial"/>
          <w:sz w:val="24"/>
          <w:szCs w:val="28"/>
        </w:rPr>
      </w:pPr>
    </w:p>
    <w:p w14:paraId="6AF8B4AF" w14:textId="77777777" w:rsidR="008E03DF" w:rsidRDefault="008E03DF" w:rsidP="009A11A6">
      <w:pPr>
        <w:spacing w:line="300" w:lineRule="auto"/>
        <w:rPr>
          <w:rFonts w:ascii="Calibri Light" w:hAnsi="Calibri Light" w:cs="Arial"/>
          <w:sz w:val="24"/>
          <w:szCs w:val="28"/>
        </w:rPr>
      </w:pPr>
    </w:p>
    <w:p w14:paraId="51C8A631" w14:textId="77777777" w:rsidR="009A11A6" w:rsidRDefault="009A11A6" w:rsidP="009A11A6">
      <w:pPr>
        <w:spacing w:line="300" w:lineRule="auto"/>
        <w:rPr>
          <w:rFonts w:ascii="Calibri Light" w:hAnsi="Calibri Light" w:cs="Arial"/>
          <w:sz w:val="24"/>
          <w:szCs w:val="28"/>
        </w:rPr>
      </w:pPr>
    </w:p>
    <w:p w14:paraId="199C8FE7" w14:textId="77777777" w:rsidR="009A11A6" w:rsidRDefault="009A11A6" w:rsidP="009A11A6">
      <w:pPr>
        <w:spacing w:line="300" w:lineRule="auto"/>
        <w:rPr>
          <w:rFonts w:ascii="Calibri Light" w:hAnsi="Calibri Light" w:cs="Arial"/>
          <w:sz w:val="24"/>
          <w:szCs w:val="28"/>
        </w:rPr>
      </w:pPr>
    </w:p>
    <w:p w14:paraId="1240F478" w14:textId="77777777" w:rsidR="009A11A6" w:rsidRDefault="009A11A6" w:rsidP="009A11A6">
      <w:pPr>
        <w:spacing w:line="300" w:lineRule="auto"/>
        <w:rPr>
          <w:rFonts w:ascii="Calibri Light" w:hAnsi="Calibri Light" w:cs="Arial"/>
          <w:sz w:val="24"/>
          <w:szCs w:val="28"/>
        </w:rPr>
      </w:pPr>
    </w:p>
    <w:p w14:paraId="60EF4D39" w14:textId="77777777" w:rsidR="009A11A6" w:rsidRDefault="009A11A6" w:rsidP="009A11A6">
      <w:pPr>
        <w:spacing w:line="300" w:lineRule="auto"/>
        <w:rPr>
          <w:rFonts w:ascii="Calibri Light" w:hAnsi="Calibri Light" w:cs="Arial"/>
          <w:sz w:val="24"/>
          <w:szCs w:val="28"/>
        </w:rPr>
      </w:pPr>
    </w:p>
    <w:p w14:paraId="5772754C" w14:textId="77777777" w:rsidR="009A11A6" w:rsidRDefault="009A11A6" w:rsidP="009A11A6">
      <w:pPr>
        <w:spacing w:line="300" w:lineRule="auto"/>
        <w:rPr>
          <w:rFonts w:ascii="Calibri Light" w:hAnsi="Calibri Light" w:cs="Arial"/>
          <w:sz w:val="24"/>
          <w:szCs w:val="28"/>
        </w:rPr>
      </w:pPr>
    </w:p>
    <w:p w14:paraId="5D0ACC89" w14:textId="77777777" w:rsidR="009A11A6" w:rsidRDefault="009A11A6" w:rsidP="009A11A6">
      <w:pPr>
        <w:spacing w:line="300" w:lineRule="auto"/>
        <w:rPr>
          <w:rFonts w:ascii="Calibri Light" w:hAnsi="Calibri Light" w:cs="Arial"/>
          <w:sz w:val="24"/>
          <w:szCs w:val="28"/>
        </w:rPr>
      </w:pPr>
    </w:p>
    <w:p w14:paraId="02557B24" w14:textId="77777777" w:rsidR="009A11A6" w:rsidRDefault="009A11A6" w:rsidP="009A11A6">
      <w:pPr>
        <w:spacing w:line="300" w:lineRule="auto"/>
        <w:rPr>
          <w:rFonts w:ascii="Calibri Light" w:hAnsi="Calibri Light" w:cs="Arial"/>
          <w:sz w:val="24"/>
          <w:szCs w:val="28"/>
        </w:rPr>
      </w:pPr>
    </w:p>
    <w:p w14:paraId="2461BF9D" w14:textId="77777777" w:rsidR="009A11A6" w:rsidRDefault="009A11A6" w:rsidP="009A11A6">
      <w:pPr>
        <w:spacing w:line="300" w:lineRule="auto"/>
        <w:rPr>
          <w:rFonts w:ascii="Calibri Light" w:hAnsi="Calibri Light" w:cs="Arial"/>
          <w:sz w:val="24"/>
          <w:szCs w:val="28"/>
        </w:rPr>
      </w:pPr>
    </w:p>
    <w:p w14:paraId="5500B1F8" w14:textId="77777777" w:rsidR="009A11A6" w:rsidRDefault="009A11A6" w:rsidP="009A11A6">
      <w:pPr>
        <w:spacing w:line="300" w:lineRule="auto"/>
        <w:rPr>
          <w:rFonts w:ascii="Calibri Light" w:hAnsi="Calibri Light" w:cs="Arial"/>
          <w:sz w:val="24"/>
          <w:szCs w:val="28"/>
        </w:rPr>
      </w:pPr>
    </w:p>
    <w:p w14:paraId="16B84FF6" w14:textId="77777777" w:rsidR="009A11A6" w:rsidRDefault="009A11A6" w:rsidP="009A11A6">
      <w:pPr>
        <w:spacing w:line="300" w:lineRule="auto"/>
        <w:rPr>
          <w:rFonts w:ascii="Calibri Light" w:hAnsi="Calibri Light" w:cs="Arial"/>
          <w:sz w:val="24"/>
          <w:szCs w:val="28"/>
        </w:rPr>
      </w:pPr>
    </w:p>
    <w:p w14:paraId="37E0542E" w14:textId="77777777" w:rsidR="009A11A6" w:rsidRDefault="009A11A6" w:rsidP="009A11A6">
      <w:pPr>
        <w:spacing w:line="300" w:lineRule="auto"/>
        <w:rPr>
          <w:rFonts w:ascii="Calibri Light" w:hAnsi="Calibri Light" w:cs="Arial"/>
          <w:sz w:val="24"/>
          <w:szCs w:val="28"/>
        </w:rPr>
      </w:pPr>
    </w:p>
    <w:p w14:paraId="4104AE87" w14:textId="77777777" w:rsidR="00C97779" w:rsidRDefault="00C97779" w:rsidP="009A11A6">
      <w:pPr>
        <w:spacing w:line="300" w:lineRule="auto"/>
        <w:rPr>
          <w:rFonts w:ascii="Calibri Light" w:hAnsi="Calibri Light" w:cs="Arial"/>
          <w:sz w:val="24"/>
          <w:szCs w:val="28"/>
        </w:rPr>
      </w:pPr>
    </w:p>
    <w:p w14:paraId="105DA49F" w14:textId="77777777" w:rsidR="002D5F1E" w:rsidRPr="00192CD1" w:rsidRDefault="002D5F1E" w:rsidP="009A11A6">
      <w:pPr>
        <w:spacing w:line="300" w:lineRule="auto"/>
        <w:rPr>
          <w:rFonts w:ascii="Calibri Light" w:hAnsi="Calibri Light" w:cs="Arial"/>
          <w:color w:val="F0831C"/>
          <w:sz w:val="28"/>
          <w:szCs w:val="28"/>
        </w:rPr>
      </w:pPr>
      <w:r w:rsidRPr="00192CD1">
        <w:rPr>
          <w:rFonts w:ascii="Calibri Light" w:hAnsi="Calibri Light" w:cs="Arial"/>
          <w:color w:val="F0831C"/>
          <w:sz w:val="28"/>
          <w:szCs w:val="28"/>
        </w:rPr>
        <w:t>Massnahmen</w:t>
      </w:r>
      <w:r w:rsidR="004E7A36" w:rsidRPr="00192CD1">
        <w:rPr>
          <w:rFonts w:ascii="Calibri Light" w:hAnsi="Calibri Light" w:cs="Arial"/>
          <w:color w:val="F0831C"/>
          <w:sz w:val="28"/>
          <w:szCs w:val="28"/>
        </w:rPr>
        <w:t xml:space="preserve"> und Indikatoren</w:t>
      </w:r>
      <w:r w:rsidR="00005B7F" w:rsidRPr="00192CD1">
        <w:rPr>
          <w:rFonts w:ascii="Calibri Light" w:hAnsi="Calibri Light" w:cs="Arial"/>
          <w:color w:val="F0831C"/>
          <w:sz w:val="28"/>
          <w:szCs w:val="28"/>
        </w:rPr>
        <w:t xml:space="preserve"> für das Thema 1</w:t>
      </w:r>
    </w:p>
    <w:p w14:paraId="0DF8B9EE" w14:textId="6FD38F5D" w:rsidR="004E7A36" w:rsidRPr="00AF65A5" w:rsidRDefault="004E7A36" w:rsidP="009A11A6">
      <w:pPr>
        <w:spacing w:line="300" w:lineRule="auto"/>
        <w:rPr>
          <w:rFonts w:ascii="Calibri Light" w:hAnsi="Calibri Light" w:cs="Arial"/>
          <w:sz w:val="24"/>
          <w:szCs w:val="24"/>
        </w:rPr>
      </w:pPr>
      <w:r w:rsidRPr="00AF65A5">
        <w:rPr>
          <w:rFonts w:ascii="Calibri Light" w:hAnsi="Calibri Light" w:cs="Arial"/>
          <w:sz w:val="24"/>
          <w:szCs w:val="24"/>
        </w:rPr>
        <w:t>Folg</w:t>
      </w:r>
      <w:r w:rsidR="00C56558" w:rsidRPr="00AF65A5">
        <w:rPr>
          <w:rFonts w:ascii="Calibri Light" w:hAnsi="Calibri Light" w:cs="Arial"/>
          <w:sz w:val="24"/>
          <w:szCs w:val="24"/>
        </w:rPr>
        <w:t>ende Indikatoren werden festgelegt</w:t>
      </w:r>
      <w:r w:rsidRPr="00AF65A5">
        <w:rPr>
          <w:rFonts w:ascii="Calibri Light" w:hAnsi="Calibri Light" w:cs="Arial"/>
          <w:sz w:val="24"/>
          <w:szCs w:val="24"/>
        </w:rPr>
        <w:t>, um die Massnahmen zu überprüfen:</w:t>
      </w:r>
    </w:p>
    <w:p w14:paraId="64FC9AE9" w14:textId="77777777" w:rsidR="009A11A6" w:rsidRPr="009A11A6" w:rsidRDefault="009A11A6" w:rsidP="009A11A6">
      <w:pPr>
        <w:spacing w:line="300" w:lineRule="auto"/>
        <w:rPr>
          <w:rFonts w:ascii="Calibri Light" w:hAnsi="Calibri Light" w:cs="Arial"/>
          <w:sz w:val="20"/>
          <w:szCs w:val="20"/>
        </w:rPr>
      </w:pPr>
    </w:p>
    <w:tbl>
      <w:tblPr>
        <w:tblW w:w="8789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35"/>
        <w:gridCol w:w="6554"/>
      </w:tblGrid>
      <w:tr w:rsidR="004E7A36" w:rsidRPr="002B0B01" w14:paraId="76BBC40B" w14:textId="77777777" w:rsidTr="009A11A6">
        <w:trPr>
          <w:trHeight w:val="1073"/>
        </w:trPr>
        <w:tc>
          <w:tcPr>
            <w:tcW w:w="2235" w:type="dxa"/>
            <w:shd w:val="clear" w:color="auto" w:fill="auto"/>
            <w:vAlign w:val="center"/>
          </w:tcPr>
          <w:p w14:paraId="69DE604C" w14:textId="77777777" w:rsidR="009A11A6" w:rsidRPr="009A11A6" w:rsidRDefault="009A11A6" w:rsidP="009A11A6">
            <w:pPr>
              <w:pStyle w:val="Titelzwei"/>
              <w:numPr>
                <w:ilvl w:val="0"/>
                <w:numId w:val="0"/>
              </w:numPr>
              <w:spacing w:before="0"/>
              <w:rPr>
                <w:rFonts w:ascii="Calibri Light" w:hAnsi="Calibri Light" w:cs="Arial"/>
                <w:b w:val="0"/>
                <w:bCs w:val="0"/>
                <w:sz w:val="8"/>
                <w:szCs w:val="8"/>
                <w:lang w:val="de-CH"/>
              </w:rPr>
            </w:pPr>
          </w:p>
          <w:p w14:paraId="1A019111" w14:textId="77777777" w:rsidR="004E7A36" w:rsidRPr="002B0B01" w:rsidRDefault="004E7A36" w:rsidP="009A11A6">
            <w:pPr>
              <w:pStyle w:val="Titelzwei"/>
              <w:numPr>
                <w:ilvl w:val="0"/>
                <w:numId w:val="0"/>
              </w:numPr>
              <w:spacing w:before="0"/>
              <w:rPr>
                <w:rFonts w:ascii="Calibri Light" w:hAnsi="Calibri Light" w:cs="Arial"/>
                <w:b w:val="0"/>
                <w:bCs w:val="0"/>
                <w:sz w:val="24"/>
                <w:szCs w:val="22"/>
                <w:lang w:val="de-CH"/>
              </w:rPr>
            </w:pPr>
            <w:r w:rsidRPr="009A11A6">
              <w:rPr>
                <w:rFonts w:ascii="Calibri Light" w:hAnsi="Calibri Light" w:cs="Arial"/>
                <w:b w:val="0"/>
                <w:bCs w:val="0"/>
                <w:color w:val="F0831C"/>
                <w:sz w:val="24"/>
                <w:szCs w:val="24"/>
                <w:lang w:val="de-CH"/>
              </w:rPr>
              <w:t>Indikatoren für Massnahme 1</w:t>
            </w:r>
          </w:p>
        </w:tc>
        <w:tc>
          <w:tcPr>
            <w:tcW w:w="6554" w:type="dxa"/>
            <w:shd w:val="clear" w:color="auto" w:fill="auto"/>
            <w:vAlign w:val="center"/>
          </w:tcPr>
          <w:p w14:paraId="4926F618" w14:textId="77777777" w:rsidR="004E7A36" w:rsidRPr="002B0B01" w:rsidRDefault="0080428B" w:rsidP="009A11A6">
            <w:pPr>
              <w:pStyle w:val="Titelzwei"/>
              <w:numPr>
                <w:ilvl w:val="0"/>
                <w:numId w:val="0"/>
              </w:numPr>
              <w:spacing w:before="0" w:line="300" w:lineRule="auto"/>
              <w:rPr>
                <w:rFonts w:ascii="Calibri Light" w:hAnsi="Calibri Light" w:cs="Arial"/>
                <w:b w:val="0"/>
                <w:bCs w:val="0"/>
                <w:sz w:val="24"/>
                <w:szCs w:val="24"/>
                <w:lang w:val="de-CH"/>
              </w:rPr>
            </w:pPr>
            <w:sdt>
              <w:sdtPr>
                <w:rPr>
                  <w:rFonts w:ascii="Calibri Light" w:hAnsi="Calibri Light" w:cs="Arial"/>
                  <w:b w:val="0"/>
                  <w:bCs w:val="0"/>
                  <w:sz w:val="24"/>
                </w:rPr>
                <w:id w:val="-397519388"/>
                <w:placeholder>
                  <w:docPart w:val="39E3BFE27AEC47CA866BB745B15416A6"/>
                </w:placeholder>
                <w:showingPlcHdr/>
                <w:text/>
              </w:sdtPr>
              <w:sdtEndPr/>
              <w:sdtContent>
                <w:r w:rsidR="004E7A36" w:rsidRPr="002B0B01">
                  <w:rPr>
                    <w:rStyle w:val="Platzhaltertext"/>
                    <w:rFonts w:ascii="Calibri Light" w:hAnsi="Calibri Light" w:cs="Arial"/>
                    <w:b w:val="0"/>
                    <w:bCs w:val="0"/>
                    <w:color w:val="1F497D" w:themeColor="text2"/>
                    <w:sz w:val="24"/>
                    <w:szCs w:val="24"/>
                  </w:rPr>
                  <w:t>Klicken Sie hier, um Text einzugeben.</w:t>
                </w:r>
              </w:sdtContent>
            </w:sdt>
          </w:p>
        </w:tc>
      </w:tr>
      <w:tr w:rsidR="004E7A36" w:rsidRPr="002B0B01" w14:paraId="55DF9467" w14:textId="77777777" w:rsidTr="009A11A6">
        <w:trPr>
          <w:trHeight w:val="1060"/>
        </w:trPr>
        <w:tc>
          <w:tcPr>
            <w:tcW w:w="2235" w:type="dxa"/>
            <w:shd w:val="clear" w:color="auto" w:fill="auto"/>
            <w:vAlign w:val="center"/>
          </w:tcPr>
          <w:p w14:paraId="6AA1B846" w14:textId="77777777" w:rsidR="009A11A6" w:rsidRPr="009A11A6" w:rsidRDefault="009A11A6" w:rsidP="009A11A6">
            <w:pPr>
              <w:spacing w:line="276" w:lineRule="auto"/>
              <w:rPr>
                <w:rFonts w:ascii="Calibri Light" w:hAnsi="Calibri Light" w:cs="Arial"/>
                <w:color w:val="F0831C"/>
                <w:sz w:val="8"/>
                <w:szCs w:val="8"/>
              </w:rPr>
            </w:pPr>
          </w:p>
          <w:p w14:paraId="1C5CC539" w14:textId="77777777" w:rsidR="004E7A36" w:rsidRPr="002B0B01" w:rsidRDefault="004E7A36" w:rsidP="009A11A6">
            <w:pPr>
              <w:spacing w:line="276" w:lineRule="auto"/>
              <w:rPr>
                <w:rFonts w:ascii="Calibri Light" w:hAnsi="Calibri Light" w:cs="Arial"/>
                <w:sz w:val="24"/>
                <w:szCs w:val="24"/>
              </w:rPr>
            </w:pPr>
            <w:r w:rsidRPr="009A11A6">
              <w:rPr>
                <w:rFonts w:ascii="Calibri Light" w:hAnsi="Calibri Light" w:cs="Arial"/>
                <w:color w:val="F0831C"/>
                <w:sz w:val="24"/>
                <w:szCs w:val="24"/>
              </w:rPr>
              <w:t>Indikatoren für Massnahme 2</w:t>
            </w:r>
          </w:p>
        </w:tc>
        <w:tc>
          <w:tcPr>
            <w:tcW w:w="6554" w:type="dxa"/>
            <w:shd w:val="clear" w:color="auto" w:fill="auto"/>
            <w:vAlign w:val="center"/>
          </w:tcPr>
          <w:p w14:paraId="2E06CC7D" w14:textId="77777777" w:rsidR="004E7A36" w:rsidRPr="002B0B01" w:rsidRDefault="0080428B" w:rsidP="009A11A6">
            <w:pPr>
              <w:pStyle w:val="Titelzwei"/>
              <w:numPr>
                <w:ilvl w:val="0"/>
                <w:numId w:val="0"/>
              </w:numPr>
              <w:spacing w:line="300" w:lineRule="auto"/>
              <w:rPr>
                <w:rFonts w:ascii="Calibri Light" w:hAnsi="Calibri Light" w:cs="Arial"/>
                <w:b w:val="0"/>
                <w:bCs w:val="0"/>
                <w:sz w:val="24"/>
                <w:szCs w:val="24"/>
                <w:lang w:val="de-CH"/>
              </w:rPr>
            </w:pPr>
            <w:sdt>
              <w:sdtPr>
                <w:rPr>
                  <w:rFonts w:ascii="Calibri Light" w:hAnsi="Calibri Light" w:cs="Arial"/>
                  <w:b w:val="0"/>
                  <w:bCs w:val="0"/>
                  <w:sz w:val="24"/>
                </w:rPr>
                <w:id w:val="1522361170"/>
                <w:placeholder>
                  <w:docPart w:val="77DC8247234748E4B5C65BE352E793C0"/>
                </w:placeholder>
                <w:showingPlcHdr/>
                <w:text/>
              </w:sdtPr>
              <w:sdtEndPr/>
              <w:sdtContent>
                <w:r w:rsidR="004E7A36" w:rsidRPr="002B0B01">
                  <w:rPr>
                    <w:rStyle w:val="Platzhaltertext"/>
                    <w:rFonts w:ascii="Calibri Light" w:hAnsi="Calibri Light" w:cs="Arial"/>
                    <w:b w:val="0"/>
                    <w:bCs w:val="0"/>
                    <w:color w:val="1F497D" w:themeColor="text2"/>
                    <w:sz w:val="24"/>
                    <w:szCs w:val="24"/>
                  </w:rPr>
                  <w:t>Klicken Sie hier, um Text einzugeben.</w:t>
                </w:r>
              </w:sdtContent>
            </w:sdt>
          </w:p>
        </w:tc>
      </w:tr>
      <w:tr w:rsidR="004E7A36" w:rsidRPr="002B0B01" w14:paraId="680113C8" w14:textId="77777777" w:rsidTr="009A11A6">
        <w:trPr>
          <w:trHeight w:val="1053"/>
        </w:trPr>
        <w:tc>
          <w:tcPr>
            <w:tcW w:w="2235" w:type="dxa"/>
            <w:shd w:val="clear" w:color="auto" w:fill="auto"/>
            <w:vAlign w:val="center"/>
          </w:tcPr>
          <w:p w14:paraId="1771AFE9" w14:textId="77777777" w:rsidR="009A11A6" w:rsidRPr="009A11A6" w:rsidRDefault="009A11A6" w:rsidP="009A11A6">
            <w:pPr>
              <w:spacing w:line="276" w:lineRule="auto"/>
              <w:rPr>
                <w:rFonts w:ascii="Calibri Light" w:hAnsi="Calibri Light" w:cs="Arial"/>
                <w:sz w:val="8"/>
                <w:szCs w:val="8"/>
              </w:rPr>
            </w:pPr>
          </w:p>
          <w:p w14:paraId="7D4D07B5" w14:textId="77777777" w:rsidR="004E7A36" w:rsidRPr="002B0B01" w:rsidRDefault="004E7A36" w:rsidP="009A11A6">
            <w:pPr>
              <w:spacing w:line="276" w:lineRule="auto"/>
              <w:rPr>
                <w:rFonts w:ascii="Calibri Light" w:hAnsi="Calibri Light" w:cs="Arial"/>
                <w:sz w:val="24"/>
                <w:szCs w:val="24"/>
              </w:rPr>
            </w:pPr>
            <w:r w:rsidRPr="009A11A6">
              <w:rPr>
                <w:rFonts w:ascii="Calibri Light" w:hAnsi="Calibri Light" w:cs="Arial"/>
                <w:color w:val="F0831C"/>
                <w:sz w:val="24"/>
                <w:szCs w:val="24"/>
              </w:rPr>
              <w:t>Indikatoren für Massnahme 3</w:t>
            </w:r>
          </w:p>
        </w:tc>
        <w:tc>
          <w:tcPr>
            <w:tcW w:w="6554" w:type="dxa"/>
            <w:shd w:val="clear" w:color="auto" w:fill="auto"/>
            <w:vAlign w:val="center"/>
          </w:tcPr>
          <w:p w14:paraId="0F2DB839" w14:textId="77777777" w:rsidR="004E7A36" w:rsidRPr="002B0B01" w:rsidRDefault="0080428B" w:rsidP="009A11A6">
            <w:pPr>
              <w:pStyle w:val="Titelzwei"/>
              <w:numPr>
                <w:ilvl w:val="0"/>
                <w:numId w:val="0"/>
              </w:numPr>
              <w:spacing w:line="300" w:lineRule="auto"/>
              <w:rPr>
                <w:rFonts w:ascii="Calibri Light" w:hAnsi="Calibri Light" w:cs="Arial"/>
                <w:b w:val="0"/>
                <w:bCs w:val="0"/>
                <w:sz w:val="24"/>
              </w:rPr>
            </w:pPr>
            <w:sdt>
              <w:sdtPr>
                <w:rPr>
                  <w:rFonts w:ascii="Calibri Light" w:hAnsi="Calibri Light" w:cs="Arial"/>
                  <w:b w:val="0"/>
                  <w:bCs w:val="0"/>
                  <w:sz w:val="24"/>
                </w:rPr>
                <w:id w:val="-1589385703"/>
                <w:placeholder>
                  <w:docPart w:val="09CD8CF100DA40B2A11112E74097C410"/>
                </w:placeholder>
                <w:showingPlcHdr/>
                <w:text/>
              </w:sdtPr>
              <w:sdtEndPr/>
              <w:sdtContent>
                <w:r w:rsidR="004E7A36" w:rsidRPr="002B0B01">
                  <w:rPr>
                    <w:rStyle w:val="Platzhaltertext"/>
                    <w:rFonts w:ascii="Calibri Light" w:hAnsi="Calibri Light" w:cs="Arial"/>
                    <w:b w:val="0"/>
                    <w:bCs w:val="0"/>
                    <w:color w:val="1F497D" w:themeColor="text2"/>
                    <w:sz w:val="24"/>
                    <w:szCs w:val="24"/>
                  </w:rPr>
                  <w:t>Klicken Sie hier, um Text einzugeben.</w:t>
                </w:r>
              </w:sdtContent>
            </w:sdt>
          </w:p>
        </w:tc>
      </w:tr>
    </w:tbl>
    <w:p w14:paraId="0C60DEE3" w14:textId="77777777" w:rsidR="004E7A36" w:rsidRPr="002B0B01" w:rsidRDefault="004E7A36" w:rsidP="009A11A6">
      <w:pPr>
        <w:spacing w:line="300" w:lineRule="auto"/>
        <w:rPr>
          <w:rFonts w:ascii="Calibri Light" w:hAnsi="Calibri Light" w:cs="Arial"/>
          <w:sz w:val="24"/>
          <w:szCs w:val="24"/>
        </w:rPr>
      </w:pPr>
    </w:p>
    <w:p w14:paraId="44BABF4D" w14:textId="77777777" w:rsidR="00AF65A5" w:rsidRDefault="00AF65A5" w:rsidP="009A11A6">
      <w:pPr>
        <w:spacing w:line="300" w:lineRule="auto"/>
        <w:rPr>
          <w:rFonts w:ascii="Calibri Light" w:hAnsi="Calibri Light" w:cs="Arial"/>
          <w:szCs w:val="24"/>
        </w:rPr>
      </w:pPr>
    </w:p>
    <w:p w14:paraId="7B536E46" w14:textId="3CA3B437" w:rsidR="00A67156" w:rsidRPr="00545BE7" w:rsidRDefault="00005B7F" w:rsidP="009A11A6">
      <w:pPr>
        <w:spacing w:line="300" w:lineRule="auto"/>
        <w:rPr>
          <w:rFonts w:ascii="Calibri Light" w:hAnsi="Calibri Light" w:cs="Arial"/>
          <w:sz w:val="24"/>
          <w:szCs w:val="24"/>
        </w:rPr>
      </w:pPr>
      <w:r w:rsidRPr="00545BE7">
        <w:rPr>
          <w:rFonts w:ascii="Calibri Light" w:hAnsi="Calibri Light" w:cs="Arial"/>
          <w:sz w:val="24"/>
          <w:szCs w:val="24"/>
        </w:rPr>
        <w:t xml:space="preserve">Folgende Massnahmen sollen getroffen werden, um das </w:t>
      </w:r>
      <w:r w:rsidR="00D75923" w:rsidRPr="00545BE7">
        <w:rPr>
          <w:rFonts w:ascii="Calibri Light" w:hAnsi="Calibri Light" w:cs="Arial"/>
          <w:sz w:val="24"/>
          <w:szCs w:val="24"/>
        </w:rPr>
        <w:t xml:space="preserve">oben beschriebene </w:t>
      </w:r>
      <w:r w:rsidRPr="00545BE7">
        <w:rPr>
          <w:rFonts w:ascii="Calibri Light" w:hAnsi="Calibri Light" w:cs="Arial"/>
          <w:sz w:val="24"/>
          <w:szCs w:val="24"/>
        </w:rPr>
        <w:t>Ziel bis Ende Jahr zu erreichen</w:t>
      </w:r>
      <w:r w:rsidR="003C285B" w:rsidRPr="00545BE7">
        <w:rPr>
          <w:rFonts w:ascii="Calibri Light" w:hAnsi="Calibri Light" w:cs="Arial"/>
          <w:sz w:val="24"/>
          <w:szCs w:val="24"/>
        </w:rPr>
        <w:t>:</w:t>
      </w:r>
    </w:p>
    <w:tbl>
      <w:tblPr>
        <w:tblW w:w="98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35"/>
        <w:gridCol w:w="6095"/>
        <w:gridCol w:w="1557"/>
      </w:tblGrid>
      <w:tr w:rsidR="00A67156" w:rsidRPr="002B0B01" w14:paraId="4DC75DE4" w14:textId="77777777" w:rsidTr="00AF65A5">
        <w:trPr>
          <w:trHeight w:val="375"/>
        </w:trPr>
        <w:tc>
          <w:tcPr>
            <w:tcW w:w="2235" w:type="dxa"/>
            <w:tcBorders>
              <w:top w:val="nil"/>
              <w:left w:val="nil"/>
              <w:right w:val="nil"/>
            </w:tcBorders>
            <w:shd w:val="clear" w:color="auto" w:fill="auto"/>
          </w:tcPr>
          <w:p w14:paraId="4ABA5C07" w14:textId="77777777" w:rsidR="00A67156" w:rsidRPr="003C24E5" w:rsidRDefault="00A67156" w:rsidP="009A11A6">
            <w:pPr>
              <w:pStyle w:val="Titelzwei"/>
              <w:numPr>
                <w:ilvl w:val="0"/>
                <w:numId w:val="0"/>
              </w:numPr>
              <w:spacing w:line="300" w:lineRule="auto"/>
              <w:rPr>
                <w:rFonts w:ascii="Calibri Light" w:hAnsi="Calibri Light" w:cs="Arial"/>
                <w:b w:val="0"/>
                <w:bCs w:val="0"/>
                <w:sz w:val="16"/>
                <w:szCs w:val="16"/>
                <w:lang w:val="de-CH"/>
              </w:rPr>
            </w:pPr>
          </w:p>
        </w:tc>
        <w:tc>
          <w:tcPr>
            <w:tcW w:w="6095" w:type="dxa"/>
            <w:tcBorders>
              <w:top w:val="nil"/>
              <w:left w:val="nil"/>
            </w:tcBorders>
            <w:shd w:val="clear" w:color="auto" w:fill="auto"/>
          </w:tcPr>
          <w:p w14:paraId="6A696842" w14:textId="77777777" w:rsidR="00A67156" w:rsidRPr="002B0B01" w:rsidRDefault="00A67156" w:rsidP="009A11A6">
            <w:pPr>
              <w:pStyle w:val="Titelzwei"/>
              <w:numPr>
                <w:ilvl w:val="0"/>
                <w:numId w:val="0"/>
              </w:numPr>
              <w:spacing w:line="300" w:lineRule="auto"/>
              <w:rPr>
                <w:rFonts w:ascii="Calibri Light" w:hAnsi="Calibri Light" w:cs="Arial"/>
                <w:b w:val="0"/>
                <w:bCs w:val="0"/>
                <w:sz w:val="24"/>
                <w:szCs w:val="24"/>
                <w:lang w:val="de-CH"/>
              </w:rPr>
            </w:pPr>
          </w:p>
        </w:tc>
        <w:tc>
          <w:tcPr>
            <w:tcW w:w="1557" w:type="dxa"/>
          </w:tcPr>
          <w:p w14:paraId="68D1A582" w14:textId="77777777" w:rsidR="00A67156" w:rsidRPr="002B0B01" w:rsidRDefault="00A67156" w:rsidP="009A11A6">
            <w:pPr>
              <w:pStyle w:val="Titelzwei"/>
              <w:numPr>
                <w:ilvl w:val="0"/>
                <w:numId w:val="0"/>
              </w:numPr>
              <w:spacing w:line="300" w:lineRule="auto"/>
              <w:rPr>
                <w:rFonts w:ascii="Calibri Light" w:hAnsi="Calibri Light" w:cs="Arial"/>
                <w:b w:val="0"/>
                <w:bCs w:val="0"/>
                <w:sz w:val="24"/>
                <w:szCs w:val="24"/>
                <w:lang w:val="de-CH"/>
              </w:rPr>
            </w:pPr>
            <w:r w:rsidRPr="002B0B01">
              <w:rPr>
                <w:rFonts w:ascii="Calibri Light" w:hAnsi="Calibri Light" w:cs="Arial"/>
                <w:b w:val="0"/>
                <w:bCs w:val="0"/>
                <w:sz w:val="24"/>
                <w:szCs w:val="24"/>
                <w:lang w:val="de-CH"/>
              </w:rPr>
              <w:t>Zuständig:</w:t>
            </w:r>
          </w:p>
        </w:tc>
      </w:tr>
      <w:tr w:rsidR="00A67156" w:rsidRPr="002B0B01" w14:paraId="6BA3C0C9" w14:textId="77777777" w:rsidTr="00AF65A5">
        <w:trPr>
          <w:trHeight w:val="655"/>
        </w:trPr>
        <w:tc>
          <w:tcPr>
            <w:tcW w:w="2235" w:type="dxa"/>
            <w:shd w:val="clear" w:color="auto" w:fill="auto"/>
            <w:vAlign w:val="center"/>
          </w:tcPr>
          <w:p w14:paraId="4B49D69F" w14:textId="77777777" w:rsidR="00AF65A5" w:rsidRPr="00AF65A5" w:rsidRDefault="00AF65A5" w:rsidP="009A11A6">
            <w:pPr>
              <w:pStyle w:val="Titelzwei"/>
              <w:numPr>
                <w:ilvl w:val="0"/>
                <w:numId w:val="0"/>
              </w:numPr>
              <w:spacing w:before="0" w:line="300" w:lineRule="auto"/>
              <w:rPr>
                <w:rFonts w:ascii="Calibri Light" w:hAnsi="Calibri Light" w:cs="Arial"/>
                <w:b w:val="0"/>
                <w:bCs w:val="0"/>
                <w:color w:val="F0831C"/>
                <w:sz w:val="8"/>
                <w:szCs w:val="8"/>
                <w:lang w:val="de-CH"/>
              </w:rPr>
            </w:pPr>
          </w:p>
          <w:p w14:paraId="7469E2B8" w14:textId="77777777" w:rsidR="00A67156" w:rsidRPr="002B0B01" w:rsidRDefault="00A67156" w:rsidP="009A11A6">
            <w:pPr>
              <w:pStyle w:val="Titelzwei"/>
              <w:numPr>
                <w:ilvl w:val="0"/>
                <w:numId w:val="0"/>
              </w:numPr>
              <w:spacing w:before="0" w:line="300" w:lineRule="auto"/>
              <w:rPr>
                <w:rFonts w:ascii="Calibri Light" w:hAnsi="Calibri Light" w:cs="Arial"/>
                <w:b w:val="0"/>
                <w:bCs w:val="0"/>
                <w:sz w:val="24"/>
                <w:szCs w:val="24"/>
                <w:lang w:val="de-CH"/>
              </w:rPr>
            </w:pPr>
            <w:r w:rsidRPr="00AF65A5">
              <w:rPr>
                <w:rFonts w:ascii="Calibri Light" w:hAnsi="Calibri Light" w:cs="Arial"/>
                <w:b w:val="0"/>
                <w:bCs w:val="0"/>
                <w:color w:val="F0831C"/>
                <w:sz w:val="24"/>
                <w:szCs w:val="24"/>
                <w:lang w:val="de-CH"/>
              </w:rPr>
              <w:t>1. Massnahme</w:t>
            </w:r>
            <w:r w:rsidR="004E7A36" w:rsidRPr="00AF65A5">
              <w:rPr>
                <w:rFonts w:ascii="Calibri Light" w:hAnsi="Calibri Light" w:cs="Arial"/>
                <w:b w:val="0"/>
                <w:bCs w:val="0"/>
                <w:color w:val="F0831C"/>
                <w:sz w:val="24"/>
                <w:szCs w:val="24"/>
                <w:lang w:val="de-CH"/>
              </w:rPr>
              <w:t xml:space="preserve"> </w:t>
            </w:r>
          </w:p>
        </w:tc>
        <w:tc>
          <w:tcPr>
            <w:tcW w:w="6095" w:type="dxa"/>
            <w:shd w:val="clear" w:color="auto" w:fill="auto"/>
            <w:vAlign w:val="center"/>
          </w:tcPr>
          <w:p w14:paraId="1D2BA674" w14:textId="77777777" w:rsidR="00A67156" w:rsidRPr="002B0B01" w:rsidRDefault="0080428B" w:rsidP="009A11A6">
            <w:pPr>
              <w:pStyle w:val="Titelzwei"/>
              <w:numPr>
                <w:ilvl w:val="0"/>
                <w:numId w:val="0"/>
              </w:numPr>
              <w:spacing w:before="0" w:line="300" w:lineRule="auto"/>
              <w:rPr>
                <w:rFonts w:ascii="Calibri Light" w:hAnsi="Calibri Light" w:cs="Arial"/>
                <w:b w:val="0"/>
                <w:bCs w:val="0"/>
                <w:sz w:val="24"/>
                <w:szCs w:val="24"/>
                <w:lang w:val="de-CH"/>
              </w:rPr>
            </w:pPr>
            <w:sdt>
              <w:sdtPr>
                <w:rPr>
                  <w:rFonts w:ascii="Calibri Light" w:hAnsi="Calibri Light" w:cs="Arial"/>
                  <w:b w:val="0"/>
                  <w:bCs w:val="0"/>
                  <w:sz w:val="24"/>
                  <w:szCs w:val="24"/>
                </w:rPr>
                <w:id w:val="428080930"/>
                <w:placeholder>
                  <w:docPart w:val="6FD0AAAC9AEE438EB9AC80FA519A9263"/>
                </w:placeholder>
                <w:showingPlcHdr/>
                <w:text/>
              </w:sdtPr>
              <w:sdtEndPr/>
              <w:sdtContent>
                <w:r w:rsidR="00A67156" w:rsidRPr="002B0B01">
                  <w:rPr>
                    <w:rStyle w:val="Platzhaltertext"/>
                    <w:rFonts w:ascii="Calibri Light" w:hAnsi="Calibri Light" w:cs="Arial"/>
                    <w:b w:val="0"/>
                    <w:bCs w:val="0"/>
                    <w:color w:val="1F497D" w:themeColor="text2"/>
                    <w:sz w:val="24"/>
                    <w:szCs w:val="24"/>
                  </w:rPr>
                  <w:t>Klicken Sie hier, um Text einzugeben.</w:t>
                </w:r>
              </w:sdtContent>
            </w:sdt>
          </w:p>
        </w:tc>
        <w:tc>
          <w:tcPr>
            <w:tcW w:w="1557" w:type="dxa"/>
            <w:vAlign w:val="center"/>
          </w:tcPr>
          <w:p w14:paraId="2E9D827D" w14:textId="77777777" w:rsidR="00A67156" w:rsidRPr="002B0B01" w:rsidRDefault="00A67156" w:rsidP="009A11A6">
            <w:pPr>
              <w:pStyle w:val="Titelzwei"/>
              <w:numPr>
                <w:ilvl w:val="0"/>
                <w:numId w:val="0"/>
              </w:numPr>
              <w:spacing w:before="0" w:line="300" w:lineRule="auto"/>
              <w:rPr>
                <w:rFonts w:ascii="Calibri Light" w:hAnsi="Calibri Light" w:cs="Arial"/>
                <w:b w:val="0"/>
                <w:bCs w:val="0"/>
              </w:rPr>
            </w:pPr>
          </w:p>
        </w:tc>
      </w:tr>
      <w:tr w:rsidR="00A67156" w:rsidRPr="002B0B01" w14:paraId="60774D9F" w14:textId="77777777" w:rsidTr="00AF65A5">
        <w:trPr>
          <w:trHeight w:val="669"/>
        </w:trPr>
        <w:tc>
          <w:tcPr>
            <w:tcW w:w="2235" w:type="dxa"/>
            <w:shd w:val="clear" w:color="auto" w:fill="auto"/>
            <w:vAlign w:val="center"/>
          </w:tcPr>
          <w:p w14:paraId="6ABB6FF2" w14:textId="77777777" w:rsidR="00AF65A5" w:rsidRPr="00AF65A5" w:rsidRDefault="00AF65A5" w:rsidP="009A11A6">
            <w:pPr>
              <w:spacing w:line="300" w:lineRule="auto"/>
              <w:rPr>
                <w:rFonts w:ascii="Calibri Light" w:hAnsi="Calibri Light" w:cs="Arial"/>
                <w:color w:val="F0831C"/>
                <w:sz w:val="8"/>
                <w:szCs w:val="8"/>
              </w:rPr>
            </w:pPr>
          </w:p>
          <w:p w14:paraId="0427D4E3" w14:textId="77777777" w:rsidR="00A67156" w:rsidRPr="002B0B01" w:rsidRDefault="00A67156" w:rsidP="009A11A6">
            <w:pPr>
              <w:spacing w:line="300" w:lineRule="auto"/>
              <w:rPr>
                <w:rFonts w:ascii="Calibri Light" w:hAnsi="Calibri Light" w:cs="Arial"/>
                <w:sz w:val="24"/>
                <w:szCs w:val="24"/>
              </w:rPr>
            </w:pPr>
            <w:r w:rsidRPr="00AF65A5">
              <w:rPr>
                <w:rFonts w:ascii="Calibri Light" w:hAnsi="Calibri Light" w:cs="Arial"/>
                <w:color w:val="F0831C"/>
                <w:sz w:val="24"/>
                <w:szCs w:val="24"/>
              </w:rPr>
              <w:t>2. Massnahme</w:t>
            </w:r>
            <w:r w:rsidR="004E7A36" w:rsidRPr="00AF65A5">
              <w:rPr>
                <w:rFonts w:ascii="Calibri Light" w:hAnsi="Calibri Light" w:cs="Arial"/>
                <w:color w:val="F0831C"/>
                <w:sz w:val="24"/>
                <w:szCs w:val="24"/>
              </w:rPr>
              <w:t xml:space="preserve"> </w:t>
            </w:r>
          </w:p>
        </w:tc>
        <w:tc>
          <w:tcPr>
            <w:tcW w:w="6095" w:type="dxa"/>
            <w:shd w:val="clear" w:color="auto" w:fill="auto"/>
            <w:vAlign w:val="center"/>
          </w:tcPr>
          <w:p w14:paraId="071EB14E" w14:textId="77777777" w:rsidR="00A67156" w:rsidRPr="002B0B01" w:rsidRDefault="0080428B" w:rsidP="009A11A6">
            <w:pPr>
              <w:pStyle w:val="Titelzwei"/>
              <w:numPr>
                <w:ilvl w:val="0"/>
                <w:numId w:val="0"/>
              </w:numPr>
              <w:spacing w:before="0" w:line="300" w:lineRule="auto"/>
              <w:rPr>
                <w:rFonts w:ascii="Calibri Light" w:hAnsi="Calibri Light" w:cs="Arial"/>
                <w:b w:val="0"/>
                <w:bCs w:val="0"/>
                <w:sz w:val="24"/>
                <w:szCs w:val="24"/>
                <w:lang w:val="de-CH"/>
              </w:rPr>
            </w:pPr>
            <w:sdt>
              <w:sdtPr>
                <w:rPr>
                  <w:rFonts w:ascii="Calibri Light" w:hAnsi="Calibri Light" w:cs="Arial"/>
                  <w:b w:val="0"/>
                  <w:bCs w:val="0"/>
                  <w:sz w:val="24"/>
                  <w:szCs w:val="24"/>
                </w:rPr>
                <w:id w:val="-87004505"/>
                <w:placeholder>
                  <w:docPart w:val="A5B84493673649E883628DB00733B510"/>
                </w:placeholder>
                <w:showingPlcHdr/>
                <w:text/>
              </w:sdtPr>
              <w:sdtEndPr/>
              <w:sdtContent>
                <w:r w:rsidR="00A67156" w:rsidRPr="002B0B01">
                  <w:rPr>
                    <w:rStyle w:val="Platzhaltertext"/>
                    <w:rFonts w:ascii="Calibri Light" w:hAnsi="Calibri Light" w:cs="Arial"/>
                    <w:b w:val="0"/>
                    <w:bCs w:val="0"/>
                    <w:color w:val="1F497D" w:themeColor="text2"/>
                    <w:sz w:val="24"/>
                    <w:szCs w:val="24"/>
                  </w:rPr>
                  <w:t>Klicken Sie hier, um Text einzugeben.</w:t>
                </w:r>
              </w:sdtContent>
            </w:sdt>
          </w:p>
        </w:tc>
        <w:tc>
          <w:tcPr>
            <w:tcW w:w="1557" w:type="dxa"/>
            <w:vAlign w:val="center"/>
          </w:tcPr>
          <w:p w14:paraId="3F84B096" w14:textId="77777777" w:rsidR="00A67156" w:rsidRPr="002B0B01" w:rsidRDefault="00A67156" w:rsidP="009A11A6">
            <w:pPr>
              <w:pStyle w:val="Titelzwei"/>
              <w:numPr>
                <w:ilvl w:val="0"/>
                <w:numId w:val="0"/>
              </w:numPr>
              <w:spacing w:before="0" w:line="300" w:lineRule="auto"/>
              <w:rPr>
                <w:rFonts w:ascii="Calibri Light" w:hAnsi="Calibri Light" w:cs="Arial"/>
                <w:b w:val="0"/>
                <w:bCs w:val="0"/>
              </w:rPr>
            </w:pPr>
          </w:p>
        </w:tc>
      </w:tr>
      <w:tr w:rsidR="00A67156" w:rsidRPr="002B0B01" w14:paraId="41399CD9" w14:textId="77777777" w:rsidTr="00AF65A5">
        <w:trPr>
          <w:trHeight w:val="682"/>
        </w:trPr>
        <w:tc>
          <w:tcPr>
            <w:tcW w:w="2235" w:type="dxa"/>
            <w:shd w:val="clear" w:color="auto" w:fill="auto"/>
            <w:vAlign w:val="center"/>
          </w:tcPr>
          <w:p w14:paraId="33C27D1E" w14:textId="77777777" w:rsidR="00AF65A5" w:rsidRPr="00AF65A5" w:rsidRDefault="00AF65A5" w:rsidP="009A11A6">
            <w:pPr>
              <w:spacing w:line="300" w:lineRule="auto"/>
              <w:rPr>
                <w:rFonts w:ascii="Calibri Light" w:hAnsi="Calibri Light" w:cs="Arial"/>
                <w:color w:val="F0831C"/>
                <w:sz w:val="8"/>
                <w:szCs w:val="8"/>
              </w:rPr>
            </w:pPr>
          </w:p>
          <w:p w14:paraId="5BE9B283" w14:textId="77777777" w:rsidR="00A67156" w:rsidRPr="002B0B01" w:rsidRDefault="00A67156" w:rsidP="009A11A6">
            <w:pPr>
              <w:spacing w:line="300" w:lineRule="auto"/>
              <w:rPr>
                <w:rFonts w:ascii="Calibri Light" w:hAnsi="Calibri Light" w:cs="Arial"/>
                <w:sz w:val="24"/>
                <w:szCs w:val="24"/>
              </w:rPr>
            </w:pPr>
            <w:r w:rsidRPr="00AF65A5">
              <w:rPr>
                <w:rFonts w:ascii="Calibri Light" w:hAnsi="Calibri Light" w:cs="Arial"/>
                <w:color w:val="F0831C"/>
                <w:sz w:val="24"/>
                <w:szCs w:val="24"/>
              </w:rPr>
              <w:t>3. Massnahme</w:t>
            </w:r>
            <w:r w:rsidR="004E7A36" w:rsidRPr="00AF65A5">
              <w:rPr>
                <w:rFonts w:ascii="Calibri Light" w:hAnsi="Calibri Light" w:cs="Arial"/>
                <w:color w:val="F0831C"/>
                <w:sz w:val="24"/>
                <w:szCs w:val="24"/>
              </w:rPr>
              <w:t xml:space="preserve"> </w:t>
            </w:r>
          </w:p>
        </w:tc>
        <w:tc>
          <w:tcPr>
            <w:tcW w:w="6095" w:type="dxa"/>
            <w:shd w:val="clear" w:color="auto" w:fill="auto"/>
            <w:vAlign w:val="center"/>
          </w:tcPr>
          <w:p w14:paraId="2F723F0E" w14:textId="77777777" w:rsidR="00A67156" w:rsidRPr="002B0B01" w:rsidRDefault="0080428B" w:rsidP="009A11A6">
            <w:pPr>
              <w:pStyle w:val="Titelzwei"/>
              <w:numPr>
                <w:ilvl w:val="0"/>
                <w:numId w:val="0"/>
              </w:numPr>
              <w:spacing w:before="0" w:line="300" w:lineRule="auto"/>
              <w:rPr>
                <w:rFonts w:ascii="Calibri Light" w:hAnsi="Calibri Light" w:cs="Arial"/>
                <w:b w:val="0"/>
                <w:bCs w:val="0"/>
                <w:sz w:val="24"/>
                <w:szCs w:val="24"/>
              </w:rPr>
            </w:pPr>
            <w:sdt>
              <w:sdtPr>
                <w:rPr>
                  <w:rFonts w:ascii="Calibri Light" w:hAnsi="Calibri Light" w:cs="Arial"/>
                  <w:b w:val="0"/>
                  <w:bCs w:val="0"/>
                  <w:sz w:val="24"/>
                  <w:szCs w:val="24"/>
                </w:rPr>
                <w:id w:val="-449479407"/>
                <w:placeholder>
                  <w:docPart w:val="08745576F37646DCB1ACBAAF7889A1A5"/>
                </w:placeholder>
                <w:showingPlcHdr/>
                <w:text/>
              </w:sdtPr>
              <w:sdtEndPr/>
              <w:sdtContent>
                <w:r w:rsidR="00A67156" w:rsidRPr="002B0B01">
                  <w:rPr>
                    <w:rStyle w:val="Platzhaltertext"/>
                    <w:rFonts w:ascii="Calibri Light" w:hAnsi="Calibri Light" w:cs="Arial"/>
                    <w:b w:val="0"/>
                    <w:bCs w:val="0"/>
                    <w:color w:val="1F497D" w:themeColor="text2"/>
                    <w:sz w:val="24"/>
                    <w:szCs w:val="24"/>
                  </w:rPr>
                  <w:t>Klicken Sie hier, um Text einzugeben.</w:t>
                </w:r>
              </w:sdtContent>
            </w:sdt>
          </w:p>
        </w:tc>
        <w:tc>
          <w:tcPr>
            <w:tcW w:w="1557" w:type="dxa"/>
            <w:vAlign w:val="center"/>
          </w:tcPr>
          <w:p w14:paraId="4CE9D267" w14:textId="77777777" w:rsidR="00A67156" w:rsidRPr="002B0B01" w:rsidRDefault="00A67156" w:rsidP="009A11A6">
            <w:pPr>
              <w:pStyle w:val="Titelzwei"/>
              <w:numPr>
                <w:ilvl w:val="0"/>
                <w:numId w:val="0"/>
              </w:numPr>
              <w:spacing w:before="0" w:line="300" w:lineRule="auto"/>
              <w:rPr>
                <w:rFonts w:ascii="Calibri Light" w:hAnsi="Calibri Light" w:cs="Arial"/>
                <w:b w:val="0"/>
                <w:bCs w:val="0"/>
              </w:rPr>
            </w:pPr>
          </w:p>
        </w:tc>
      </w:tr>
    </w:tbl>
    <w:p w14:paraId="5A430C18" w14:textId="72B1D53D" w:rsidR="00005B7F" w:rsidRPr="002B0B01" w:rsidRDefault="00005B7F" w:rsidP="009A11A6">
      <w:pPr>
        <w:spacing w:line="300" w:lineRule="auto"/>
        <w:rPr>
          <w:rFonts w:ascii="Calibri Light" w:hAnsi="Calibri Light"/>
        </w:rPr>
      </w:pPr>
    </w:p>
    <w:p w14:paraId="5933D7B3" w14:textId="2416B79C" w:rsidR="00005B7F" w:rsidRDefault="00005B7F" w:rsidP="009A11A6">
      <w:pPr>
        <w:spacing w:line="300" w:lineRule="auto"/>
        <w:rPr>
          <w:rFonts w:ascii="Calibri Light" w:hAnsi="Calibri Light"/>
        </w:rPr>
      </w:pPr>
    </w:p>
    <w:p w14:paraId="169E01F7" w14:textId="0A7C7DD8" w:rsidR="00473296" w:rsidRPr="002B0B01" w:rsidRDefault="00473296" w:rsidP="009A11A6">
      <w:pPr>
        <w:spacing w:line="300" w:lineRule="auto"/>
        <w:rPr>
          <w:rFonts w:ascii="Calibri Light" w:hAnsi="Calibri Light"/>
        </w:rPr>
      </w:pPr>
      <w:r>
        <w:rPr>
          <w:rFonts w:ascii="Calibri Light" w:hAnsi="Calibri Light"/>
          <w:noProof/>
        </w:rPr>
        <mc:AlternateContent>
          <mc:Choice Requires="wps">
            <w:drawing>
              <wp:anchor distT="0" distB="0" distL="114300" distR="114300" simplePos="0" relativeHeight="252041216" behindDoc="0" locked="0" layoutInCell="1" allowOverlap="1" wp14:anchorId="2BF47567" wp14:editId="405DD965">
                <wp:simplePos x="0" y="0"/>
                <wp:positionH relativeFrom="column">
                  <wp:posOffset>-99695</wp:posOffset>
                </wp:positionH>
                <wp:positionV relativeFrom="paragraph">
                  <wp:posOffset>128270</wp:posOffset>
                </wp:positionV>
                <wp:extent cx="6286500" cy="1714500"/>
                <wp:effectExtent l="0" t="0" r="12700" b="12700"/>
                <wp:wrapThrough wrapText="bothSides">
                  <wp:wrapPolygon edited="0">
                    <wp:start x="0" y="0"/>
                    <wp:lineTo x="0" y="21440"/>
                    <wp:lineTo x="21556" y="21440"/>
                    <wp:lineTo x="21556" y="0"/>
                    <wp:lineTo x="0" y="0"/>
                  </wp:wrapPolygon>
                </wp:wrapThrough>
                <wp:docPr id="54" name="Rechteck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0" cy="1714500"/>
                        </a:xfrm>
                        <a:prstGeom prst="rect">
                          <a:avLst/>
                        </a:prstGeom>
                        <a:solidFill>
                          <a:srgbClr val="F0831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26B864" w14:textId="77777777" w:rsidR="004933C1" w:rsidRPr="00473296" w:rsidRDefault="004933C1" w:rsidP="00473296">
                            <w:pPr>
                              <w:rPr>
                                <w:rFonts w:ascii="Calibri" w:hAnsi="Calibri" w:cs="Arial"/>
                                <w:b/>
                                <w:color w:val="FFFFFF" w:themeColor="background1"/>
                                <w:sz w:val="8"/>
                                <w:szCs w:val="8"/>
                              </w:rPr>
                            </w:pPr>
                          </w:p>
                          <w:p w14:paraId="6B69D6EC" w14:textId="77777777" w:rsidR="004933C1" w:rsidRPr="00473296" w:rsidRDefault="004933C1" w:rsidP="00473296">
                            <w:pPr>
                              <w:rPr>
                                <w:rFonts w:ascii="Calibri" w:hAnsi="Calibri" w:cs="Arial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473296">
                              <w:rPr>
                                <w:rFonts w:ascii="Calibri" w:hAnsi="Calibri" w:cs="Arial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Check für Massnahmen &amp; Indikatoren</w:t>
                            </w:r>
                          </w:p>
                          <w:p w14:paraId="566716C4" w14:textId="77777777" w:rsidR="004933C1" w:rsidRPr="00473296" w:rsidRDefault="004933C1" w:rsidP="00473296">
                            <w:pPr>
                              <w:rPr>
                                <w:rFonts w:ascii="Calibri" w:hAnsi="Calibri" w:cs="Arial"/>
                                <w:b/>
                                <w:color w:val="FFFFFF" w:themeColor="background1"/>
                                <w:sz w:val="10"/>
                                <w:szCs w:val="10"/>
                              </w:rPr>
                            </w:pPr>
                          </w:p>
                          <w:p w14:paraId="4BE140EF" w14:textId="77777777" w:rsidR="004933C1" w:rsidRPr="00473296" w:rsidRDefault="004933C1" w:rsidP="00027BA2">
                            <w:pPr>
                              <w:numPr>
                                <w:ilvl w:val="1"/>
                                <w:numId w:val="5"/>
                              </w:numPr>
                              <w:ind w:left="567" w:hanging="425"/>
                              <w:rPr>
                                <w:rFonts w:ascii="Calibri" w:hAnsi="Calibri" w:cs="Arial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473296">
                              <w:rPr>
                                <w:rFonts w:ascii="Calibri" w:hAnsi="Calibri" w:cs="Arial"/>
                                <w:color w:val="FFFFFF" w:themeColor="background1"/>
                                <w:sz w:val="24"/>
                                <w:szCs w:val="24"/>
                              </w:rPr>
                              <w:t>Wurden für alle Massnahmen konkrete, messbare Indikatoren festgelegt?</w:t>
                            </w:r>
                          </w:p>
                          <w:p w14:paraId="1B84E199" w14:textId="77777777" w:rsidR="004933C1" w:rsidRPr="00473296" w:rsidRDefault="004933C1" w:rsidP="00027BA2">
                            <w:pPr>
                              <w:numPr>
                                <w:ilvl w:val="1"/>
                                <w:numId w:val="5"/>
                              </w:numPr>
                              <w:ind w:left="567" w:hanging="425"/>
                              <w:rPr>
                                <w:rFonts w:ascii="Calibri" w:hAnsi="Calibri" w:cs="Arial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473296">
                              <w:rPr>
                                <w:rFonts w:ascii="Calibri" w:hAnsi="Calibri" w:cs="Arial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Wurden bei den Massnahmen und den Indikatoren alle Zielgruppen (Lehrpersonen, Hausdienst, Logopädie, …) berücksichtigt? </w:t>
                            </w:r>
                          </w:p>
                          <w:p w14:paraId="53CF7D14" w14:textId="4275DA76" w:rsidR="004933C1" w:rsidRPr="00473296" w:rsidRDefault="004933C1" w:rsidP="00027BA2">
                            <w:pPr>
                              <w:numPr>
                                <w:ilvl w:val="1"/>
                                <w:numId w:val="5"/>
                              </w:numPr>
                              <w:ind w:left="567" w:hanging="425"/>
                              <w:rPr>
                                <w:rFonts w:ascii="Calibri" w:hAnsi="Calibri" w:cs="Arial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473296">
                              <w:rPr>
                                <w:rFonts w:ascii="Calibri" w:hAnsi="Calibri" w:cs="Arial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Sind die Massnahmen ausreichend konkret: wer macht wann, </w:t>
                            </w:r>
                            <w:r w:rsidR="0055173E">
                              <w:rPr>
                                <w:rFonts w:ascii="Calibri" w:hAnsi="Calibri" w:cs="Arial"/>
                                <w:color w:val="FFFFFF" w:themeColor="background1"/>
                                <w:sz w:val="24"/>
                                <w:szCs w:val="24"/>
                              </w:rPr>
                              <w:t>was, wo, wie oft</w:t>
                            </w:r>
                            <w:r w:rsidRPr="00473296">
                              <w:rPr>
                                <w:rFonts w:ascii="Calibri" w:hAnsi="Calibri" w:cs="Arial"/>
                                <w:color w:val="FFFFFF" w:themeColor="background1"/>
                                <w:sz w:val="24"/>
                                <w:szCs w:val="24"/>
                              </w:rPr>
                              <w:t>?</w:t>
                            </w:r>
                          </w:p>
                          <w:p w14:paraId="59FE4194" w14:textId="531F8D21" w:rsidR="004933C1" w:rsidRPr="00473296" w:rsidRDefault="004933C1" w:rsidP="00027BA2">
                            <w:pPr>
                              <w:pStyle w:val="Listenabsatz"/>
                              <w:numPr>
                                <w:ilvl w:val="1"/>
                                <w:numId w:val="5"/>
                              </w:numPr>
                              <w:ind w:left="567" w:hanging="425"/>
                              <w:rPr>
                                <w:rFonts w:cs="Arial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473296">
                              <w:rPr>
                                <w:rFonts w:cs="Arial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Haben Sie in der Vergangenheit bereits Erfahrungen mit den vorgeschlagenen </w:t>
                            </w:r>
                            <w:r>
                              <w:rPr>
                                <w:rFonts w:cs="Arial"/>
                                <w:color w:val="FFFFFF" w:themeColor="background1"/>
                                <w:sz w:val="24"/>
                                <w:szCs w:val="24"/>
                              </w:rPr>
                              <w:br/>
                            </w:r>
                            <w:r w:rsidRPr="00473296">
                              <w:rPr>
                                <w:rFonts w:cs="Arial"/>
                                <w:color w:val="FFFFFF" w:themeColor="background1"/>
                                <w:sz w:val="24"/>
                                <w:szCs w:val="24"/>
                              </w:rPr>
                              <w:t>Massnahmen gemacht? Wenn ja: wie wirksam waren sie?</w:t>
                            </w:r>
                          </w:p>
                          <w:p w14:paraId="259781DE" w14:textId="77777777" w:rsidR="004933C1" w:rsidRDefault="004933C1" w:rsidP="0047329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 xmlns:w15="http://schemas.microsoft.com/office/word/2012/wordml">
            <w:pict>
              <v:rect w14:anchorId="2BF47567" id="Rechteck 54" o:spid="_x0000_s1026" style="position:absolute;margin-left:-7.85pt;margin-top:10.1pt;width:495pt;height:135pt;z-index:25204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" fillcolor="#f0831c" stroked="f" strokeweight="2pt">
                <v:textbox>
                  <w:txbxContent>
                    <w:p w14:paraId="0A26B864" w14:textId="77777777" w:rsidR="004933C1" w:rsidRPr="00473296" w:rsidRDefault="004933C1" w:rsidP="00473296">
                      <w:pPr>
                        <w:rPr>
                          <w:rFonts w:ascii="Calibri" w:hAnsi="Calibri" w:cs="Arial"/>
                          <w:b/>
                          <w:color w:val="FFFFFF" w:themeColor="background1"/>
                          <w:sz w:val="8"/>
                          <w:szCs w:val="8"/>
                        </w:rPr>
                      </w:pPr>
                    </w:p>
                    <w:p w14:paraId="6B69D6EC" w14:textId="77777777" w:rsidR="004933C1" w:rsidRPr="00473296" w:rsidRDefault="004933C1" w:rsidP="00473296">
                      <w:pPr>
                        <w:rPr>
                          <w:rFonts w:ascii="Calibri" w:hAnsi="Calibri" w:cs="Arial"/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 w:rsidRPr="00473296">
                        <w:rPr>
                          <w:rFonts w:ascii="Calibri" w:hAnsi="Calibri" w:cs="Arial"/>
                          <w:b/>
                          <w:color w:val="FFFFFF" w:themeColor="background1"/>
                          <w:sz w:val="24"/>
                          <w:szCs w:val="24"/>
                        </w:rPr>
                        <w:t>Check für Massnahmen &amp; Indikatoren</w:t>
                      </w:r>
                    </w:p>
                    <w:p w14:paraId="566716C4" w14:textId="77777777" w:rsidR="004933C1" w:rsidRPr="00473296" w:rsidRDefault="004933C1" w:rsidP="00473296">
                      <w:pPr>
                        <w:rPr>
                          <w:rFonts w:ascii="Calibri" w:hAnsi="Calibri" w:cs="Arial"/>
                          <w:b/>
                          <w:color w:val="FFFFFF" w:themeColor="background1"/>
                          <w:sz w:val="10"/>
                          <w:szCs w:val="10"/>
                        </w:rPr>
                      </w:pPr>
                    </w:p>
                    <w:p w14:paraId="4BE140EF" w14:textId="77777777" w:rsidR="004933C1" w:rsidRPr="00473296" w:rsidRDefault="004933C1" w:rsidP="00027BA2">
                      <w:pPr>
                        <w:numPr>
                          <w:ilvl w:val="1"/>
                          <w:numId w:val="5"/>
                        </w:numPr>
                        <w:ind w:left="567" w:hanging="425"/>
                        <w:rPr>
                          <w:rFonts w:ascii="Calibri" w:hAnsi="Calibri" w:cs="Arial"/>
                          <w:color w:val="FFFFFF" w:themeColor="background1"/>
                          <w:sz w:val="24"/>
                          <w:szCs w:val="24"/>
                        </w:rPr>
                      </w:pPr>
                      <w:r w:rsidRPr="00473296">
                        <w:rPr>
                          <w:rFonts w:ascii="Calibri" w:hAnsi="Calibri" w:cs="Arial"/>
                          <w:color w:val="FFFFFF" w:themeColor="background1"/>
                          <w:sz w:val="24"/>
                          <w:szCs w:val="24"/>
                        </w:rPr>
                        <w:t>Wurden für alle Massnahmen konkrete, messbare Indikatoren festgelegt?</w:t>
                      </w:r>
                    </w:p>
                    <w:p w14:paraId="1B84E199" w14:textId="77777777" w:rsidR="004933C1" w:rsidRPr="00473296" w:rsidRDefault="004933C1" w:rsidP="00027BA2">
                      <w:pPr>
                        <w:numPr>
                          <w:ilvl w:val="1"/>
                          <w:numId w:val="5"/>
                        </w:numPr>
                        <w:ind w:left="567" w:hanging="425"/>
                        <w:rPr>
                          <w:rFonts w:ascii="Calibri" w:hAnsi="Calibri" w:cs="Arial"/>
                          <w:color w:val="FFFFFF" w:themeColor="background1"/>
                          <w:sz w:val="24"/>
                          <w:szCs w:val="24"/>
                        </w:rPr>
                      </w:pPr>
                      <w:r w:rsidRPr="00473296">
                        <w:rPr>
                          <w:rFonts w:ascii="Calibri" w:hAnsi="Calibri" w:cs="Arial"/>
                          <w:color w:val="FFFFFF" w:themeColor="background1"/>
                          <w:sz w:val="24"/>
                          <w:szCs w:val="24"/>
                        </w:rPr>
                        <w:t xml:space="preserve">Wurden bei den Massnahmen und den Indikatoren alle Zielgruppen (Lehrpersonen, Hausdienst, Logopädie, …) berücksichtigt? </w:t>
                      </w:r>
                    </w:p>
                    <w:p w14:paraId="53CF7D14" w14:textId="4275DA76" w:rsidR="004933C1" w:rsidRPr="00473296" w:rsidRDefault="004933C1" w:rsidP="00027BA2">
                      <w:pPr>
                        <w:numPr>
                          <w:ilvl w:val="1"/>
                          <w:numId w:val="5"/>
                        </w:numPr>
                        <w:ind w:left="567" w:hanging="425"/>
                        <w:rPr>
                          <w:rFonts w:ascii="Calibri" w:hAnsi="Calibri" w:cs="Arial"/>
                          <w:color w:val="FFFFFF" w:themeColor="background1"/>
                          <w:sz w:val="24"/>
                          <w:szCs w:val="24"/>
                        </w:rPr>
                      </w:pPr>
                      <w:r w:rsidRPr="00473296">
                        <w:rPr>
                          <w:rFonts w:ascii="Calibri" w:hAnsi="Calibri" w:cs="Arial"/>
                          <w:color w:val="FFFFFF" w:themeColor="background1"/>
                          <w:sz w:val="24"/>
                          <w:szCs w:val="24"/>
                        </w:rPr>
                        <w:t xml:space="preserve">Sind die Massnahmen ausreichend konkret: wer macht wann, </w:t>
                      </w:r>
                      <w:r w:rsidR="0055173E">
                        <w:rPr>
                          <w:rFonts w:ascii="Calibri" w:hAnsi="Calibri" w:cs="Arial"/>
                          <w:color w:val="FFFFFF" w:themeColor="background1"/>
                          <w:sz w:val="24"/>
                          <w:szCs w:val="24"/>
                        </w:rPr>
                        <w:t>was, wo, wie oft</w:t>
                      </w:r>
                      <w:r w:rsidRPr="00473296">
                        <w:rPr>
                          <w:rFonts w:ascii="Calibri" w:hAnsi="Calibri" w:cs="Arial"/>
                          <w:color w:val="FFFFFF" w:themeColor="background1"/>
                          <w:sz w:val="24"/>
                          <w:szCs w:val="24"/>
                        </w:rPr>
                        <w:t>?</w:t>
                      </w:r>
                    </w:p>
                    <w:p w14:paraId="59FE4194" w14:textId="531F8D21" w:rsidR="004933C1" w:rsidRPr="00473296" w:rsidRDefault="004933C1" w:rsidP="00027BA2">
                      <w:pPr>
                        <w:pStyle w:val="Listenabsatz"/>
                        <w:numPr>
                          <w:ilvl w:val="1"/>
                          <w:numId w:val="5"/>
                        </w:numPr>
                        <w:ind w:left="567" w:hanging="425"/>
                        <w:rPr>
                          <w:rFonts w:cs="Arial"/>
                          <w:color w:val="FFFFFF" w:themeColor="background1"/>
                          <w:sz w:val="24"/>
                          <w:szCs w:val="24"/>
                        </w:rPr>
                      </w:pPr>
                      <w:r w:rsidRPr="00473296">
                        <w:rPr>
                          <w:rFonts w:cs="Arial"/>
                          <w:color w:val="FFFFFF" w:themeColor="background1"/>
                          <w:sz w:val="24"/>
                          <w:szCs w:val="24"/>
                        </w:rPr>
                        <w:t xml:space="preserve">Haben Sie in der Vergangenheit bereits Erfahrungen mit den vorgeschlagenen </w:t>
                      </w:r>
                      <w:r>
                        <w:rPr>
                          <w:rFonts w:cs="Arial"/>
                          <w:color w:val="FFFFFF" w:themeColor="background1"/>
                          <w:sz w:val="24"/>
                          <w:szCs w:val="24"/>
                        </w:rPr>
                        <w:br/>
                      </w:r>
                      <w:r w:rsidRPr="00473296">
                        <w:rPr>
                          <w:rFonts w:cs="Arial"/>
                          <w:color w:val="FFFFFF" w:themeColor="background1"/>
                          <w:sz w:val="24"/>
                          <w:szCs w:val="24"/>
                        </w:rPr>
                        <w:t>Massnahmen gemacht? Wenn ja: wie wirksam waren sie?</w:t>
                      </w:r>
                    </w:p>
                    <w:p w14:paraId="259781DE" w14:textId="77777777" w:rsidR="004933C1" w:rsidRDefault="004933C1" w:rsidP="00473296">
                      <w:pPr>
                        <w:jc w:val="center"/>
                      </w:pPr>
                    </w:p>
                  </w:txbxContent>
                </v:textbox>
                <w10:wrap type="through"/>
              </v:rect>
            </w:pict>
          </mc:Fallback>
        </mc:AlternateContent>
      </w:r>
    </w:p>
    <w:p w14:paraId="34E6C5D8" w14:textId="77777777" w:rsidR="00005B7F" w:rsidRPr="002B0B01" w:rsidRDefault="00005B7F" w:rsidP="009A11A6">
      <w:pPr>
        <w:spacing w:line="300" w:lineRule="auto"/>
        <w:rPr>
          <w:rFonts w:ascii="Calibri Light" w:hAnsi="Calibri Light"/>
        </w:rPr>
      </w:pPr>
    </w:p>
    <w:p w14:paraId="1440C4D1" w14:textId="77777777" w:rsidR="00005B7F" w:rsidRPr="002B0B01" w:rsidRDefault="00005B7F" w:rsidP="009A11A6">
      <w:pPr>
        <w:spacing w:line="300" w:lineRule="auto"/>
        <w:rPr>
          <w:rFonts w:ascii="Calibri Light" w:hAnsi="Calibri Light"/>
        </w:rPr>
      </w:pPr>
    </w:p>
    <w:p w14:paraId="13CB3522" w14:textId="77777777" w:rsidR="00005B7F" w:rsidRPr="002B0B01" w:rsidRDefault="00005B7F" w:rsidP="009A11A6">
      <w:pPr>
        <w:spacing w:line="300" w:lineRule="auto"/>
        <w:rPr>
          <w:rFonts w:ascii="Calibri Light" w:hAnsi="Calibri Light"/>
        </w:rPr>
      </w:pPr>
    </w:p>
    <w:p w14:paraId="75C21D75" w14:textId="77777777" w:rsidR="00005B7F" w:rsidRPr="002B0B01" w:rsidRDefault="00005B7F" w:rsidP="009A11A6">
      <w:pPr>
        <w:spacing w:line="300" w:lineRule="auto"/>
        <w:rPr>
          <w:rFonts w:ascii="Calibri Light" w:hAnsi="Calibri Light"/>
        </w:rPr>
      </w:pPr>
    </w:p>
    <w:p w14:paraId="0B818CFB" w14:textId="77777777" w:rsidR="003C24E5" w:rsidRDefault="00420ADF" w:rsidP="003C24E5">
      <w:pPr>
        <w:spacing w:after="200" w:line="300" w:lineRule="auto"/>
        <w:rPr>
          <w:rFonts w:ascii="Calibri Light" w:hAnsi="Calibri Light"/>
          <w:sz w:val="28"/>
          <w:szCs w:val="28"/>
        </w:rPr>
      </w:pPr>
      <w:r w:rsidRPr="00420ADF">
        <w:rPr>
          <w:rFonts w:ascii="Calibri Light" w:hAnsi="Calibri Light" w:cs="Arial"/>
          <w:b/>
          <w:sz w:val="28"/>
          <w:szCs w:val="28"/>
        </w:rPr>
        <w:t>Thema 2:</w:t>
      </w:r>
      <w:r w:rsidRPr="00420ADF">
        <w:rPr>
          <w:rFonts w:ascii="Calibri Light" w:hAnsi="Calibri Light" w:cs="Arial"/>
          <w:sz w:val="28"/>
          <w:szCs w:val="28"/>
        </w:rPr>
        <w:t xml:space="preserve"> </w:t>
      </w:r>
      <w:sdt>
        <w:sdtPr>
          <w:rPr>
            <w:rFonts w:ascii="Calibri Light" w:hAnsi="Calibri Light" w:cs="Arial"/>
            <w:sz w:val="28"/>
            <w:szCs w:val="28"/>
          </w:rPr>
          <w:id w:val="112249923"/>
          <w:placeholder>
            <w:docPart w:val="BF244CBA97C4447DBDB1E849AA644758"/>
          </w:placeholder>
          <w:showingPlcHdr/>
          <w:text/>
        </w:sdtPr>
        <w:sdtEndPr/>
        <w:sdtContent>
          <w:r w:rsidR="00202604" w:rsidRPr="00420ADF">
            <w:rPr>
              <w:rStyle w:val="Platzhaltertext"/>
              <w:rFonts w:ascii="Calibri Light" w:hAnsi="Calibri Light" w:cs="Arial"/>
              <w:color w:val="1F497D" w:themeColor="text2"/>
              <w:sz w:val="28"/>
              <w:szCs w:val="28"/>
            </w:rPr>
            <w:t>Klicken Sie hier, um Text einzugeben.</w:t>
          </w:r>
        </w:sdtContent>
      </w:sdt>
    </w:p>
    <w:p w14:paraId="38338A80" w14:textId="6E439F5A" w:rsidR="00202604" w:rsidRPr="00192CD1" w:rsidRDefault="00202604" w:rsidP="003C24E5">
      <w:pPr>
        <w:tabs>
          <w:tab w:val="left" w:pos="4070"/>
        </w:tabs>
        <w:spacing w:after="200" w:line="300" w:lineRule="auto"/>
        <w:rPr>
          <w:rFonts w:ascii="Calibri Light" w:hAnsi="Calibri Light"/>
          <w:sz w:val="28"/>
          <w:szCs w:val="28"/>
        </w:rPr>
      </w:pPr>
      <w:r w:rsidRPr="00192CD1">
        <w:rPr>
          <w:rFonts w:ascii="Calibri Light" w:hAnsi="Calibri Light" w:cs="Arial"/>
          <w:color w:val="F0831C"/>
          <w:sz w:val="28"/>
          <w:szCs w:val="28"/>
        </w:rPr>
        <w:t>Ziel für das Thema 2</w:t>
      </w:r>
    </w:p>
    <w:tbl>
      <w:tblPr>
        <w:tblStyle w:val="Tabellenraster"/>
        <w:tblpPr w:leftFromText="141" w:rightFromText="141" w:vertAnchor="text" w:horzAnchor="margin" w:tblpY="205"/>
        <w:tblW w:w="0" w:type="auto"/>
        <w:tblLook w:val="04A0" w:firstRow="1" w:lastRow="0" w:firstColumn="1" w:lastColumn="0" w:noHBand="0" w:noVBand="1"/>
      </w:tblPr>
      <w:tblGrid>
        <w:gridCol w:w="8707"/>
      </w:tblGrid>
      <w:tr w:rsidR="004E7A36" w:rsidRPr="002B0B01" w14:paraId="7A2AFCDE" w14:textId="77777777" w:rsidTr="003C24E5">
        <w:trPr>
          <w:trHeight w:val="1318"/>
        </w:trPr>
        <w:tc>
          <w:tcPr>
            <w:tcW w:w="8707" w:type="dxa"/>
          </w:tcPr>
          <w:p w14:paraId="74C6A3BF" w14:textId="77777777" w:rsidR="003C24E5" w:rsidRPr="003C24E5" w:rsidRDefault="003C24E5" w:rsidP="009A11A6">
            <w:pPr>
              <w:spacing w:line="300" w:lineRule="auto"/>
              <w:rPr>
                <w:rFonts w:ascii="Calibri Light" w:hAnsi="Calibri Light" w:cs="Arial"/>
                <w:sz w:val="8"/>
                <w:szCs w:val="8"/>
              </w:rPr>
            </w:pPr>
          </w:p>
          <w:p w14:paraId="2C552B3D" w14:textId="77777777" w:rsidR="004E7A36" w:rsidRPr="002B0B01" w:rsidRDefault="004E7A36" w:rsidP="009A11A6">
            <w:pPr>
              <w:spacing w:line="300" w:lineRule="auto"/>
              <w:rPr>
                <w:rFonts w:ascii="Calibri Light" w:hAnsi="Calibri Light" w:cs="Arial"/>
                <w:sz w:val="24"/>
                <w:szCs w:val="24"/>
              </w:rPr>
            </w:pPr>
            <w:r w:rsidRPr="002B0B01">
              <w:rPr>
                <w:rFonts w:ascii="Calibri Light" w:hAnsi="Calibri Light" w:cs="Arial"/>
                <w:sz w:val="24"/>
                <w:szCs w:val="24"/>
              </w:rPr>
              <w:t>Wenn alles so läuft, wie wir es uns wünschen, dann sieht die Situation in einem Jahr folgendermassen aus (Zwischenziel = „erwünschter Zustand nach einem Jahr“):</w:t>
            </w:r>
          </w:p>
          <w:p w14:paraId="5A689BB9" w14:textId="77777777" w:rsidR="004E7A36" w:rsidRPr="002B0B01" w:rsidRDefault="0080428B" w:rsidP="009A11A6">
            <w:pPr>
              <w:spacing w:line="300" w:lineRule="auto"/>
              <w:rPr>
                <w:rFonts w:ascii="Calibri Light" w:hAnsi="Calibri Light" w:cs="Arial"/>
                <w:sz w:val="24"/>
                <w:szCs w:val="24"/>
              </w:rPr>
            </w:pPr>
            <w:sdt>
              <w:sdtPr>
                <w:rPr>
                  <w:rFonts w:ascii="Calibri Light" w:hAnsi="Calibri Light" w:cs="Arial"/>
                  <w:sz w:val="24"/>
                  <w:szCs w:val="24"/>
                </w:rPr>
                <w:id w:val="-575819967"/>
                <w:placeholder>
                  <w:docPart w:val="4A63EDEF710940EDB42F23606D531856"/>
                </w:placeholder>
                <w:showingPlcHdr/>
                <w:text/>
              </w:sdtPr>
              <w:sdtEndPr/>
              <w:sdtContent>
                <w:r w:rsidR="004E7A36" w:rsidRPr="002B0B01">
                  <w:rPr>
                    <w:rStyle w:val="Platzhaltertext"/>
                    <w:rFonts w:ascii="Calibri Light" w:hAnsi="Calibri Light" w:cs="Arial"/>
                    <w:color w:val="1F497D" w:themeColor="text2"/>
                    <w:sz w:val="24"/>
                    <w:szCs w:val="24"/>
                  </w:rPr>
                  <w:t>Klicken Sie hier, um Text einzugeben.</w:t>
                </w:r>
              </w:sdtContent>
            </w:sdt>
          </w:p>
        </w:tc>
      </w:tr>
      <w:tr w:rsidR="004E7A36" w:rsidRPr="002B0B01" w14:paraId="36392E6D" w14:textId="77777777" w:rsidTr="003C24E5">
        <w:trPr>
          <w:trHeight w:val="1236"/>
        </w:trPr>
        <w:tc>
          <w:tcPr>
            <w:tcW w:w="8707" w:type="dxa"/>
          </w:tcPr>
          <w:p w14:paraId="15E37553" w14:textId="77777777" w:rsidR="003C24E5" w:rsidRPr="003C24E5" w:rsidRDefault="003C24E5" w:rsidP="009A11A6">
            <w:pPr>
              <w:spacing w:line="300" w:lineRule="auto"/>
              <w:rPr>
                <w:rFonts w:ascii="Calibri Light" w:hAnsi="Calibri Light" w:cs="Arial"/>
                <w:sz w:val="6"/>
                <w:szCs w:val="6"/>
              </w:rPr>
            </w:pPr>
          </w:p>
          <w:p w14:paraId="5E33C9BB" w14:textId="77777777" w:rsidR="004E7A36" w:rsidRPr="002B0B01" w:rsidRDefault="004E7A36" w:rsidP="009A11A6">
            <w:pPr>
              <w:spacing w:line="300" w:lineRule="auto"/>
              <w:rPr>
                <w:rFonts w:ascii="Calibri Light" w:hAnsi="Calibri Light" w:cs="Arial"/>
                <w:sz w:val="24"/>
                <w:szCs w:val="24"/>
              </w:rPr>
            </w:pPr>
            <w:r w:rsidRPr="002B0B01">
              <w:rPr>
                <w:rFonts w:ascii="Calibri Light" w:hAnsi="Calibri Light" w:cs="Arial"/>
                <w:sz w:val="24"/>
                <w:szCs w:val="24"/>
              </w:rPr>
              <w:t>Anhand welcher Indikatoren würde man Ende Jahr merken, dass das Zwischenziel erreicht wurde? (Überprüfung)</w:t>
            </w:r>
          </w:p>
          <w:p w14:paraId="03CEF928" w14:textId="77777777" w:rsidR="004E7A36" w:rsidRPr="002B0B01" w:rsidRDefault="0080428B" w:rsidP="009A11A6">
            <w:pPr>
              <w:spacing w:line="300" w:lineRule="auto"/>
              <w:rPr>
                <w:rFonts w:ascii="Calibri Light" w:hAnsi="Calibri Light" w:cs="Arial"/>
                <w:sz w:val="24"/>
                <w:szCs w:val="24"/>
              </w:rPr>
            </w:pPr>
            <w:sdt>
              <w:sdtPr>
                <w:rPr>
                  <w:rFonts w:ascii="Calibri Light" w:hAnsi="Calibri Light" w:cs="Arial"/>
                  <w:sz w:val="24"/>
                  <w:szCs w:val="24"/>
                </w:rPr>
                <w:id w:val="-999653762"/>
                <w:placeholder>
                  <w:docPart w:val="5C2F8AC1205E42F3A49D6EBB04A1AEE4"/>
                </w:placeholder>
                <w:showingPlcHdr/>
                <w:text/>
              </w:sdtPr>
              <w:sdtEndPr/>
              <w:sdtContent>
                <w:r w:rsidR="004E7A36" w:rsidRPr="002B0B01">
                  <w:rPr>
                    <w:rStyle w:val="Platzhaltertext"/>
                    <w:rFonts w:ascii="Calibri Light" w:hAnsi="Calibri Light" w:cs="Arial"/>
                    <w:color w:val="1F497D" w:themeColor="text2"/>
                    <w:sz w:val="24"/>
                    <w:szCs w:val="24"/>
                  </w:rPr>
                  <w:t>Klicken Sie hier, um Text einzugeben.</w:t>
                </w:r>
              </w:sdtContent>
            </w:sdt>
          </w:p>
        </w:tc>
      </w:tr>
      <w:tr w:rsidR="004E7A36" w:rsidRPr="002B0B01" w14:paraId="10ED92B7" w14:textId="77777777" w:rsidTr="00361E48">
        <w:trPr>
          <w:trHeight w:val="839"/>
        </w:trPr>
        <w:tc>
          <w:tcPr>
            <w:tcW w:w="8707" w:type="dxa"/>
          </w:tcPr>
          <w:p w14:paraId="23B2D2A4" w14:textId="77777777" w:rsidR="003C24E5" w:rsidRPr="003C24E5" w:rsidRDefault="003C24E5" w:rsidP="009A11A6">
            <w:pPr>
              <w:spacing w:line="300" w:lineRule="auto"/>
              <w:rPr>
                <w:rFonts w:ascii="Calibri Light" w:hAnsi="Calibri Light" w:cs="Arial"/>
                <w:sz w:val="6"/>
                <w:szCs w:val="6"/>
              </w:rPr>
            </w:pPr>
          </w:p>
          <w:p w14:paraId="4AB6DC98" w14:textId="77777777" w:rsidR="004E7A36" w:rsidRPr="002B0B01" w:rsidRDefault="004E7A36" w:rsidP="009A11A6">
            <w:pPr>
              <w:spacing w:line="300" w:lineRule="auto"/>
              <w:rPr>
                <w:rFonts w:ascii="Calibri Light" w:hAnsi="Calibri Light" w:cs="Arial"/>
                <w:sz w:val="24"/>
                <w:szCs w:val="24"/>
              </w:rPr>
            </w:pPr>
            <w:r w:rsidRPr="002B0B01">
              <w:rPr>
                <w:rFonts w:ascii="Calibri Light" w:hAnsi="Calibri Light" w:cs="Arial"/>
                <w:sz w:val="24"/>
                <w:szCs w:val="24"/>
              </w:rPr>
              <w:t>Was wäre ein gewünschter Endzustand und wie lange braucht es diesen Endzustand zu erreichen?</w:t>
            </w:r>
          </w:p>
          <w:p w14:paraId="64399A9E" w14:textId="77777777" w:rsidR="004E7A36" w:rsidRPr="002B0B01" w:rsidRDefault="0080428B" w:rsidP="009A11A6">
            <w:pPr>
              <w:spacing w:line="300" w:lineRule="auto"/>
              <w:rPr>
                <w:rFonts w:ascii="Calibri Light" w:hAnsi="Calibri Light" w:cs="Arial"/>
                <w:sz w:val="24"/>
                <w:szCs w:val="24"/>
              </w:rPr>
            </w:pPr>
            <w:sdt>
              <w:sdtPr>
                <w:rPr>
                  <w:rFonts w:ascii="Calibri Light" w:hAnsi="Calibri Light" w:cs="Arial"/>
                  <w:sz w:val="24"/>
                  <w:szCs w:val="24"/>
                </w:rPr>
                <w:id w:val="-2813766"/>
                <w:placeholder>
                  <w:docPart w:val="A7D7F1BE2DE04B39BF34620F0D30CA16"/>
                </w:placeholder>
                <w:showingPlcHdr/>
                <w:text/>
              </w:sdtPr>
              <w:sdtEndPr/>
              <w:sdtContent>
                <w:r w:rsidR="004E7A36" w:rsidRPr="002B0B01">
                  <w:rPr>
                    <w:rStyle w:val="Platzhaltertext"/>
                    <w:rFonts w:ascii="Calibri Light" w:hAnsi="Calibri Light" w:cs="Arial"/>
                    <w:color w:val="1F497D" w:themeColor="text2"/>
                    <w:sz w:val="24"/>
                    <w:szCs w:val="24"/>
                  </w:rPr>
                  <w:t>Klicken Sie hier, um Text einzugeben.</w:t>
                </w:r>
              </w:sdtContent>
            </w:sdt>
          </w:p>
        </w:tc>
      </w:tr>
    </w:tbl>
    <w:p w14:paraId="0DD26999" w14:textId="77777777" w:rsidR="00202604" w:rsidRPr="002B0B01" w:rsidRDefault="00202604" w:rsidP="009A11A6">
      <w:pPr>
        <w:spacing w:line="300" w:lineRule="auto"/>
        <w:rPr>
          <w:rFonts w:ascii="Calibri Light" w:hAnsi="Calibri Light" w:cs="Arial"/>
          <w:sz w:val="28"/>
          <w:szCs w:val="28"/>
        </w:rPr>
      </w:pPr>
    </w:p>
    <w:p w14:paraId="5C29C6BB" w14:textId="77777777" w:rsidR="00202604" w:rsidRPr="002B0B01" w:rsidRDefault="00202604" w:rsidP="009A11A6">
      <w:pPr>
        <w:spacing w:line="300" w:lineRule="auto"/>
        <w:rPr>
          <w:rFonts w:ascii="Calibri Light" w:hAnsi="Calibri Light" w:cs="Arial"/>
          <w:sz w:val="28"/>
          <w:szCs w:val="28"/>
        </w:rPr>
      </w:pPr>
    </w:p>
    <w:p w14:paraId="49B9DDF5" w14:textId="77777777" w:rsidR="00202604" w:rsidRPr="002B0B01" w:rsidRDefault="00202604" w:rsidP="009A11A6">
      <w:pPr>
        <w:spacing w:line="300" w:lineRule="auto"/>
        <w:rPr>
          <w:rFonts w:ascii="Calibri Light" w:hAnsi="Calibri Light" w:cs="Arial"/>
          <w:sz w:val="28"/>
          <w:szCs w:val="28"/>
        </w:rPr>
      </w:pPr>
    </w:p>
    <w:p w14:paraId="7A84DAAA" w14:textId="77777777" w:rsidR="00202604" w:rsidRPr="002B0B01" w:rsidRDefault="00202604" w:rsidP="009A11A6">
      <w:pPr>
        <w:spacing w:line="300" w:lineRule="auto"/>
        <w:rPr>
          <w:rFonts w:ascii="Calibri Light" w:hAnsi="Calibri Light" w:cs="Arial"/>
          <w:sz w:val="28"/>
          <w:szCs w:val="28"/>
        </w:rPr>
      </w:pPr>
    </w:p>
    <w:p w14:paraId="55C5A3B8" w14:textId="77777777" w:rsidR="00202604" w:rsidRPr="002B0B01" w:rsidRDefault="00202604" w:rsidP="009A11A6">
      <w:pPr>
        <w:spacing w:line="300" w:lineRule="auto"/>
        <w:rPr>
          <w:rFonts w:ascii="Calibri Light" w:hAnsi="Calibri Light" w:cs="Arial"/>
          <w:sz w:val="28"/>
          <w:szCs w:val="28"/>
        </w:rPr>
      </w:pPr>
    </w:p>
    <w:p w14:paraId="1A269C58" w14:textId="77777777" w:rsidR="00202604" w:rsidRPr="002B0B01" w:rsidRDefault="00202604" w:rsidP="009A11A6">
      <w:pPr>
        <w:spacing w:line="300" w:lineRule="auto"/>
        <w:rPr>
          <w:rFonts w:ascii="Calibri Light" w:hAnsi="Calibri Light" w:cs="Arial"/>
          <w:sz w:val="28"/>
          <w:szCs w:val="28"/>
        </w:rPr>
      </w:pPr>
    </w:p>
    <w:p w14:paraId="56488EEB" w14:textId="77777777" w:rsidR="00526A21" w:rsidRPr="002B0B01" w:rsidRDefault="00526A21" w:rsidP="009A11A6">
      <w:pPr>
        <w:spacing w:line="300" w:lineRule="auto"/>
        <w:rPr>
          <w:rFonts w:ascii="Calibri Light" w:hAnsi="Calibri Light" w:cs="Arial"/>
          <w:sz w:val="28"/>
          <w:szCs w:val="28"/>
        </w:rPr>
      </w:pPr>
    </w:p>
    <w:p w14:paraId="389FBAFE" w14:textId="77777777" w:rsidR="00526A21" w:rsidRPr="002B0B01" w:rsidRDefault="00526A21" w:rsidP="009A11A6">
      <w:pPr>
        <w:spacing w:line="300" w:lineRule="auto"/>
        <w:rPr>
          <w:rFonts w:ascii="Calibri Light" w:hAnsi="Calibri Light" w:cs="Arial"/>
          <w:sz w:val="28"/>
          <w:szCs w:val="28"/>
        </w:rPr>
      </w:pPr>
    </w:p>
    <w:p w14:paraId="62D57225" w14:textId="77777777" w:rsidR="004E7A36" w:rsidRPr="002B0B01" w:rsidRDefault="004E7A36" w:rsidP="009A11A6">
      <w:pPr>
        <w:spacing w:line="300" w:lineRule="auto"/>
        <w:rPr>
          <w:rFonts w:ascii="Calibri Light" w:hAnsi="Calibri Light" w:cs="Arial"/>
          <w:sz w:val="28"/>
          <w:szCs w:val="28"/>
        </w:rPr>
      </w:pPr>
    </w:p>
    <w:p w14:paraId="1E479434" w14:textId="77777777" w:rsidR="003C24E5" w:rsidRDefault="003C24E5" w:rsidP="009A11A6">
      <w:pPr>
        <w:spacing w:line="300" w:lineRule="auto"/>
        <w:rPr>
          <w:rFonts w:ascii="Calibri Light" w:hAnsi="Calibri Light" w:cs="Arial"/>
          <w:sz w:val="24"/>
          <w:szCs w:val="28"/>
        </w:rPr>
      </w:pPr>
    </w:p>
    <w:p w14:paraId="5B208041" w14:textId="77777777" w:rsidR="003C24E5" w:rsidRDefault="003C24E5" w:rsidP="009A11A6">
      <w:pPr>
        <w:spacing w:line="300" w:lineRule="auto"/>
        <w:rPr>
          <w:rFonts w:ascii="Calibri Light" w:hAnsi="Calibri Light" w:cs="Arial"/>
          <w:color w:val="F0831C"/>
          <w:sz w:val="24"/>
          <w:szCs w:val="28"/>
        </w:rPr>
      </w:pPr>
    </w:p>
    <w:p w14:paraId="08E51775" w14:textId="77777777" w:rsidR="003C24E5" w:rsidRDefault="003C24E5" w:rsidP="009A11A6">
      <w:pPr>
        <w:spacing w:line="300" w:lineRule="auto"/>
        <w:rPr>
          <w:rFonts w:ascii="Calibri Light" w:hAnsi="Calibri Light" w:cs="Arial"/>
          <w:color w:val="F0831C"/>
          <w:sz w:val="24"/>
          <w:szCs w:val="28"/>
        </w:rPr>
      </w:pPr>
    </w:p>
    <w:p w14:paraId="3188E769" w14:textId="77777777" w:rsidR="00202604" w:rsidRPr="00192CD1" w:rsidRDefault="00202604" w:rsidP="009A11A6">
      <w:pPr>
        <w:spacing w:line="300" w:lineRule="auto"/>
        <w:rPr>
          <w:rFonts w:ascii="Calibri Light" w:hAnsi="Calibri Light" w:cs="Arial"/>
          <w:color w:val="F0831C"/>
          <w:sz w:val="28"/>
          <w:szCs w:val="28"/>
        </w:rPr>
      </w:pPr>
      <w:r w:rsidRPr="00192CD1">
        <w:rPr>
          <w:rFonts w:ascii="Calibri Light" w:hAnsi="Calibri Light" w:cs="Arial"/>
          <w:color w:val="F0831C"/>
          <w:sz w:val="28"/>
          <w:szCs w:val="28"/>
        </w:rPr>
        <w:t>Massnahmen</w:t>
      </w:r>
      <w:r w:rsidR="004E7A36" w:rsidRPr="00192CD1">
        <w:rPr>
          <w:rFonts w:ascii="Calibri Light" w:hAnsi="Calibri Light" w:cs="Arial"/>
          <w:color w:val="F0831C"/>
          <w:sz w:val="28"/>
          <w:szCs w:val="28"/>
        </w:rPr>
        <w:t xml:space="preserve"> und Indikatoren</w:t>
      </w:r>
      <w:r w:rsidRPr="00192CD1">
        <w:rPr>
          <w:rFonts w:ascii="Calibri Light" w:hAnsi="Calibri Light" w:cs="Arial"/>
          <w:color w:val="F0831C"/>
          <w:sz w:val="28"/>
          <w:szCs w:val="28"/>
        </w:rPr>
        <w:t xml:space="preserve"> für das Thema 2</w:t>
      </w:r>
    </w:p>
    <w:p w14:paraId="7E90A532" w14:textId="77777777" w:rsidR="00C56558" w:rsidRDefault="00C56558" w:rsidP="009A11A6">
      <w:pPr>
        <w:spacing w:line="300" w:lineRule="auto"/>
        <w:rPr>
          <w:rFonts w:ascii="Calibri Light" w:hAnsi="Calibri Light" w:cs="Arial"/>
          <w:sz w:val="24"/>
          <w:szCs w:val="24"/>
        </w:rPr>
      </w:pPr>
      <w:r w:rsidRPr="002B0B01">
        <w:rPr>
          <w:rFonts w:ascii="Calibri Light" w:hAnsi="Calibri Light" w:cs="Arial"/>
          <w:sz w:val="24"/>
          <w:szCs w:val="24"/>
        </w:rPr>
        <w:t>Folgende Indikatoren werden festgelegt, um die Massnahmen zu überprüfen:</w:t>
      </w:r>
    </w:p>
    <w:p w14:paraId="5547C636" w14:textId="77777777" w:rsidR="003C24E5" w:rsidRPr="003C24E5" w:rsidRDefault="003C24E5" w:rsidP="009A11A6">
      <w:pPr>
        <w:spacing w:line="300" w:lineRule="auto"/>
        <w:rPr>
          <w:rFonts w:ascii="Calibri Light" w:hAnsi="Calibri Light" w:cs="Arial"/>
          <w:sz w:val="16"/>
          <w:szCs w:val="16"/>
        </w:rPr>
      </w:pPr>
    </w:p>
    <w:tbl>
      <w:tblPr>
        <w:tblW w:w="8789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35"/>
        <w:gridCol w:w="6554"/>
      </w:tblGrid>
      <w:tr w:rsidR="003C24E5" w:rsidRPr="002B0B01" w14:paraId="75CC041B" w14:textId="77777777" w:rsidTr="006221B6">
        <w:trPr>
          <w:trHeight w:val="1073"/>
        </w:trPr>
        <w:tc>
          <w:tcPr>
            <w:tcW w:w="2235" w:type="dxa"/>
            <w:shd w:val="clear" w:color="auto" w:fill="auto"/>
            <w:vAlign w:val="center"/>
          </w:tcPr>
          <w:p w14:paraId="400A4C1E" w14:textId="77777777" w:rsidR="003C24E5" w:rsidRPr="009A11A6" w:rsidRDefault="003C24E5" w:rsidP="006221B6">
            <w:pPr>
              <w:pStyle w:val="Titelzwei"/>
              <w:numPr>
                <w:ilvl w:val="0"/>
                <w:numId w:val="0"/>
              </w:numPr>
              <w:spacing w:before="0"/>
              <w:rPr>
                <w:rFonts w:ascii="Calibri Light" w:hAnsi="Calibri Light" w:cs="Arial"/>
                <w:b w:val="0"/>
                <w:bCs w:val="0"/>
                <w:sz w:val="8"/>
                <w:szCs w:val="8"/>
                <w:lang w:val="de-CH"/>
              </w:rPr>
            </w:pPr>
          </w:p>
          <w:p w14:paraId="6616EDFE" w14:textId="77777777" w:rsidR="003C24E5" w:rsidRPr="002B0B01" w:rsidRDefault="003C24E5" w:rsidP="006221B6">
            <w:pPr>
              <w:pStyle w:val="Titelzwei"/>
              <w:numPr>
                <w:ilvl w:val="0"/>
                <w:numId w:val="0"/>
              </w:numPr>
              <w:spacing w:before="0"/>
              <w:rPr>
                <w:rFonts w:ascii="Calibri Light" w:hAnsi="Calibri Light" w:cs="Arial"/>
                <w:b w:val="0"/>
                <w:bCs w:val="0"/>
                <w:sz w:val="24"/>
                <w:szCs w:val="22"/>
                <w:lang w:val="de-CH"/>
              </w:rPr>
            </w:pPr>
            <w:r w:rsidRPr="009A11A6">
              <w:rPr>
                <w:rFonts w:ascii="Calibri Light" w:hAnsi="Calibri Light" w:cs="Arial"/>
                <w:b w:val="0"/>
                <w:bCs w:val="0"/>
                <w:color w:val="F0831C"/>
                <w:sz w:val="24"/>
                <w:szCs w:val="24"/>
                <w:lang w:val="de-CH"/>
              </w:rPr>
              <w:t>Indikatoren für Massnahme 1</w:t>
            </w:r>
          </w:p>
        </w:tc>
        <w:tc>
          <w:tcPr>
            <w:tcW w:w="6554" w:type="dxa"/>
            <w:shd w:val="clear" w:color="auto" w:fill="auto"/>
            <w:vAlign w:val="center"/>
          </w:tcPr>
          <w:p w14:paraId="18B513F9" w14:textId="77777777" w:rsidR="003C24E5" w:rsidRPr="002B0B01" w:rsidRDefault="0080428B" w:rsidP="006221B6">
            <w:pPr>
              <w:pStyle w:val="Titelzwei"/>
              <w:numPr>
                <w:ilvl w:val="0"/>
                <w:numId w:val="0"/>
              </w:numPr>
              <w:spacing w:before="0" w:line="300" w:lineRule="auto"/>
              <w:rPr>
                <w:rFonts w:ascii="Calibri Light" w:hAnsi="Calibri Light" w:cs="Arial"/>
                <w:b w:val="0"/>
                <w:bCs w:val="0"/>
                <w:sz w:val="24"/>
                <w:szCs w:val="24"/>
                <w:lang w:val="de-CH"/>
              </w:rPr>
            </w:pPr>
            <w:sdt>
              <w:sdtPr>
                <w:rPr>
                  <w:rFonts w:ascii="Calibri Light" w:hAnsi="Calibri Light" w:cs="Arial"/>
                  <w:b w:val="0"/>
                  <w:bCs w:val="0"/>
                  <w:sz w:val="24"/>
                </w:rPr>
                <w:id w:val="-896358772"/>
                <w:placeholder>
                  <w:docPart w:val="74E0A9FD4DA52F4FBB7039996AD5BE33"/>
                </w:placeholder>
                <w:showingPlcHdr/>
                <w:text/>
              </w:sdtPr>
              <w:sdtEndPr/>
              <w:sdtContent>
                <w:r w:rsidR="003C24E5" w:rsidRPr="002B0B01">
                  <w:rPr>
                    <w:rStyle w:val="Platzhaltertext"/>
                    <w:rFonts w:ascii="Calibri Light" w:hAnsi="Calibri Light" w:cs="Arial"/>
                    <w:b w:val="0"/>
                    <w:bCs w:val="0"/>
                    <w:color w:val="1F497D" w:themeColor="text2"/>
                    <w:sz w:val="24"/>
                    <w:szCs w:val="24"/>
                  </w:rPr>
                  <w:t>Klicken Sie hier, um Text einzugeben.</w:t>
                </w:r>
              </w:sdtContent>
            </w:sdt>
          </w:p>
        </w:tc>
      </w:tr>
      <w:tr w:rsidR="003C24E5" w:rsidRPr="002B0B01" w14:paraId="245CC496" w14:textId="77777777" w:rsidTr="006221B6">
        <w:trPr>
          <w:trHeight w:val="1060"/>
        </w:trPr>
        <w:tc>
          <w:tcPr>
            <w:tcW w:w="2235" w:type="dxa"/>
            <w:shd w:val="clear" w:color="auto" w:fill="auto"/>
            <w:vAlign w:val="center"/>
          </w:tcPr>
          <w:p w14:paraId="2EC6790B" w14:textId="77777777" w:rsidR="003C24E5" w:rsidRPr="009A11A6" w:rsidRDefault="003C24E5" w:rsidP="006221B6">
            <w:pPr>
              <w:spacing w:line="276" w:lineRule="auto"/>
              <w:rPr>
                <w:rFonts w:ascii="Calibri Light" w:hAnsi="Calibri Light" w:cs="Arial"/>
                <w:color w:val="F0831C"/>
                <w:sz w:val="8"/>
                <w:szCs w:val="8"/>
              </w:rPr>
            </w:pPr>
          </w:p>
          <w:p w14:paraId="0F1E70F1" w14:textId="77777777" w:rsidR="003C24E5" w:rsidRPr="002B0B01" w:rsidRDefault="003C24E5" w:rsidP="006221B6">
            <w:pPr>
              <w:spacing w:line="276" w:lineRule="auto"/>
              <w:rPr>
                <w:rFonts w:ascii="Calibri Light" w:hAnsi="Calibri Light" w:cs="Arial"/>
                <w:sz w:val="24"/>
                <w:szCs w:val="24"/>
              </w:rPr>
            </w:pPr>
            <w:r w:rsidRPr="009A11A6">
              <w:rPr>
                <w:rFonts w:ascii="Calibri Light" w:hAnsi="Calibri Light" w:cs="Arial"/>
                <w:color w:val="F0831C"/>
                <w:sz w:val="24"/>
                <w:szCs w:val="24"/>
              </w:rPr>
              <w:t>Indikatoren für Massnahme 2</w:t>
            </w:r>
          </w:p>
        </w:tc>
        <w:tc>
          <w:tcPr>
            <w:tcW w:w="6554" w:type="dxa"/>
            <w:shd w:val="clear" w:color="auto" w:fill="auto"/>
            <w:vAlign w:val="center"/>
          </w:tcPr>
          <w:p w14:paraId="1DDF8E24" w14:textId="77777777" w:rsidR="003C24E5" w:rsidRPr="002B0B01" w:rsidRDefault="0080428B" w:rsidP="006221B6">
            <w:pPr>
              <w:pStyle w:val="Titelzwei"/>
              <w:numPr>
                <w:ilvl w:val="0"/>
                <w:numId w:val="0"/>
              </w:numPr>
              <w:spacing w:line="300" w:lineRule="auto"/>
              <w:rPr>
                <w:rFonts w:ascii="Calibri Light" w:hAnsi="Calibri Light" w:cs="Arial"/>
                <w:b w:val="0"/>
                <w:bCs w:val="0"/>
                <w:sz w:val="24"/>
                <w:szCs w:val="24"/>
                <w:lang w:val="de-CH"/>
              </w:rPr>
            </w:pPr>
            <w:sdt>
              <w:sdtPr>
                <w:rPr>
                  <w:rFonts w:ascii="Calibri Light" w:hAnsi="Calibri Light" w:cs="Arial"/>
                  <w:b w:val="0"/>
                  <w:bCs w:val="0"/>
                  <w:sz w:val="24"/>
                </w:rPr>
                <w:id w:val="-1679115601"/>
                <w:placeholder>
                  <w:docPart w:val="53930D1A0D15384E8650CE41201289B8"/>
                </w:placeholder>
                <w:showingPlcHdr/>
                <w:text/>
              </w:sdtPr>
              <w:sdtEndPr/>
              <w:sdtContent>
                <w:r w:rsidR="003C24E5" w:rsidRPr="002B0B01">
                  <w:rPr>
                    <w:rStyle w:val="Platzhaltertext"/>
                    <w:rFonts w:ascii="Calibri Light" w:hAnsi="Calibri Light" w:cs="Arial"/>
                    <w:b w:val="0"/>
                    <w:bCs w:val="0"/>
                    <w:color w:val="1F497D" w:themeColor="text2"/>
                    <w:sz w:val="24"/>
                    <w:szCs w:val="24"/>
                  </w:rPr>
                  <w:t>Klicken Sie hier, um Text einzugeben.</w:t>
                </w:r>
              </w:sdtContent>
            </w:sdt>
          </w:p>
        </w:tc>
      </w:tr>
      <w:tr w:rsidR="003C24E5" w:rsidRPr="002B0B01" w14:paraId="1FB14944" w14:textId="77777777" w:rsidTr="006221B6">
        <w:trPr>
          <w:trHeight w:val="1053"/>
        </w:trPr>
        <w:tc>
          <w:tcPr>
            <w:tcW w:w="2235" w:type="dxa"/>
            <w:shd w:val="clear" w:color="auto" w:fill="auto"/>
            <w:vAlign w:val="center"/>
          </w:tcPr>
          <w:p w14:paraId="15EE693D" w14:textId="77777777" w:rsidR="003C24E5" w:rsidRPr="009A11A6" w:rsidRDefault="003C24E5" w:rsidP="006221B6">
            <w:pPr>
              <w:spacing w:line="276" w:lineRule="auto"/>
              <w:rPr>
                <w:rFonts w:ascii="Calibri Light" w:hAnsi="Calibri Light" w:cs="Arial"/>
                <w:sz w:val="8"/>
                <w:szCs w:val="8"/>
              </w:rPr>
            </w:pPr>
          </w:p>
          <w:p w14:paraId="76480C38" w14:textId="77777777" w:rsidR="003C24E5" w:rsidRPr="002B0B01" w:rsidRDefault="003C24E5" w:rsidP="006221B6">
            <w:pPr>
              <w:spacing w:line="276" w:lineRule="auto"/>
              <w:rPr>
                <w:rFonts w:ascii="Calibri Light" w:hAnsi="Calibri Light" w:cs="Arial"/>
                <w:sz w:val="24"/>
                <w:szCs w:val="24"/>
              </w:rPr>
            </w:pPr>
            <w:r w:rsidRPr="009A11A6">
              <w:rPr>
                <w:rFonts w:ascii="Calibri Light" w:hAnsi="Calibri Light" w:cs="Arial"/>
                <w:color w:val="F0831C"/>
                <w:sz w:val="24"/>
                <w:szCs w:val="24"/>
              </w:rPr>
              <w:t>Indikatoren für Massnahme 3</w:t>
            </w:r>
          </w:p>
        </w:tc>
        <w:tc>
          <w:tcPr>
            <w:tcW w:w="6554" w:type="dxa"/>
            <w:shd w:val="clear" w:color="auto" w:fill="auto"/>
            <w:vAlign w:val="center"/>
          </w:tcPr>
          <w:p w14:paraId="4509AFFD" w14:textId="77777777" w:rsidR="003C24E5" w:rsidRPr="002B0B01" w:rsidRDefault="0080428B" w:rsidP="006221B6">
            <w:pPr>
              <w:pStyle w:val="Titelzwei"/>
              <w:numPr>
                <w:ilvl w:val="0"/>
                <w:numId w:val="0"/>
              </w:numPr>
              <w:spacing w:line="300" w:lineRule="auto"/>
              <w:rPr>
                <w:rFonts w:ascii="Calibri Light" w:hAnsi="Calibri Light" w:cs="Arial"/>
                <w:b w:val="0"/>
                <w:bCs w:val="0"/>
                <w:sz w:val="24"/>
              </w:rPr>
            </w:pPr>
            <w:sdt>
              <w:sdtPr>
                <w:rPr>
                  <w:rFonts w:ascii="Calibri Light" w:hAnsi="Calibri Light" w:cs="Arial"/>
                  <w:b w:val="0"/>
                  <w:bCs w:val="0"/>
                  <w:sz w:val="24"/>
                </w:rPr>
                <w:id w:val="512657266"/>
                <w:placeholder>
                  <w:docPart w:val="8F1A40B1FC80E1469C18238382B05AC0"/>
                </w:placeholder>
                <w:showingPlcHdr/>
                <w:text/>
              </w:sdtPr>
              <w:sdtEndPr/>
              <w:sdtContent>
                <w:r w:rsidR="003C24E5" w:rsidRPr="002B0B01">
                  <w:rPr>
                    <w:rStyle w:val="Platzhaltertext"/>
                    <w:rFonts w:ascii="Calibri Light" w:hAnsi="Calibri Light" w:cs="Arial"/>
                    <w:b w:val="0"/>
                    <w:bCs w:val="0"/>
                    <w:color w:val="1F497D" w:themeColor="text2"/>
                    <w:sz w:val="24"/>
                    <w:szCs w:val="24"/>
                  </w:rPr>
                  <w:t>Klicken Sie hier, um Text einzugeben.</w:t>
                </w:r>
              </w:sdtContent>
            </w:sdt>
          </w:p>
        </w:tc>
      </w:tr>
    </w:tbl>
    <w:p w14:paraId="72906670" w14:textId="77777777" w:rsidR="003C24E5" w:rsidRDefault="003C24E5" w:rsidP="009A11A6">
      <w:pPr>
        <w:spacing w:line="300" w:lineRule="auto"/>
        <w:rPr>
          <w:rFonts w:ascii="Calibri Light" w:hAnsi="Calibri Light" w:cs="Arial"/>
          <w:sz w:val="24"/>
          <w:szCs w:val="24"/>
        </w:rPr>
      </w:pPr>
    </w:p>
    <w:p w14:paraId="28B6D3BF" w14:textId="77777777" w:rsidR="003C24E5" w:rsidRDefault="003C24E5" w:rsidP="009A11A6">
      <w:pPr>
        <w:spacing w:line="300" w:lineRule="auto"/>
        <w:rPr>
          <w:rFonts w:ascii="Calibri Light" w:hAnsi="Calibri Light" w:cs="Arial"/>
          <w:sz w:val="24"/>
          <w:szCs w:val="24"/>
        </w:rPr>
      </w:pPr>
    </w:p>
    <w:p w14:paraId="08E60003" w14:textId="77777777" w:rsidR="003C24E5" w:rsidRDefault="003C24E5" w:rsidP="009A11A6">
      <w:pPr>
        <w:spacing w:line="300" w:lineRule="auto"/>
        <w:rPr>
          <w:rFonts w:ascii="Calibri Light" w:hAnsi="Calibri Light" w:cs="Arial"/>
          <w:sz w:val="24"/>
          <w:szCs w:val="24"/>
        </w:rPr>
      </w:pPr>
    </w:p>
    <w:p w14:paraId="7A9B1A59" w14:textId="77777777" w:rsidR="003C24E5" w:rsidRDefault="003C24E5" w:rsidP="009A11A6">
      <w:pPr>
        <w:spacing w:line="300" w:lineRule="auto"/>
        <w:rPr>
          <w:rFonts w:ascii="Calibri Light" w:hAnsi="Calibri Light" w:cs="Arial"/>
          <w:sz w:val="24"/>
          <w:szCs w:val="24"/>
        </w:rPr>
      </w:pPr>
    </w:p>
    <w:p w14:paraId="2B4ECF6E" w14:textId="77777777" w:rsidR="003C24E5" w:rsidRDefault="003C24E5" w:rsidP="009A11A6">
      <w:pPr>
        <w:spacing w:line="300" w:lineRule="auto"/>
        <w:rPr>
          <w:rFonts w:ascii="Calibri Light" w:hAnsi="Calibri Light" w:cs="Arial"/>
          <w:sz w:val="24"/>
          <w:szCs w:val="24"/>
        </w:rPr>
      </w:pPr>
    </w:p>
    <w:p w14:paraId="0978759F" w14:textId="77777777" w:rsidR="003C24E5" w:rsidRDefault="003C24E5" w:rsidP="009A11A6">
      <w:pPr>
        <w:spacing w:line="300" w:lineRule="auto"/>
        <w:rPr>
          <w:rFonts w:ascii="Calibri Light" w:hAnsi="Calibri Light" w:cs="Arial"/>
          <w:sz w:val="24"/>
          <w:szCs w:val="24"/>
        </w:rPr>
      </w:pPr>
    </w:p>
    <w:p w14:paraId="6D451340" w14:textId="77777777" w:rsidR="003C24E5" w:rsidRDefault="003C24E5" w:rsidP="009A11A6">
      <w:pPr>
        <w:spacing w:line="300" w:lineRule="auto"/>
        <w:rPr>
          <w:rFonts w:ascii="Calibri Light" w:hAnsi="Calibri Light" w:cs="Arial"/>
          <w:sz w:val="24"/>
          <w:szCs w:val="24"/>
        </w:rPr>
      </w:pPr>
    </w:p>
    <w:p w14:paraId="0E006AD3" w14:textId="77777777" w:rsidR="003C24E5" w:rsidRPr="002B0B01" w:rsidRDefault="003C24E5" w:rsidP="009A11A6">
      <w:pPr>
        <w:spacing w:line="300" w:lineRule="auto"/>
        <w:rPr>
          <w:rFonts w:ascii="Calibri Light" w:hAnsi="Calibri Light" w:cs="Arial"/>
          <w:sz w:val="24"/>
          <w:szCs w:val="24"/>
        </w:rPr>
      </w:pPr>
    </w:p>
    <w:p w14:paraId="69230BD9" w14:textId="77777777" w:rsidR="006F2ECB" w:rsidRDefault="006F2ECB" w:rsidP="009A11A6">
      <w:pPr>
        <w:spacing w:line="300" w:lineRule="auto"/>
        <w:rPr>
          <w:rFonts w:ascii="Calibri Light" w:hAnsi="Calibri Light" w:cs="Arial"/>
          <w:sz w:val="24"/>
          <w:szCs w:val="24"/>
        </w:rPr>
      </w:pPr>
    </w:p>
    <w:p w14:paraId="008A829D" w14:textId="77777777" w:rsidR="006F2ECB" w:rsidRDefault="006F2ECB" w:rsidP="009A11A6">
      <w:pPr>
        <w:spacing w:line="300" w:lineRule="auto"/>
        <w:rPr>
          <w:rFonts w:ascii="Calibri Light" w:hAnsi="Calibri Light" w:cs="Arial"/>
          <w:sz w:val="24"/>
          <w:szCs w:val="24"/>
        </w:rPr>
      </w:pPr>
    </w:p>
    <w:p w14:paraId="6A80F58F" w14:textId="6F4574EC" w:rsidR="00202604" w:rsidRPr="003C24E5" w:rsidRDefault="00202604" w:rsidP="009A11A6">
      <w:pPr>
        <w:spacing w:line="300" w:lineRule="auto"/>
        <w:rPr>
          <w:rFonts w:ascii="Calibri Light" w:hAnsi="Calibri Light" w:cs="Arial"/>
          <w:sz w:val="24"/>
          <w:szCs w:val="24"/>
        </w:rPr>
      </w:pPr>
      <w:r w:rsidRPr="003C24E5">
        <w:rPr>
          <w:rFonts w:ascii="Calibri Light" w:hAnsi="Calibri Light" w:cs="Arial"/>
          <w:sz w:val="24"/>
          <w:szCs w:val="24"/>
        </w:rPr>
        <w:t>Folgende Massnahmen sollen getroffen werden, um das oben beschriebene Ziel bis Ende Jahr zu erreichen:</w:t>
      </w:r>
    </w:p>
    <w:tbl>
      <w:tblPr>
        <w:tblW w:w="98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35"/>
        <w:gridCol w:w="6095"/>
        <w:gridCol w:w="1557"/>
      </w:tblGrid>
      <w:tr w:rsidR="003C24E5" w:rsidRPr="002B0B01" w14:paraId="4AF37552" w14:textId="77777777" w:rsidTr="006221B6">
        <w:trPr>
          <w:trHeight w:val="375"/>
        </w:trPr>
        <w:tc>
          <w:tcPr>
            <w:tcW w:w="2235" w:type="dxa"/>
            <w:tcBorders>
              <w:top w:val="nil"/>
              <w:left w:val="nil"/>
              <w:right w:val="nil"/>
            </w:tcBorders>
            <w:shd w:val="clear" w:color="auto" w:fill="auto"/>
          </w:tcPr>
          <w:p w14:paraId="7F85CC3A" w14:textId="77777777" w:rsidR="003C24E5" w:rsidRPr="003C24E5" w:rsidRDefault="003C24E5" w:rsidP="006221B6">
            <w:pPr>
              <w:pStyle w:val="Titelzwei"/>
              <w:numPr>
                <w:ilvl w:val="0"/>
                <w:numId w:val="0"/>
              </w:numPr>
              <w:spacing w:line="300" w:lineRule="auto"/>
              <w:rPr>
                <w:rFonts w:ascii="Calibri Light" w:hAnsi="Calibri Light" w:cs="Arial"/>
                <w:b w:val="0"/>
                <w:bCs w:val="0"/>
                <w:sz w:val="16"/>
                <w:szCs w:val="16"/>
                <w:lang w:val="de-CH"/>
              </w:rPr>
            </w:pPr>
          </w:p>
        </w:tc>
        <w:tc>
          <w:tcPr>
            <w:tcW w:w="6095" w:type="dxa"/>
            <w:tcBorders>
              <w:top w:val="nil"/>
              <w:left w:val="nil"/>
            </w:tcBorders>
            <w:shd w:val="clear" w:color="auto" w:fill="auto"/>
          </w:tcPr>
          <w:p w14:paraId="4AF8B84B" w14:textId="77777777" w:rsidR="003C24E5" w:rsidRPr="003C24E5" w:rsidRDefault="003C24E5" w:rsidP="006221B6">
            <w:pPr>
              <w:pStyle w:val="Titelzwei"/>
              <w:numPr>
                <w:ilvl w:val="0"/>
                <w:numId w:val="0"/>
              </w:numPr>
              <w:spacing w:line="300" w:lineRule="auto"/>
              <w:rPr>
                <w:rFonts w:ascii="Calibri Light" w:hAnsi="Calibri Light" w:cs="Arial"/>
                <w:b w:val="0"/>
                <w:bCs w:val="0"/>
                <w:sz w:val="16"/>
                <w:szCs w:val="16"/>
                <w:lang w:val="de-CH"/>
              </w:rPr>
            </w:pPr>
          </w:p>
        </w:tc>
        <w:tc>
          <w:tcPr>
            <w:tcW w:w="1557" w:type="dxa"/>
          </w:tcPr>
          <w:p w14:paraId="42C2EC63" w14:textId="77777777" w:rsidR="003C24E5" w:rsidRPr="002B0B01" w:rsidRDefault="003C24E5" w:rsidP="006221B6">
            <w:pPr>
              <w:pStyle w:val="Titelzwei"/>
              <w:numPr>
                <w:ilvl w:val="0"/>
                <w:numId w:val="0"/>
              </w:numPr>
              <w:spacing w:line="300" w:lineRule="auto"/>
              <w:rPr>
                <w:rFonts w:ascii="Calibri Light" w:hAnsi="Calibri Light" w:cs="Arial"/>
                <w:b w:val="0"/>
                <w:bCs w:val="0"/>
                <w:sz w:val="24"/>
                <w:szCs w:val="24"/>
                <w:lang w:val="de-CH"/>
              </w:rPr>
            </w:pPr>
            <w:r w:rsidRPr="002B0B01">
              <w:rPr>
                <w:rFonts w:ascii="Calibri Light" w:hAnsi="Calibri Light" w:cs="Arial"/>
                <w:b w:val="0"/>
                <w:bCs w:val="0"/>
                <w:sz w:val="24"/>
                <w:szCs w:val="24"/>
                <w:lang w:val="de-CH"/>
              </w:rPr>
              <w:t>Zuständig:</w:t>
            </w:r>
          </w:p>
        </w:tc>
      </w:tr>
      <w:tr w:rsidR="003C24E5" w:rsidRPr="002B0B01" w14:paraId="02A13BD6" w14:textId="77777777" w:rsidTr="006221B6">
        <w:trPr>
          <w:trHeight w:val="655"/>
        </w:trPr>
        <w:tc>
          <w:tcPr>
            <w:tcW w:w="2235" w:type="dxa"/>
            <w:shd w:val="clear" w:color="auto" w:fill="auto"/>
            <w:vAlign w:val="center"/>
          </w:tcPr>
          <w:p w14:paraId="78E89F15" w14:textId="77777777" w:rsidR="003C24E5" w:rsidRPr="00AF65A5" w:rsidRDefault="003C24E5" w:rsidP="006221B6">
            <w:pPr>
              <w:pStyle w:val="Titelzwei"/>
              <w:numPr>
                <w:ilvl w:val="0"/>
                <w:numId w:val="0"/>
              </w:numPr>
              <w:spacing w:before="0" w:line="300" w:lineRule="auto"/>
              <w:rPr>
                <w:rFonts w:ascii="Calibri Light" w:hAnsi="Calibri Light" w:cs="Arial"/>
                <w:b w:val="0"/>
                <w:bCs w:val="0"/>
                <w:color w:val="F0831C"/>
                <w:sz w:val="8"/>
                <w:szCs w:val="8"/>
                <w:lang w:val="de-CH"/>
              </w:rPr>
            </w:pPr>
          </w:p>
          <w:p w14:paraId="0F2BCFBC" w14:textId="77777777" w:rsidR="003C24E5" w:rsidRPr="002B0B01" w:rsidRDefault="003C24E5" w:rsidP="006221B6">
            <w:pPr>
              <w:pStyle w:val="Titelzwei"/>
              <w:numPr>
                <w:ilvl w:val="0"/>
                <w:numId w:val="0"/>
              </w:numPr>
              <w:spacing w:before="0" w:line="300" w:lineRule="auto"/>
              <w:rPr>
                <w:rFonts w:ascii="Calibri Light" w:hAnsi="Calibri Light" w:cs="Arial"/>
                <w:b w:val="0"/>
                <w:bCs w:val="0"/>
                <w:sz w:val="24"/>
                <w:szCs w:val="24"/>
                <w:lang w:val="de-CH"/>
              </w:rPr>
            </w:pPr>
            <w:r w:rsidRPr="00AF65A5">
              <w:rPr>
                <w:rFonts w:ascii="Calibri Light" w:hAnsi="Calibri Light" w:cs="Arial"/>
                <w:b w:val="0"/>
                <w:bCs w:val="0"/>
                <w:color w:val="F0831C"/>
                <w:sz w:val="24"/>
                <w:szCs w:val="24"/>
                <w:lang w:val="de-CH"/>
              </w:rPr>
              <w:t xml:space="preserve">1. Massnahme </w:t>
            </w:r>
          </w:p>
        </w:tc>
        <w:tc>
          <w:tcPr>
            <w:tcW w:w="6095" w:type="dxa"/>
            <w:shd w:val="clear" w:color="auto" w:fill="auto"/>
            <w:vAlign w:val="center"/>
          </w:tcPr>
          <w:p w14:paraId="1ECD1061" w14:textId="77777777" w:rsidR="003C24E5" w:rsidRPr="002B0B01" w:rsidRDefault="0080428B" w:rsidP="006221B6">
            <w:pPr>
              <w:pStyle w:val="Titelzwei"/>
              <w:numPr>
                <w:ilvl w:val="0"/>
                <w:numId w:val="0"/>
              </w:numPr>
              <w:spacing w:before="0" w:line="300" w:lineRule="auto"/>
              <w:rPr>
                <w:rFonts w:ascii="Calibri Light" w:hAnsi="Calibri Light" w:cs="Arial"/>
                <w:b w:val="0"/>
                <w:bCs w:val="0"/>
                <w:sz w:val="24"/>
                <w:szCs w:val="24"/>
                <w:lang w:val="de-CH"/>
              </w:rPr>
            </w:pPr>
            <w:sdt>
              <w:sdtPr>
                <w:rPr>
                  <w:rFonts w:ascii="Calibri Light" w:hAnsi="Calibri Light" w:cs="Arial"/>
                  <w:b w:val="0"/>
                  <w:bCs w:val="0"/>
                  <w:sz w:val="24"/>
                  <w:szCs w:val="24"/>
                </w:rPr>
                <w:id w:val="824010666"/>
                <w:placeholder>
                  <w:docPart w:val="742EA61897CA7143B39FE758570BC7DE"/>
                </w:placeholder>
                <w:showingPlcHdr/>
                <w:text/>
              </w:sdtPr>
              <w:sdtEndPr/>
              <w:sdtContent>
                <w:r w:rsidR="003C24E5" w:rsidRPr="002B0B01">
                  <w:rPr>
                    <w:rStyle w:val="Platzhaltertext"/>
                    <w:rFonts w:ascii="Calibri Light" w:hAnsi="Calibri Light" w:cs="Arial"/>
                    <w:b w:val="0"/>
                    <w:bCs w:val="0"/>
                    <w:color w:val="1F497D" w:themeColor="text2"/>
                    <w:sz w:val="24"/>
                    <w:szCs w:val="24"/>
                  </w:rPr>
                  <w:t>Klicken Sie hier, um Text einzugeben.</w:t>
                </w:r>
              </w:sdtContent>
            </w:sdt>
          </w:p>
        </w:tc>
        <w:tc>
          <w:tcPr>
            <w:tcW w:w="1557" w:type="dxa"/>
            <w:vAlign w:val="center"/>
          </w:tcPr>
          <w:p w14:paraId="3BFA0BBE" w14:textId="77777777" w:rsidR="003C24E5" w:rsidRPr="002B0B01" w:rsidRDefault="003C24E5" w:rsidP="006221B6">
            <w:pPr>
              <w:pStyle w:val="Titelzwei"/>
              <w:numPr>
                <w:ilvl w:val="0"/>
                <w:numId w:val="0"/>
              </w:numPr>
              <w:spacing w:before="0" w:line="300" w:lineRule="auto"/>
              <w:rPr>
                <w:rFonts w:ascii="Calibri Light" w:hAnsi="Calibri Light" w:cs="Arial"/>
                <w:b w:val="0"/>
                <w:bCs w:val="0"/>
              </w:rPr>
            </w:pPr>
          </w:p>
        </w:tc>
      </w:tr>
      <w:tr w:rsidR="003C24E5" w:rsidRPr="002B0B01" w14:paraId="1F09308B" w14:textId="77777777" w:rsidTr="006221B6">
        <w:trPr>
          <w:trHeight w:val="669"/>
        </w:trPr>
        <w:tc>
          <w:tcPr>
            <w:tcW w:w="2235" w:type="dxa"/>
            <w:shd w:val="clear" w:color="auto" w:fill="auto"/>
            <w:vAlign w:val="center"/>
          </w:tcPr>
          <w:p w14:paraId="7E8142FA" w14:textId="77777777" w:rsidR="003C24E5" w:rsidRPr="00AF65A5" w:rsidRDefault="003C24E5" w:rsidP="006221B6">
            <w:pPr>
              <w:spacing w:line="300" w:lineRule="auto"/>
              <w:rPr>
                <w:rFonts w:ascii="Calibri Light" w:hAnsi="Calibri Light" w:cs="Arial"/>
                <w:color w:val="F0831C"/>
                <w:sz w:val="8"/>
                <w:szCs w:val="8"/>
              </w:rPr>
            </w:pPr>
          </w:p>
          <w:p w14:paraId="3FF3608B" w14:textId="77777777" w:rsidR="003C24E5" w:rsidRPr="002B0B01" w:rsidRDefault="003C24E5" w:rsidP="006221B6">
            <w:pPr>
              <w:spacing w:line="300" w:lineRule="auto"/>
              <w:rPr>
                <w:rFonts w:ascii="Calibri Light" w:hAnsi="Calibri Light" w:cs="Arial"/>
                <w:sz w:val="24"/>
                <w:szCs w:val="24"/>
              </w:rPr>
            </w:pPr>
            <w:r w:rsidRPr="00AF65A5">
              <w:rPr>
                <w:rFonts w:ascii="Calibri Light" w:hAnsi="Calibri Light" w:cs="Arial"/>
                <w:color w:val="F0831C"/>
                <w:sz w:val="24"/>
                <w:szCs w:val="24"/>
              </w:rPr>
              <w:t xml:space="preserve">2. Massnahme </w:t>
            </w:r>
          </w:p>
        </w:tc>
        <w:tc>
          <w:tcPr>
            <w:tcW w:w="6095" w:type="dxa"/>
            <w:shd w:val="clear" w:color="auto" w:fill="auto"/>
            <w:vAlign w:val="center"/>
          </w:tcPr>
          <w:p w14:paraId="76CB784E" w14:textId="77777777" w:rsidR="003C24E5" w:rsidRPr="002B0B01" w:rsidRDefault="0080428B" w:rsidP="006221B6">
            <w:pPr>
              <w:pStyle w:val="Titelzwei"/>
              <w:numPr>
                <w:ilvl w:val="0"/>
                <w:numId w:val="0"/>
              </w:numPr>
              <w:spacing w:before="0" w:line="300" w:lineRule="auto"/>
              <w:rPr>
                <w:rFonts w:ascii="Calibri Light" w:hAnsi="Calibri Light" w:cs="Arial"/>
                <w:b w:val="0"/>
                <w:bCs w:val="0"/>
                <w:sz w:val="24"/>
                <w:szCs w:val="24"/>
                <w:lang w:val="de-CH"/>
              </w:rPr>
            </w:pPr>
            <w:sdt>
              <w:sdtPr>
                <w:rPr>
                  <w:rFonts w:ascii="Calibri Light" w:hAnsi="Calibri Light" w:cs="Arial"/>
                  <w:b w:val="0"/>
                  <w:bCs w:val="0"/>
                  <w:sz w:val="24"/>
                  <w:szCs w:val="24"/>
                </w:rPr>
                <w:id w:val="1009875944"/>
                <w:placeholder>
                  <w:docPart w:val="77BE2ADECAD0814E8F36FCC4DA736A0C"/>
                </w:placeholder>
                <w:showingPlcHdr/>
                <w:text/>
              </w:sdtPr>
              <w:sdtEndPr/>
              <w:sdtContent>
                <w:r w:rsidR="003C24E5" w:rsidRPr="002B0B01">
                  <w:rPr>
                    <w:rStyle w:val="Platzhaltertext"/>
                    <w:rFonts w:ascii="Calibri Light" w:hAnsi="Calibri Light" w:cs="Arial"/>
                    <w:b w:val="0"/>
                    <w:bCs w:val="0"/>
                    <w:color w:val="1F497D" w:themeColor="text2"/>
                    <w:sz w:val="24"/>
                    <w:szCs w:val="24"/>
                  </w:rPr>
                  <w:t>Klicken Sie hier, um Text einzugeben.</w:t>
                </w:r>
              </w:sdtContent>
            </w:sdt>
          </w:p>
        </w:tc>
        <w:tc>
          <w:tcPr>
            <w:tcW w:w="1557" w:type="dxa"/>
            <w:vAlign w:val="center"/>
          </w:tcPr>
          <w:p w14:paraId="76D330EF" w14:textId="77777777" w:rsidR="003C24E5" w:rsidRPr="002B0B01" w:rsidRDefault="003C24E5" w:rsidP="006221B6">
            <w:pPr>
              <w:pStyle w:val="Titelzwei"/>
              <w:numPr>
                <w:ilvl w:val="0"/>
                <w:numId w:val="0"/>
              </w:numPr>
              <w:spacing w:before="0" w:line="300" w:lineRule="auto"/>
              <w:rPr>
                <w:rFonts w:ascii="Calibri Light" w:hAnsi="Calibri Light" w:cs="Arial"/>
                <w:b w:val="0"/>
                <w:bCs w:val="0"/>
              </w:rPr>
            </w:pPr>
          </w:p>
        </w:tc>
      </w:tr>
      <w:tr w:rsidR="003C24E5" w:rsidRPr="002B0B01" w14:paraId="2D32844F" w14:textId="77777777" w:rsidTr="006221B6">
        <w:trPr>
          <w:trHeight w:val="682"/>
        </w:trPr>
        <w:tc>
          <w:tcPr>
            <w:tcW w:w="2235" w:type="dxa"/>
            <w:shd w:val="clear" w:color="auto" w:fill="auto"/>
            <w:vAlign w:val="center"/>
          </w:tcPr>
          <w:p w14:paraId="3E9817BE" w14:textId="77777777" w:rsidR="003C24E5" w:rsidRPr="00AF65A5" w:rsidRDefault="003C24E5" w:rsidP="006221B6">
            <w:pPr>
              <w:spacing w:line="300" w:lineRule="auto"/>
              <w:rPr>
                <w:rFonts w:ascii="Calibri Light" w:hAnsi="Calibri Light" w:cs="Arial"/>
                <w:color w:val="F0831C"/>
                <w:sz w:val="8"/>
                <w:szCs w:val="8"/>
              </w:rPr>
            </w:pPr>
          </w:p>
          <w:p w14:paraId="6BD3A64B" w14:textId="77777777" w:rsidR="003C24E5" w:rsidRPr="002B0B01" w:rsidRDefault="003C24E5" w:rsidP="006221B6">
            <w:pPr>
              <w:spacing w:line="300" w:lineRule="auto"/>
              <w:rPr>
                <w:rFonts w:ascii="Calibri Light" w:hAnsi="Calibri Light" w:cs="Arial"/>
                <w:sz w:val="24"/>
                <w:szCs w:val="24"/>
              </w:rPr>
            </w:pPr>
            <w:r w:rsidRPr="00AF65A5">
              <w:rPr>
                <w:rFonts w:ascii="Calibri Light" w:hAnsi="Calibri Light" w:cs="Arial"/>
                <w:color w:val="F0831C"/>
                <w:sz w:val="24"/>
                <w:szCs w:val="24"/>
              </w:rPr>
              <w:t xml:space="preserve">3. Massnahme </w:t>
            </w:r>
          </w:p>
        </w:tc>
        <w:tc>
          <w:tcPr>
            <w:tcW w:w="6095" w:type="dxa"/>
            <w:shd w:val="clear" w:color="auto" w:fill="auto"/>
            <w:vAlign w:val="center"/>
          </w:tcPr>
          <w:p w14:paraId="319F7605" w14:textId="77777777" w:rsidR="003C24E5" w:rsidRPr="002B0B01" w:rsidRDefault="0080428B" w:rsidP="006221B6">
            <w:pPr>
              <w:pStyle w:val="Titelzwei"/>
              <w:numPr>
                <w:ilvl w:val="0"/>
                <w:numId w:val="0"/>
              </w:numPr>
              <w:spacing w:before="0" w:line="300" w:lineRule="auto"/>
              <w:rPr>
                <w:rFonts w:ascii="Calibri Light" w:hAnsi="Calibri Light" w:cs="Arial"/>
                <w:b w:val="0"/>
                <w:bCs w:val="0"/>
                <w:sz w:val="24"/>
                <w:szCs w:val="24"/>
              </w:rPr>
            </w:pPr>
            <w:sdt>
              <w:sdtPr>
                <w:rPr>
                  <w:rFonts w:ascii="Calibri Light" w:hAnsi="Calibri Light" w:cs="Arial"/>
                  <w:b w:val="0"/>
                  <w:bCs w:val="0"/>
                  <w:sz w:val="24"/>
                  <w:szCs w:val="24"/>
                </w:rPr>
                <w:id w:val="-1113582656"/>
                <w:placeholder>
                  <w:docPart w:val="CB26E55DD6F2F84E96F95FE4A709FC78"/>
                </w:placeholder>
                <w:showingPlcHdr/>
                <w:text/>
              </w:sdtPr>
              <w:sdtEndPr/>
              <w:sdtContent>
                <w:r w:rsidR="003C24E5" w:rsidRPr="002B0B01">
                  <w:rPr>
                    <w:rStyle w:val="Platzhaltertext"/>
                    <w:rFonts w:ascii="Calibri Light" w:hAnsi="Calibri Light" w:cs="Arial"/>
                    <w:b w:val="0"/>
                    <w:bCs w:val="0"/>
                    <w:color w:val="1F497D" w:themeColor="text2"/>
                    <w:sz w:val="24"/>
                    <w:szCs w:val="24"/>
                  </w:rPr>
                  <w:t>Klicken Sie hier, um Text einzugeben.</w:t>
                </w:r>
              </w:sdtContent>
            </w:sdt>
          </w:p>
        </w:tc>
        <w:tc>
          <w:tcPr>
            <w:tcW w:w="1557" w:type="dxa"/>
            <w:vAlign w:val="center"/>
          </w:tcPr>
          <w:p w14:paraId="4D7F7183" w14:textId="77777777" w:rsidR="003C24E5" w:rsidRPr="002B0B01" w:rsidRDefault="003C24E5" w:rsidP="006221B6">
            <w:pPr>
              <w:pStyle w:val="Titelzwei"/>
              <w:numPr>
                <w:ilvl w:val="0"/>
                <w:numId w:val="0"/>
              </w:numPr>
              <w:spacing w:before="0" w:line="300" w:lineRule="auto"/>
              <w:rPr>
                <w:rFonts w:ascii="Calibri Light" w:hAnsi="Calibri Light" w:cs="Arial"/>
                <w:b w:val="0"/>
                <w:bCs w:val="0"/>
              </w:rPr>
            </w:pPr>
          </w:p>
        </w:tc>
      </w:tr>
    </w:tbl>
    <w:p w14:paraId="74F6DAF3" w14:textId="77777777" w:rsidR="00F536A7" w:rsidRDefault="00F536A7" w:rsidP="009A11A6">
      <w:pPr>
        <w:spacing w:line="300" w:lineRule="auto"/>
        <w:rPr>
          <w:rFonts w:ascii="Calibri Light" w:hAnsi="Calibri Light"/>
        </w:rPr>
      </w:pPr>
    </w:p>
    <w:p w14:paraId="0AA9426C" w14:textId="77777777" w:rsidR="00D63CA0" w:rsidRDefault="00D63CA0" w:rsidP="009A11A6">
      <w:pPr>
        <w:spacing w:line="300" w:lineRule="auto"/>
        <w:rPr>
          <w:rFonts w:ascii="Calibri Light" w:hAnsi="Calibri Light"/>
        </w:rPr>
      </w:pPr>
    </w:p>
    <w:p w14:paraId="1A5F5F78" w14:textId="77777777" w:rsidR="009D1BFA" w:rsidRDefault="00F536A7" w:rsidP="00593D29">
      <w:pPr>
        <w:spacing w:after="200" w:line="300" w:lineRule="auto"/>
        <w:rPr>
          <w:rFonts w:ascii="Calibri Light" w:hAnsi="Calibri Light"/>
        </w:rPr>
      </w:pPr>
      <w:r>
        <w:rPr>
          <w:rFonts w:ascii="Calibri Light" w:hAnsi="Calibri Light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53D5B19" wp14:editId="42243DA1">
                <wp:simplePos x="0" y="0"/>
                <wp:positionH relativeFrom="column">
                  <wp:posOffset>-99695</wp:posOffset>
                </wp:positionH>
                <wp:positionV relativeFrom="paragraph">
                  <wp:posOffset>45085</wp:posOffset>
                </wp:positionV>
                <wp:extent cx="6286500" cy="1714500"/>
                <wp:effectExtent l="0" t="0" r="12700" b="12700"/>
                <wp:wrapThrough wrapText="bothSides">
                  <wp:wrapPolygon edited="0">
                    <wp:start x="0" y="0"/>
                    <wp:lineTo x="0" y="21440"/>
                    <wp:lineTo x="21556" y="21440"/>
                    <wp:lineTo x="21556" y="0"/>
                    <wp:lineTo x="0" y="0"/>
                  </wp:wrapPolygon>
                </wp:wrapThrough>
                <wp:docPr id="55" name="Rechteck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0" cy="1714500"/>
                        </a:xfrm>
                        <a:prstGeom prst="rect">
                          <a:avLst/>
                        </a:prstGeom>
                        <a:solidFill>
                          <a:srgbClr val="F0831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3AA22D" w14:textId="77777777" w:rsidR="004933C1" w:rsidRPr="00473296" w:rsidRDefault="004933C1" w:rsidP="00F536A7">
                            <w:pPr>
                              <w:rPr>
                                <w:rFonts w:ascii="Calibri" w:hAnsi="Calibri" w:cs="Arial"/>
                                <w:b/>
                                <w:color w:val="FFFFFF" w:themeColor="background1"/>
                                <w:sz w:val="8"/>
                                <w:szCs w:val="8"/>
                              </w:rPr>
                            </w:pPr>
                          </w:p>
                          <w:p w14:paraId="0D6C629B" w14:textId="77777777" w:rsidR="004933C1" w:rsidRPr="00473296" w:rsidRDefault="004933C1" w:rsidP="00F536A7">
                            <w:pPr>
                              <w:rPr>
                                <w:rFonts w:ascii="Calibri" w:hAnsi="Calibri" w:cs="Arial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473296">
                              <w:rPr>
                                <w:rFonts w:ascii="Calibri" w:hAnsi="Calibri" w:cs="Arial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Check für Massnahmen &amp; Indikatoren</w:t>
                            </w:r>
                          </w:p>
                          <w:p w14:paraId="120F8803" w14:textId="77777777" w:rsidR="004933C1" w:rsidRPr="00473296" w:rsidRDefault="004933C1" w:rsidP="00F536A7">
                            <w:pPr>
                              <w:rPr>
                                <w:rFonts w:ascii="Calibri" w:hAnsi="Calibri" w:cs="Arial"/>
                                <w:b/>
                                <w:color w:val="FFFFFF" w:themeColor="background1"/>
                                <w:sz w:val="10"/>
                                <w:szCs w:val="10"/>
                              </w:rPr>
                            </w:pPr>
                          </w:p>
                          <w:p w14:paraId="78E19B4D" w14:textId="77777777" w:rsidR="004933C1" w:rsidRPr="00473296" w:rsidRDefault="004933C1" w:rsidP="00027BA2">
                            <w:pPr>
                              <w:numPr>
                                <w:ilvl w:val="1"/>
                                <w:numId w:val="5"/>
                              </w:numPr>
                              <w:ind w:left="567" w:hanging="425"/>
                              <w:rPr>
                                <w:rFonts w:ascii="Calibri" w:hAnsi="Calibri" w:cs="Arial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473296">
                              <w:rPr>
                                <w:rFonts w:ascii="Calibri" w:hAnsi="Calibri" w:cs="Arial"/>
                                <w:color w:val="FFFFFF" w:themeColor="background1"/>
                                <w:sz w:val="24"/>
                                <w:szCs w:val="24"/>
                              </w:rPr>
                              <w:t>Wurden für alle Massnahmen konkrete, messbare Indikatoren festgelegt?</w:t>
                            </w:r>
                          </w:p>
                          <w:p w14:paraId="020FCC5E" w14:textId="77777777" w:rsidR="004933C1" w:rsidRPr="00473296" w:rsidRDefault="004933C1" w:rsidP="00027BA2">
                            <w:pPr>
                              <w:numPr>
                                <w:ilvl w:val="1"/>
                                <w:numId w:val="5"/>
                              </w:numPr>
                              <w:ind w:left="567" w:hanging="425"/>
                              <w:rPr>
                                <w:rFonts w:ascii="Calibri" w:hAnsi="Calibri" w:cs="Arial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473296">
                              <w:rPr>
                                <w:rFonts w:ascii="Calibri" w:hAnsi="Calibri" w:cs="Arial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Wurden bei den Massnahmen und den Indikatoren alle Zielgruppen (Lehrpersonen, Hausdienst, Logopädie, …) berücksichtigt? </w:t>
                            </w:r>
                          </w:p>
                          <w:p w14:paraId="331FDB23" w14:textId="1A244FDE" w:rsidR="004933C1" w:rsidRPr="00473296" w:rsidRDefault="004933C1" w:rsidP="00027BA2">
                            <w:pPr>
                              <w:numPr>
                                <w:ilvl w:val="1"/>
                                <w:numId w:val="5"/>
                              </w:numPr>
                              <w:ind w:left="567" w:hanging="425"/>
                              <w:rPr>
                                <w:rFonts w:ascii="Calibri" w:hAnsi="Calibri" w:cs="Arial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473296">
                              <w:rPr>
                                <w:rFonts w:ascii="Calibri" w:hAnsi="Calibri" w:cs="Arial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Sind die Massnahmen ausreichend konkret: wer macht wann, </w:t>
                            </w:r>
                            <w:r w:rsidR="00593D29">
                              <w:rPr>
                                <w:rFonts w:ascii="Calibri" w:hAnsi="Calibri" w:cs="Arial"/>
                                <w:color w:val="FFFFFF" w:themeColor="background1"/>
                                <w:sz w:val="24"/>
                                <w:szCs w:val="24"/>
                              </w:rPr>
                              <w:t>was, wo, wie oft</w:t>
                            </w:r>
                            <w:r w:rsidRPr="00473296">
                              <w:rPr>
                                <w:rFonts w:ascii="Calibri" w:hAnsi="Calibri" w:cs="Arial"/>
                                <w:color w:val="FFFFFF" w:themeColor="background1"/>
                                <w:sz w:val="24"/>
                                <w:szCs w:val="24"/>
                              </w:rPr>
                              <w:t>?</w:t>
                            </w:r>
                          </w:p>
                          <w:p w14:paraId="68268EE7" w14:textId="77777777" w:rsidR="004933C1" w:rsidRPr="00473296" w:rsidRDefault="004933C1" w:rsidP="00027BA2">
                            <w:pPr>
                              <w:pStyle w:val="Listenabsatz"/>
                              <w:numPr>
                                <w:ilvl w:val="1"/>
                                <w:numId w:val="5"/>
                              </w:numPr>
                              <w:ind w:left="567" w:hanging="425"/>
                              <w:rPr>
                                <w:rFonts w:cs="Arial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473296">
                              <w:rPr>
                                <w:rFonts w:cs="Arial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Haben Sie in der Vergangenheit bereits Erfahrungen mit den vorgeschlagenen </w:t>
                            </w:r>
                            <w:r>
                              <w:rPr>
                                <w:rFonts w:cs="Arial"/>
                                <w:color w:val="FFFFFF" w:themeColor="background1"/>
                                <w:sz w:val="24"/>
                                <w:szCs w:val="24"/>
                              </w:rPr>
                              <w:br/>
                            </w:r>
                            <w:r w:rsidRPr="00473296">
                              <w:rPr>
                                <w:rFonts w:cs="Arial"/>
                                <w:color w:val="FFFFFF" w:themeColor="background1"/>
                                <w:sz w:val="24"/>
                                <w:szCs w:val="24"/>
                              </w:rPr>
                              <w:t>Massnahmen gemacht? Wenn ja: wie wirksam waren sie?</w:t>
                            </w:r>
                          </w:p>
                          <w:p w14:paraId="2A4525D0" w14:textId="77777777" w:rsidR="004933C1" w:rsidRDefault="004933C1" w:rsidP="00F536A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 xmlns:w15="http://schemas.microsoft.com/office/word/2012/wordml">
            <w:pict>
              <v:rect w14:anchorId="553D5B19" id="Rechteck 55" o:spid="_x0000_s1027" style="position:absolute;margin-left:-7.85pt;margin-top:3.55pt;width:495pt;height:13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" fillcolor="#f0831c" stroked="f" strokeweight="2pt">
                <v:textbox>
                  <w:txbxContent>
                    <w:p w14:paraId="3D3AA22D" w14:textId="77777777" w:rsidR="004933C1" w:rsidRPr="00473296" w:rsidRDefault="004933C1" w:rsidP="00F536A7">
                      <w:pPr>
                        <w:rPr>
                          <w:rFonts w:ascii="Calibri" w:hAnsi="Calibri" w:cs="Arial"/>
                          <w:b/>
                          <w:color w:val="FFFFFF" w:themeColor="background1"/>
                          <w:sz w:val="8"/>
                          <w:szCs w:val="8"/>
                        </w:rPr>
                      </w:pPr>
                    </w:p>
                    <w:p w14:paraId="0D6C629B" w14:textId="77777777" w:rsidR="004933C1" w:rsidRPr="00473296" w:rsidRDefault="004933C1" w:rsidP="00F536A7">
                      <w:pPr>
                        <w:rPr>
                          <w:rFonts w:ascii="Calibri" w:hAnsi="Calibri" w:cs="Arial"/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 w:rsidRPr="00473296">
                        <w:rPr>
                          <w:rFonts w:ascii="Calibri" w:hAnsi="Calibri" w:cs="Arial"/>
                          <w:b/>
                          <w:color w:val="FFFFFF" w:themeColor="background1"/>
                          <w:sz w:val="24"/>
                          <w:szCs w:val="24"/>
                        </w:rPr>
                        <w:t>Check für Massnahmen &amp; Indikatoren</w:t>
                      </w:r>
                    </w:p>
                    <w:p w14:paraId="120F8803" w14:textId="77777777" w:rsidR="004933C1" w:rsidRPr="00473296" w:rsidRDefault="004933C1" w:rsidP="00F536A7">
                      <w:pPr>
                        <w:rPr>
                          <w:rFonts w:ascii="Calibri" w:hAnsi="Calibri" w:cs="Arial"/>
                          <w:b/>
                          <w:color w:val="FFFFFF" w:themeColor="background1"/>
                          <w:sz w:val="10"/>
                          <w:szCs w:val="10"/>
                        </w:rPr>
                      </w:pPr>
                    </w:p>
                    <w:p w14:paraId="78E19B4D" w14:textId="77777777" w:rsidR="004933C1" w:rsidRPr="00473296" w:rsidRDefault="004933C1" w:rsidP="00027BA2">
                      <w:pPr>
                        <w:numPr>
                          <w:ilvl w:val="1"/>
                          <w:numId w:val="5"/>
                        </w:numPr>
                        <w:ind w:left="567" w:hanging="425"/>
                        <w:rPr>
                          <w:rFonts w:ascii="Calibri" w:hAnsi="Calibri" w:cs="Arial"/>
                          <w:color w:val="FFFFFF" w:themeColor="background1"/>
                          <w:sz w:val="24"/>
                          <w:szCs w:val="24"/>
                        </w:rPr>
                      </w:pPr>
                      <w:r w:rsidRPr="00473296">
                        <w:rPr>
                          <w:rFonts w:ascii="Calibri" w:hAnsi="Calibri" w:cs="Arial"/>
                          <w:color w:val="FFFFFF" w:themeColor="background1"/>
                          <w:sz w:val="24"/>
                          <w:szCs w:val="24"/>
                        </w:rPr>
                        <w:t>Wurden für alle Massnahmen konkrete, messbare Indikatoren festgelegt?</w:t>
                      </w:r>
                    </w:p>
                    <w:p w14:paraId="020FCC5E" w14:textId="77777777" w:rsidR="004933C1" w:rsidRPr="00473296" w:rsidRDefault="004933C1" w:rsidP="00027BA2">
                      <w:pPr>
                        <w:numPr>
                          <w:ilvl w:val="1"/>
                          <w:numId w:val="5"/>
                        </w:numPr>
                        <w:ind w:left="567" w:hanging="425"/>
                        <w:rPr>
                          <w:rFonts w:ascii="Calibri" w:hAnsi="Calibri" w:cs="Arial"/>
                          <w:color w:val="FFFFFF" w:themeColor="background1"/>
                          <w:sz w:val="24"/>
                          <w:szCs w:val="24"/>
                        </w:rPr>
                      </w:pPr>
                      <w:r w:rsidRPr="00473296">
                        <w:rPr>
                          <w:rFonts w:ascii="Calibri" w:hAnsi="Calibri" w:cs="Arial"/>
                          <w:color w:val="FFFFFF" w:themeColor="background1"/>
                          <w:sz w:val="24"/>
                          <w:szCs w:val="24"/>
                        </w:rPr>
                        <w:t xml:space="preserve">Wurden bei den Massnahmen und den Indikatoren alle Zielgruppen (Lehrpersonen, Hausdienst, Logopädie, …) berücksichtigt? </w:t>
                      </w:r>
                    </w:p>
                    <w:p w14:paraId="331FDB23" w14:textId="1A244FDE" w:rsidR="004933C1" w:rsidRPr="00473296" w:rsidRDefault="004933C1" w:rsidP="00027BA2">
                      <w:pPr>
                        <w:numPr>
                          <w:ilvl w:val="1"/>
                          <w:numId w:val="5"/>
                        </w:numPr>
                        <w:ind w:left="567" w:hanging="425"/>
                        <w:rPr>
                          <w:rFonts w:ascii="Calibri" w:hAnsi="Calibri" w:cs="Arial"/>
                          <w:color w:val="FFFFFF" w:themeColor="background1"/>
                          <w:sz w:val="24"/>
                          <w:szCs w:val="24"/>
                        </w:rPr>
                      </w:pPr>
                      <w:r w:rsidRPr="00473296">
                        <w:rPr>
                          <w:rFonts w:ascii="Calibri" w:hAnsi="Calibri" w:cs="Arial"/>
                          <w:color w:val="FFFFFF" w:themeColor="background1"/>
                          <w:sz w:val="24"/>
                          <w:szCs w:val="24"/>
                        </w:rPr>
                        <w:t xml:space="preserve">Sind die Massnahmen ausreichend konkret: wer macht wann, </w:t>
                      </w:r>
                      <w:r w:rsidR="00593D29">
                        <w:rPr>
                          <w:rFonts w:ascii="Calibri" w:hAnsi="Calibri" w:cs="Arial"/>
                          <w:color w:val="FFFFFF" w:themeColor="background1"/>
                          <w:sz w:val="24"/>
                          <w:szCs w:val="24"/>
                        </w:rPr>
                        <w:t>was, wo, wie oft</w:t>
                      </w:r>
                      <w:r w:rsidRPr="00473296">
                        <w:rPr>
                          <w:rFonts w:ascii="Calibri" w:hAnsi="Calibri" w:cs="Arial"/>
                          <w:color w:val="FFFFFF" w:themeColor="background1"/>
                          <w:sz w:val="24"/>
                          <w:szCs w:val="24"/>
                        </w:rPr>
                        <w:t>?</w:t>
                      </w:r>
                    </w:p>
                    <w:p w14:paraId="68268EE7" w14:textId="77777777" w:rsidR="004933C1" w:rsidRPr="00473296" w:rsidRDefault="004933C1" w:rsidP="00027BA2">
                      <w:pPr>
                        <w:pStyle w:val="Listenabsatz"/>
                        <w:numPr>
                          <w:ilvl w:val="1"/>
                          <w:numId w:val="5"/>
                        </w:numPr>
                        <w:ind w:left="567" w:hanging="425"/>
                        <w:rPr>
                          <w:rFonts w:cs="Arial"/>
                          <w:color w:val="FFFFFF" w:themeColor="background1"/>
                          <w:sz w:val="24"/>
                          <w:szCs w:val="24"/>
                        </w:rPr>
                      </w:pPr>
                      <w:r w:rsidRPr="00473296">
                        <w:rPr>
                          <w:rFonts w:cs="Arial"/>
                          <w:color w:val="FFFFFF" w:themeColor="background1"/>
                          <w:sz w:val="24"/>
                          <w:szCs w:val="24"/>
                        </w:rPr>
                        <w:t xml:space="preserve">Haben Sie in der Vergangenheit bereits Erfahrungen mit den vorgeschlagenen </w:t>
                      </w:r>
                      <w:r>
                        <w:rPr>
                          <w:rFonts w:cs="Arial"/>
                          <w:color w:val="FFFFFF" w:themeColor="background1"/>
                          <w:sz w:val="24"/>
                          <w:szCs w:val="24"/>
                        </w:rPr>
                        <w:br/>
                      </w:r>
                      <w:r w:rsidRPr="00473296">
                        <w:rPr>
                          <w:rFonts w:cs="Arial"/>
                          <w:color w:val="FFFFFF" w:themeColor="background1"/>
                          <w:sz w:val="24"/>
                          <w:szCs w:val="24"/>
                        </w:rPr>
                        <w:t>Massnahmen gemacht? Wenn ja: wie wirksam waren sie?</w:t>
                      </w:r>
                    </w:p>
                    <w:p w14:paraId="2A4525D0" w14:textId="77777777" w:rsidR="004933C1" w:rsidRDefault="004933C1" w:rsidP="00F536A7">
                      <w:pPr>
                        <w:jc w:val="center"/>
                      </w:pPr>
                    </w:p>
                  </w:txbxContent>
                </v:textbox>
                <w10:wrap type="through"/>
              </v:rect>
            </w:pict>
          </mc:Fallback>
        </mc:AlternateContent>
      </w:r>
      <w:r w:rsidR="00202604" w:rsidRPr="002B0B01">
        <w:rPr>
          <w:rFonts w:ascii="Calibri Light" w:hAnsi="Calibri Light"/>
        </w:rPr>
        <w:br w:type="page"/>
      </w:r>
    </w:p>
    <w:p w14:paraId="029849B0" w14:textId="77777777" w:rsidR="009D1BFA" w:rsidRDefault="009D1BFA" w:rsidP="00593D29">
      <w:pPr>
        <w:spacing w:after="200" w:line="300" w:lineRule="auto"/>
        <w:rPr>
          <w:rFonts w:ascii="Calibri Light" w:hAnsi="Calibri Light"/>
        </w:rPr>
      </w:pPr>
    </w:p>
    <w:p w14:paraId="16C72C21" w14:textId="57DE34B1" w:rsidR="0023511F" w:rsidRPr="00593D29" w:rsidRDefault="0023511F" w:rsidP="00593D29">
      <w:pPr>
        <w:spacing w:after="200" w:line="300" w:lineRule="auto"/>
        <w:rPr>
          <w:rFonts w:ascii="Calibri Light" w:hAnsi="Calibri Light"/>
        </w:rPr>
      </w:pPr>
      <w:r w:rsidRPr="00AF55BF">
        <w:rPr>
          <w:rFonts w:ascii="Calibri Light" w:hAnsi="Calibri Light" w:cs="Arial"/>
          <w:b/>
          <w:color w:val="F1831C"/>
          <w:sz w:val="32"/>
          <w:szCs w:val="32"/>
        </w:rPr>
        <w:t>Organisatorisches</w:t>
      </w:r>
    </w:p>
    <w:p w14:paraId="26078010" w14:textId="08C8BCF5" w:rsidR="004461CC" w:rsidRPr="004461CC" w:rsidRDefault="00202604" w:rsidP="004461CC">
      <w:pPr>
        <w:spacing w:after="200" w:line="276" w:lineRule="auto"/>
        <w:rPr>
          <w:rFonts w:ascii="Calibri Light" w:hAnsi="Calibri Light" w:cs="Arial"/>
          <w:sz w:val="24"/>
          <w:szCs w:val="24"/>
        </w:rPr>
      </w:pPr>
      <w:r w:rsidRPr="00AF55BF">
        <w:rPr>
          <w:rFonts w:ascii="Calibri Light" w:hAnsi="Calibri Light" w:cs="Arial"/>
          <w:b/>
          <w:sz w:val="28"/>
          <w:szCs w:val="28"/>
        </w:rPr>
        <w:t>KoordinatorIn Gesundheitsgruppe</w:t>
      </w:r>
      <w:r w:rsidR="004461CC">
        <w:rPr>
          <w:rFonts w:ascii="Calibri Light" w:hAnsi="Calibri Light" w:cs="Arial"/>
          <w:b/>
          <w:sz w:val="28"/>
          <w:szCs w:val="28"/>
        </w:rPr>
        <w:br/>
      </w:r>
      <w:r w:rsidRPr="002B0B01">
        <w:rPr>
          <w:rFonts w:ascii="Calibri Light" w:hAnsi="Calibri Light" w:cs="Arial"/>
          <w:sz w:val="24"/>
          <w:szCs w:val="24"/>
        </w:rPr>
        <w:t>Aufgaben:</w:t>
      </w:r>
    </w:p>
    <w:p w14:paraId="772D8EDE" w14:textId="77777777" w:rsidR="00AF55BF" w:rsidRDefault="00202604" w:rsidP="00027BA2">
      <w:pPr>
        <w:pStyle w:val="Listenabsatz"/>
        <w:numPr>
          <w:ilvl w:val="0"/>
          <w:numId w:val="8"/>
        </w:numPr>
        <w:spacing w:line="300" w:lineRule="auto"/>
        <w:rPr>
          <w:rFonts w:ascii="Calibri Light" w:hAnsi="Calibri Light" w:cs="Arial"/>
          <w:sz w:val="24"/>
          <w:szCs w:val="24"/>
        </w:rPr>
      </w:pPr>
      <w:r w:rsidRPr="00AF55BF">
        <w:rPr>
          <w:rFonts w:ascii="Calibri Light" w:hAnsi="Calibri Light" w:cs="Arial"/>
          <w:sz w:val="24"/>
          <w:szCs w:val="24"/>
        </w:rPr>
        <w:t>Termine für die Treffen der Gruppe koordinieren (einladen, erinnern…)</w:t>
      </w:r>
    </w:p>
    <w:p w14:paraId="35191135" w14:textId="77777777" w:rsidR="00AF55BF" w:rsidRDefault="00202604" w:rsidP="00027BA2">
      <w:pPr>
        <w:pStyle w:val="Listenabsatz"/>
        <w:numPr>
          <w:ilvl w:val="0"/>
          <w:numId w:val="8"/>
        </w:numPr>
        <w:spacing w:line="300" w:lineRule="auto"/>
        <w:rPr>
          <w:rFonts w:ascii="Calibri Light" w:hAnsi="Calibri Light" w:cs="Arial"/>
          <w:sz w:val="24"/>
          <w:szCs w:val="24"/>
        </w:rPr>
      </w:pPr>
      <w:r w:rsidRPr="00AF55BF">
        <w:rPr>
          <w:rFonts w:ascii="Calibri Light" w:hAnsi="Calibri Light" w:cs="Arial"/>
          <w:sz w:val="24"/>
          <w:szCs w:val="24"/>
        </w:rPr>
        <w:t>Die Treffen leiten (durch den Leitfaden leiten, auf die Zeit achten…)</w:t>
      </w:r>
    </w:p>
    <w:p w14:paraId="4AC2DCFE" w14:textId="77777777" w:rsidR="00AF55BF" w:rsidRDefault="00202604" w:rsidP="00027BA2">
      <w:pPr>
        <w:pStyle w:val="Listenabsatz"/>
        <w:numPr>
          <w:ilvl w:val="0"/>
          <w:numId w:val="8"/>
        </w:numPr>
        <w:spacing w:line="300" w:lineRule="auto"/>
        <w:rPr>
          <w:rFonts w:ascii="Calibri Light" w:hAnsi="Calibri Light" w:cs="Arial"/>
          <w:sz w:val="24"/>
          <w:szCs w:val="24"/>
        </w:rPr>
      </w:pPr>
      <w:r w:rsidRPr="00AF55BF">
        <w:rPr>
          <w:rFonts w:ascii="Calibri Light" w:hAnsi="Calibri Light" w:cs="Arial"/>
          <w:sz w:val="24"/>
          <w:szCs w:val="24"/>
        </w:rPr>
        <w:t>Den Leitfaden pflegen</w:t>
      </w:r>
    </w:p>
    <w:p w14:paraId="6FE73DA2" w14:textId="261DF650" w:rsidR="00AF55BF" w:rsidRDefault="00202604" w:rsidP="00027BA2">
      <w:pPr>
        <w:pStyle w:val="Listenabsatz"/>
        <w:numPr>
          <w:ilvl w:val="0"/>
          <w:numId w:val="8"/>
        </w:numPr>
        <w:spacing w:line="300" w:lineRule="auto"/>
        <w:rPr>
          <w:rFonts w:ascii="Calibri Light" w:hAnsi="Calibri Light" w:cs="Arial"/>
          <w:sz w:val="24"/>
          <w:szCs w:val="24"/>
        </w:rPr>
      </w:pPr>
      <w:r w:rsidRPr="00AF55BF">
        <w:rPr>
          <w:rFonts w:ascii="Calibri Light" w:hAnsi="Calibri Light" w:cs="Arial"/>
          <w:sz w:val="24"/>
          <w:szCs w:val="24"/>
        </w:rPr>
        <w:t>Den Überblic</w:t>
      </w:r>
      <w:r w:rsidR="009D1BFA">
        <w:rPr>
          <w:rFonts w:ascii="Calibri Light" w:hAnsi="Calibri Light" w:cs="Arial"/>
          <w:sz w:val="24"/>
          <w:szCs w:val="24"/>
        </w:rPr>
        <w:t xml:space="preserve">k über laufende Abklärungen &amp; </w:t>
      </w:r>
      <w:r w:rsidRPr="00AF55BF">
        <w:rPr>
          <w:rFonts w:ascii="Calibri Light" w:hAnsi="Calibri Light" w:cs="Arial"/>
          <w:sz w:val="24"/>
          <w:szCs w:val="24"/>
        </w:rPr>
        <w:t xml:space="preserve">Massnahmen behalten, inkl. </w:t>
      </w:r>
      <w:r w:rsidR="00F96D38" w:rsidRPr="00AF55BF">
        <w:rPr>
          <w:rFonts w:ascii="Calibri Light" w:hAnsi="Calibri Light" w:cs="Arial"/>
          <w:sz w:val="24"/>
          <w:szCs w:val="24"/>
        </w:rPr>
        <w:t>wer wofür zuständig ist.</w:t>
      </w:r>
    </w:p>
    <w:p w14:paraId="373771E7" w14:textId="77777777" w:rsidR="00AF55BF" w:rsidRPr="00AF55BF" w:rsidRDefault="00AF55BF" w:rsidP="00AF55BF">
      <w:pPr>
        <w:pStyle w:val="Listenabsatz"/>
        <w:spacing w:line="300" w:lineRule="auto"/>
        <w:ind w:left="170"/>
        <w:rPr>
          <w:rFonts w:ascii="Calibri Light" w:hAnsi="Calibri Light" w:cs="Arial"/>
          <w:sz w:val="10"/>
          <w:szCs w:val="10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8707"/>
      </w:tblGrid>
      <w:tr w:rsidR="00F96D38" w:rsidRPr="002B0B01" w14:paraId="00FC32A8" w14:textId="77777777" w:rsidTr="00AF55BF">
        <w:trPr>
          <w:trHeight w:val="990"/>
        </w:trPr>
        <w:tc>
          <w:tcPr>
            <w:tcW w:w="8707" w:type="dxa"/>
          </w:tcPr>
          <w:p w14:paraId="15347441" w14:textId="77777777" w:rsidR="00AF55BF" w:rsidRPr="00AF55BF" w:rsidRDefault="00AF55BF" w:rsidP="009A11A6">
            <w:pPr>
              <w:spacing w:line="300" w:lineRule="auto"/>
              <w:rPr>
                <w:rFonts w:ascii="Calibri Light" w:hAnsi="Calibri Light" w:cs="Arial"/>
                <w:sz w:val="10"/>
                <w:szCs w:val="10"/>
              </w:rPr>
            </w:pPr>
          </w:p>
          <w:p w14:paraId="4E38EB54" w14:textId="77777777" w:rsidR="00F96D38" w:rsidRPr="002B0B01" w:rsidRDefault="00F96D38" w:rsidP="009A11A6">
            <w:pPr>
              <w:spacing w:line="300" w:lineRule="auto"/>
              <w:rPr>
                <w:rFonts w:ascii="Calibri Light" w:hAnsi="Calibri Light" w:cs="Arial"/>
                <w:sz w:val="24"/>
                <w:szCs w:val="24"/>
              </w:rPr>
            </w:pPr>
            <w:r w:rsidRPr="002B0B01">
              <w:rPr>
                <w:rFonts w:ascii="Calibri Light" w:hAnsi="Calibri Light" w:cs="Arial"/>
                <w:sz w:val="24"/>
                <w:szCs w:val="24"/>
              </w:rPr>
              <w:t>Der/die diesjährige KoordinatorIn der Gesundheitsgruppe heisst:</w:t>
            </w:r>
          </w:p>
          <w:p w14:paraId="78A8DB91" w14:textId="77777777" w:rsidR="00F96D38" w:rsidRPr="002B0B01" w:rsidRDefault="0080428B" w:rsidP="009A11A6">
            <w:pPr>
              <w:spacing w:line="300" w:lineRule="auto"/>
              <w:rPr>
                <w:rFonts w:ascii="Calibri Light" w:hAnsi="Calibri Light" w:cs="Arial"/>
                <w:sz w:val="24"/>
                <w:szCs w:val="24"/>
              </w:rPr>
            </w:pPr>
            <w:sdt>
              <w:sdtPr>
                <w:rPr>
                  <w:rFonts w:ascii="Calibri Light" w:hAnsi="Calibri Light" w:cs="Arial"/>
                  <w:sz w:val="24"/>
                  <w:szCs w:val="24"/>
                </w:rPr>
                <w:id w:val="-2055299109"/>
                <w:placeholder>
                  <w:docPart w:val="CE2668886CA34DF49F858753EA70920D"/>
                </w:placeholder>
                <w:showingPlcHdr/>
                <w:text/>
              </w:sdtPr>
              <w:sdtEndPr/>
              <w:sdtContent>
                <w:r w:rsidR="00F96D38" w:rsidRPr="002B0B01">
                  <w:rPr>
                    <w:rStyle w:val="Platzhaltertext"/>
                    <w:rFonts w:ascii="Calibri Light" w:hAnsi="Calibri Light" w:cs="Arial"/>
                    <w:color w:val="1F497D" w:themeColor="text2"/>
                    <w:sz w:val="24"/>
                    <w:szCs w:val="24"/>
                  </w:rPr>
                  <w:t>Klicken Sie hier, um Text einzugeben.</w:t>
                </w:r>
              </w:sdtContent>
            </w:sdt>
          </w:p>
        </w:tc>
      </w:tr>
    </w:tbl>
    <w:p w14:paraId="6F1A6AFE" w14:textId="77777777" w:rsidR="004461CC" w:rsidRPr="004461CC" w:rsidRDefault="004461CC" w:rsidP="009A11A6">
      <w:pPr>
        <w:spacing w:line="300" w:lineRule="auto"/>
        <w:rPr>
          <w:rFonts w:ascii="Calibri Light" w:hAnsi="Calibri Light" w:cs="Arial"/>
          <w:sz w:val="20"/>
          <w:szCs w:val="20"/>
        </w:rPr>
      </w:pPr>
    </w:p>
    <w:p w14:paraId="5522CB7E" w14:textId="77777777" w:rsidR="00127BF7" w:rsidRPr="00AF55BF" w:rsidRDefault="00F96D38" w:rsidP="009A11A6">
      <w:pPr>
        <w:spacing w:line="300" w:lineRule="auto"/>
        <w:rPr>
          <w:rFonts w:ascii="Calibri Light" w:hAnsi="Calibri Light" w:cs="Arial"/>
          <w:b/>
          <w:sz w:val="28"/>
          <w:szCs w:val="28"/>
        </w:rPr>
      </w:pPr>
      <w:r w:rsidRPr="00AF55BF">
        <w:rPr>
          <w:rFonts w:ascii="Calibri Light" w:hAnsi="Calibri Light" w:cs="Arial"/>
          <w:b/>
          <w:sz w:val="28"/>
          <w:szCs w:val="28"/>
        </w:rPr>
        <w:t xml:space="preserve">Austausch mit der </w:t>
      </w:r>
      <w:r w:rsidR="00180866" w:rsidRPr="00AF55BF">
        <w:rPr>
          <w:rFonts w:ascii="Calibri Light" w:hAnsi="Calibri Light" w:cs="Arial"/>
          <w:b/>
          <w:sz w:val="28"/>
          <w:szCs w:val="28"/>
        </w:rPr>
        <w:t>Schulleitung</w:t>
      </w:r>
    </w:p>
    <w:p w14:paraId="32E5766B" w14:textId="77777777" w:rsidR="00F96D38" w:rsidRDefault="00F96D38" w:rsidP="009A11A6">
      <w:pPr>
        <w:spacing w:line="300" w:lineRule="auto"/>
        <w:rPr>
          <w:rFonts w:ascii="Calibri Light" w:hAnsi="Calibri Light" w:cs="Arial"/>
          <w:sz w:val="24"/>
          <w:szCs w:val="24"/>
        </w:rPr>
      </w:pPr>
      <w:r w:rsidRPr="002B0B01">
        <w:rPr>
          <w:rFonts w:ascii="Calibri Light" w:hAnsi="Calibri Light" w:cs="Arial"/>
          <w:sz w:val="24"/>
          <w:szCs w:val="24"/>
        </w:rPr>
        <w:t xml:space="preserve">Falls die </w:t>
      </w:r>
      <w:r w:rsidR="0076527A" w:rsidRPr="002B0B01">
        <w:rPr>
          <w:rFonts w:ascii="Calibri Light" w:hAnsi="Calibri Light" w:cs="Arial"/>
          <w:sz w:val="24"/>
          <w:szCs w:val="24"/>
        </w:rPr>
        <w:t>Schulleitung</w:t>
      </w:r>
      <w:r w:rsidRPr="002B0B01">
        <w:rPr>
          <w:rFonts w:ascii="Calibri Light" w:hAnsi="Calibri Light" w:cs="Arial"/>
          <w:sz w:val="24"/>
          <w:szCs w:val="24"/>
        </w:rPr>
        <w:t xml:space="preserve"> am 1. Treffen nicht dabei ist, muss ein Austausch organisiert werden:</w:t>
      </w:r>
    </w:p>
    <w:p w14:paraId="05610DC3" w14:textId="77777777" w:rsidR="00AF55BF" w:rsidRPr="00AF55BF" w:rsidRDefault="00AF55BF" w:rsidP="009A11A6">
      <w:pPr>
        <w:spacing w:line="300" w:lineRule="auto"/>
        <w:rPr>
          <w:rFonts w:ascii="Calibri Light" w:hAnsi="Calibri Light" w:cs="Arial"/>
          <w:sz w:val="10"/>
          <w:szCs w:val="10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8707"/>
      </w:tblGrid>
      <w:tr w:rsidR="00F96D38" w:rsidRPr="002B0B01" w14:paraId="4F28BD50" w14:textId="77777777" w:rsidTr="00AF55BF">
        <w:trPr>
          <w:trHeight w:val="1325"/>
        </w:trPr>
        <w:tc>
          <w:tcPr>
            <w:tcW w:w="8707" w:type="dxa"/>
          </w:tcPr>
          <w:p w14:paraId="7B854CF6" w14:textId="77777777" w:rsidR="00AF55BF" w:rsidRPr="00AF55BF" w:rsidRDefault="00AF55BF" w:rsidP="009A11A6">
            <w:pPr>
              <w:spacing w:line="300" w:lineRule="auto"/>
              <w:rPr>
                <w:rFonts w:ascii="Calibri Light" w:hAnsi="Calibri Light" w:cs="Arial"/>
                <w:sz w:val="10"/>
                <w:szCs w:val="10"/>
              </w:rPr>
            </w:pPr>
          </w:p>
          <w:p w14:paraId="27FCB1F3" w14:textId="77777777" w:rsidR="00F96D38" w:rsidRPr="002B0B01" w:rsidRDefault="00F96D38" w:rsidP="009A11A6">
            <w:pPr>
              <w:spacing w:line="300" w:lineRule="auto"/>
              <w:rPr>
                <w:rFonts w:ascii="Calibri Light" w:hAnsi="Calibri Light" w:cs="Arial"/>
                <w:sz w:val="24"/>
                <w:szCs w:val="24"/>
              </w:rPr>
            </w:pPr>
            <w:r w:rsidRPr="002B0B01">
              <w:rPr>
                <w:rFonts w:ascii="Calibri Light" w:hAnsi="Calibri Light" w:cs="Arial"/>
                <w:sz w:val="24"/>
                <w:szCs w:val="24"/>
              </w:rPr>
              <w:t xml:space="preserve">Der Austausch mit der </w:t>
            </w:r>
            <w:r w:rsidR="00180866" w:rsidRPr="002B0B01">
              <w:rPr>
                <w:rFonts w:ascii="Calibri Light" w:hAnsi="Calibri Light" w:cs="Arial"/>
                <w:sz w:val="24"/>
                <w:szCs w:val="24"/>
              </w:rPr>
              <w:t>Schulleitung</w:t>
            </w:r>
            <w:r w:rsidRPr="002B0B01">
              <w:rPr>
                <w:rFonts w:ascii="Calibri Light" w:hAnsi="Calibri Light" w:cs="Arial"/>
                <w:sz w:val="24"/>
                <w:szCs w:val="24"/>
              </w:rPr>
              <w:t xml:space="preserve"> (Information und Abholen von Entscheiden) findet folgendermassen statt</w:t>
            </w:r>
            <w:r w:rsidR="001D1320" w:rsidRPr="002B0B01">
              <w:rPr>
                <w:rFonts w:ascii="Calibri Light" w:hAnsi="Calibri Light" w:cs="Arial"/>
                <w:sz w:val="24"/>
                <w:szCs w:val="24"/>
              </w:rPr>
              <w:t xml:space="preserve"> (wie und wann?)</w:t>
            </w:r>
            <w:r w:rsidRPr="002B0B01">
              <w:rPr>
                <w:rFonts w:ascii="Calibri Light" w:hAnsi="Calibri Light" w:cs="Arial"/>
                <w:sz w:val="24"/>
                <w:szCs w:val="24"/>
              </w:rPr>
              <w:t>:</w:t>
            </w:r>
          </w:p>
          <w:p w14:paraId="24439145" w14:textId="77777777" w:rsidR="00F96D38" w:rsidRPr="002B0B01" w:rsidRDefault="0080428B" w:rsidP="009A11A6">
            <w:pPr>
              <w:spacing w:line="300" w:lineRule="auto"/>
              <w:rPr>
                <w:rFonts w:ascii="Calibri Light" w:hAnsi="Calibri Light" w:cs="Arial"/>
                <w:sz w:val="24"/>
                <w:szCs w:val="24"/>
              </w:rPr>
            </w:pPr>
            <w:sdt>
              <w:sdtPr>
                <w:rPr>
                  <w:rFonts w:ascii="Calibri Light" w:hAnsi="Calibri Light" w:cs="Arial"/>
                  <w:sz w:val="24"/>
                  <w:szCs w:val="24"/>
                </w:rPr>
                <w:id w:val="-1621751052"/>
                <w:placeholder>
                  <w:docPart w:val="2D7639136F9B4207A4E58BB38AF9DB2D"/>
                </w:placeholder>
                <w:showingPlcHdr/>
                <w:text/>
              </w:sdtPr>
              <w:sdtEndPr/>
              <w:sdtContent>
                <w:r w:rsidR="00F96D38" w:rsidRPr="002B0B01">
                  <w:rPr>
                    <w:rStyle w:val="Platzhaltertext"/>
                    <w:rFonts w:ascii="Calibri Light" w:hAnsi="Calibri Light" w:cs="Arial"/>
                    <w:color w:val="1F497D" w:themeColor="text2"/>
                    <w:sz w:val="24"/>
                    <w:szCs w:val="24"/>
                  </w:rPr>
                  <w:t>Klicken Sie hier, um Text einzugeben.</w:t>
                </w:r>
              </w:sdtContent>
            </w:sdt>
          </w:p>
        </w:tc>
      </w:tr>
    </w:tbl>
    <w:p w14:paraId="68F37735" w14:textId="77777777" w:rsidR="00F96D38" w:rsidRPr="002B0B01" w:rsidRDefault="00F96D38" w:rsidP="009A11A6">
      <w:pPr>
        <w:spacing w:line="300" w:lineRule="auto"/>
        <w:rPr>
          <w:rFonts w:ascii="Calibri Light" w:hAnsi="Calibri Light" w:cs="Arial"/>
        </w:rPr>
      </w:pPr>
    </w:p>
    <w:p w14:paraId="5FABDB97" w14:textId="5DC65BB3" w:rsidR="00B34CF6" w:rsidRDefault="00AF55BF" w:rsidP="009A11A6">
      <w:pPr>
        <w:spacing w:line="300" w:lineRule="auto"/>
        <w:rPr>
          <w:rFonts w:ascii="Calibri Light" w:hAnsi="Calibri Light" w:cs="Arial"/>
          <w:b/>
          <w:color w:val="F1831C"/>
          <w:sz w:val="32"/>
          <w:szCs w:val="32"/>
        </w:rPr>
      </w:pPr>
      <w:r>
        <w:rPr>
          <w:rFonts w:ascii="Calibri Light" w:hAnsi="Calibri Light" w:cs="Arial"/>
          <w:b/>
          <w:color w:val="F1831C"/>
          <w:sz w:val="32"/>
          <w:szCs w:val="32"/>
        </w:rPr>
        <w:t>Weitere Beschlüsse und B</w:t>
      </w:r>
      <w:r w:rsidRPr="00AF55BF">
        <w:rPr>
          <w:rFonts w:ascii="Calibri Light" w:hAnsi="Calibri Light" w:cs="Arial"/>
          <w:b/>
          <w:color w:val="F1831C"/>
          <w:sz w:val="32"/>
          <w:szCs w:val="32"/>
        </w:rPr>
        <w:t>emerkungen</w:t>
      </w:r>
    </w:p>
    <w:p w14:paraId="2794CC2D" w14:textId="77777777" w:rsidR="00AF55BF" w:rsidRPr="00AF55BF" w:rsidRDefault="00AF55BF" w:rsidP="009A11A6">
      <w:pPr>
        <w:spacing w:line="300" w:lineRule="auto"/>
        <w:rPr>
          <w:rFonts w:ascii="Calibri Light" w:hAnsi="Calibri Light" w:cs="Arial"/>
          <w:b/>
          <w:color w:val="F1831C"/>
          <w:sz w:val="10"/>
          <w:szCs w:val="10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8707"/>
      </w:tblGrid>
      <w:tr w:rsidR="00B34CF6" w:rsidRPr="002B0B01" w14:paraId="052223E4" w14:textId="77777777" w:rsidTr="00042447">
        <w:trPr>
          <w:trHeight w:val="944"/>
        </w:trPr>
        <w:tc>
          <w:tcPr>
            <w:tcW w:w="8707" w:type="dxa"/>
          </w:tcPr>
          <w:p w14:paraId="5298CB1F" w14:textId="77777777" w:rsidR="00AF55BF" w:rsidRPr="00AF55BF" w:rsidRDefault="00AF55BF" w:rsidP="009A11A6">
            <w:pPr>
              <w:spacing w:line="300" w:lineRule="auto"/>
              <w:rPr>
                <w:rFonts w:ascii="Calibri Light" w:hAnsi="Calibri Light" w:cs="Arial"/>
                <w:sz w:val="10"/>
                <w:szCs w:val="10"/>
              </w:rPr>
            </w:pPr>
          </w:p>
          <w:p w14:paraId="5F14147C" w14:textId="77777777" w:rsidR="00B34CF6" w:rsidRPr="00A72984" w:rsidRDefault="00B34CF6" w:rsidP="009A11A6">
            <w:pPr>
              <w:spacing w:line="300" w:lineRule="auto"/>
              <w:rPr>
                <w:rFonts w:ascii="Calibri Light" w:hAnsi="Calibri Light" w:cs="Arial"/>
                <w:sz w:val="24"/>
                <w:szCs w:val="24"/>
              </w:rPr>
            </w:pPr>
            <w:r w:rsidRPr="00A72984">
              <w:rPr>
                <w:rFonts w:ascii="Calibri Light" w:hAnsi="Calibri Light" w:cs="Arial"/>
                <w:sz w:val="24"/>
                <w:szCs w:val="24"/>
              </w:rPr>
              <w:t>Anmerkungen:</w:t>
            </w:r>
          </w:p>
          <w:p w14:paraId="2062B0B7" w14:textId="77777777" w:rsidR="00B34CF6" w:rsidRPr="002B0B01" w:rsidRDefault="0080428B" w:rsidP="009A11A6">
            <w:pPr>
              <w:spacing w:line="300" w:lineRule="auto"/>
              <w:rPr>
                <w:rFonts w:ascii="Calibri Light" w:hAnsi="Calibri Light" w:cs="Arial"/>
              </w:rPr>
            </w:pPr>
            <w:sdt>
              <w:sdtPr>
                <w:rPr>
                  <w:rFonts w:ascii="Calibri Light" w:hAnsi="Calibri Light" w:cs="Arial"/>
                </w:rPr>
                <w:id w:val="-1094161764"/>
                <w:placeholder>
                  <w:docPart w:val="32B0E46F746F4CB88C5B38F0081FBBA5"/>
                </w:placeholder>
                <w:showingPlcHdr/>
                <w:text/>
              </w:sdtPr>
              <w:sdtEndPr/>
              <w:sdtContent>
                <w:r w:rsidR="00B34CF6" w:rsidRPr="002B0B01">
                  <w:rPr>
                    <w:rStyle w:val="Platzhaltertext"/>
                    <w:rFonts w:ascii="Calibri Light" w:hAnsi="Calibri Light" w:cs="Arial"/>
                    <w:color w:val="1F497D" w:themeColor="text2"/>
                    <w:sz w:val="24"/>
                    <w:szCs w:val="24"/>
                  </w:rPr>
                  <w:t>Klicken Sie hier, um Text einzugeben.</w:t>
                </w:r>
              </w:sdtContent>
            </w:sdt>
          </w:p>
        </w:tc>
      </w:tr>
    </w:tbl>
    <w:p w14:paraId="2F5D9297" w14:textId="77777777" w:rsidR="004461CC" w:rsidRDefault="004461CC" w:rsidP="009A11A6">
      <w:pPr>
        <w:pStyle w:val="Listenabsatz"/>
        <w:spacing w:line="300" w:lineRule="auto"/>
        <w:ind w:left="0"/>
        <w:rPr>
          <w:rFonts w:ascii="Calibri Light" w:eastAsia="Times New Roman" w:hAnsi="Calibri Light" w:cs="Arial"/>
          <w:lang w:eastAsia="de-CH"/>
        </w:rPr>
      </w:pPr>
    </w:p>
    <w:p w14:paraId="1C894953" w14:textId="04979D04" w:rsidR="00B34CF6" w:rsidRPr="00AF55BF" w:rsidRDefault="00AF55BF" w:rsidP="009A11A6">
      <w:pPr>
        <w:pStyle w:val="Listenabsatz"/>
        <w:spacing w:line="300" w:lineRule="auto"/>
        <w:ind w:left="0"/>
        <w:rPr>
          <w:rFonts w:ascii="Calibri Light" w:hAnsi="Calibri Light" w:cs="Arial"/>
          <w:b/>
          <w:color w:val="F1831C"/>
          <w:sz w:val="32"/>
          <w:szCs w:val="32"/>
        </w:rPr>
      </w:pPr>
      <w:r>
        <w:rPr>
          <w:rFonts w:ascii="Calibri Light" w:hAnsi="Calibri Light" w:cs="Arial"/>
          <w:b/>
          <w:color w:val="F1831C"/>
          <w:sz w:val="32"/>
          <w:szCs w:val="32"/>
        </w:rPr>
        <w:t>Nächste S</w:t>
      </w:r>
      <w:r w:rsidRPr="00AF55BF">
        <w:rPr>
          <w:rFonts w:ascii="Calibri Light" w:hAnsi="Calibri Light" w:cs="Arial"/>
          <w:b/>
          <w:color w:val="F1831C"/>
          <w:sz w:val="32"/>
          <w:szCs w:val="32"/>
        </w:rPr>
        <w:t>chritte</w:t>
      </w:r>
    </w:p>
    <w:p w14:paraId="59CEB0DE" w14:textId="158530DA" w:rsidR="007B3B83" w:rsidRPr="002B0B01" w:rsidRDefault="007B3B83" w:rsidP="00027BA2">
      <w:pPr>
        <w:pStyle w:val="Listenabsatz"/>
        <w:numPr>
          <w:ilvl w:val="0"/>
          <w:numId w:val="2"/>
        </w:numPr>
        <w:spacing w:line="300" w:lineRule="auto"/>
        <w:rPr>
          <w:rFonts w:ascii="Calibri Light" w:hAnsi="Calibri Light" w:cs="Arial"/>
          <w:sz w:val="24"/>
          <w:szCs w:val="24"/>
        </w:rPr>
      </w:pPr>
      <w:r w:rsidRPr="002B0B01">
        <w:rPr>
          <w:rFonts w:ascii="Calibri Light" w:hAnsi="Calibri Light" w:cs="Arial"/>
          <w:sz w:val="24"/>
          <w:szCs w:val="24"/>
        </w:rPr>
        <w:t xml:space="preserve">Austausch mit </w:t>
      </w:r>
      <w:r w:rsidR="00180866" w:rsidRPr="002B0B01">
        <w:rPr>
          <w:rFonts w:ascii="Calibri Light" w:hAnsi="Calibri Light" w:cs="Arial"/>
          <w:sz w:val="24"/>
          <w:szCs w:val="24"/>
        </w:rPr>
        <w:t>der Schulleitung</w:t>
      </w:r>
      <w:r w:rsidR="00192CD1">
        <w:rPr>
          <w:rFonts w:ascii="Calibri Light" w:hAnsi="Calibri Light" w:cs="Arial"/>
          <w:sz w:val="24"/>
          <w:szCs w:val="24"/>
        </w:rPr>
        <w:t xml:space="preserve"> (falls noch nicht stattgefunden)</w:t>
      </w:r>
    </w:p>
    <w:p w14:paraId="69642BEF" w14:textId="77777777" w:rsidR="0043134C" w:rsidRPr="002B0B01" w:rsidRDefault="00B34CF6" w:rsidP="00027BA2">
      <w:pPr>
        <w:pStyle w:val="Listenabsatz"/>
        <w:numPr>
          <w:ilvl w:val="0"/>
          <w:numId w:val="2"/>
        </w:numPr>
        <w:spacing w:line="300" w:lineRule="auto"/>
        <w:rPr>
          <w:rFonts w:ascii="Calibri Light" w:hAnsi="Calibri Light" w:cs="Arial"/>
          <w:sz w:val="24"/>
          <w:szCs w:val="24"/>
        </w:rPr>
      </w:pPr>
      <w:r w:rsidRPr="002B0B01">
        <w:rPr>
          <w:rFonts w:ascii="Calibri Light" w:hAnsi="Calibri Light" w:cs="Arial"/>
          <w:sz w:val="24"/>
          <w:szCs w:val="24"/>
        </w:rPr>
        <w:t>Einholen von Informationen (Offerten etc.) zu geplanten Massnahmen</w:t>
      </w:r>
      <w:r w:rsidR="0043134C" w:rsidRPr="002B0B01">
        <w:rPr>
          <w:rFonts w:ascii="Calibri Light" w:hAnsi="Calibri Light" w:cs="Arial"/>
          <w:sz w:val="24"/>
          <w:szCs w:val="24"/>
        </w:rPr>
        <w:t xml:space="preserve"> </w:t>
      </w:r>
    </w:p>
    <w:p w14:paraId="42F65042" w14:textId="77777777" w:rsidR="00B34CF6" w:rsidRPr="002B0B01" w:rsidRDefault="00B34CF6" w:rsidP="00027BA2">
      <w:pPr>
        <w:pStyle w:val="Listenabsatz"/>
        <w:numPr>
          <w:ilvl w:val="0"/>
          <w:numId w:val="2"/>
        </w:numPr>
        <w:spacing w:line="300" w:lineRule="auto"/>
        <w:rPr>
          <w:rFonts w:ascii="Calibri Light" w:hAnsi="Calibri Light" w:cs="Arial"/>
          <w:sz w:val="24"/>
          <w:szCs w:val="24"/>
        </w:rPr>
      </w:pPr>
      <w:r w:rsidRPr="002B0B01">
        <w:rPr>
          <w:rFonts w:ascii="Calibri Light" w:hAnsi="Calibri Light" w:cs="Arial"/>
          <w:sz w:val="24"/>
          <w:szCs w:val="24"/>
        </w:rPr>
        <w:t>Bei Bedarf: Anfordern von Unterstützung von BGM-Experten und anderen Fachpersonen</w:t>
      </w:r>
    </w:p>
    <w:p w14:paraId="7E71C50C" w14:textId="77777777" w:rsidR="00B34CF6" w:rsidRPr="002B0B01" w:rsidRDefault="00B34CF6" w:rsidP="00027BA2">
      <w:pPr>
        <w:pStyle w:val="Listenabsatz"/>
        <w:numPr>
          <w:ilvl w:val="0"/>
          <w:numId w:val="2"/>
        </w:numPr>
        <w:spacing w:line="300" w:lineRule="auto"/>
        <w:rPr>
          <w:rFonts w:ascii="Calibri Light" w:hAnsi="Calibri Light" w:cs="Arial"/>
          <w:sz w:val="24"/>
          <w:szCs w:val="24"/>
        </w:rPr>
      </w:pPr>
      <w:r w:rsidRPr="002B0B01">
        <w:rPr>
          <w:rFonts w:ascii="Calibri Light" w:hAnsi="Calibri Light" w:cs="Arial"/>
          <w:sz w:val="24"/>
          <w:szCs w:val="24"/>
        </w:rPr>
        <w:t>Abklärung und Bereitstellung von Ressourcen (personelle und finanzielle)</w:t>
      </w:r>
    </w:p>
    <w:p w14:paraId="33CD78DB" w14:textId="77777777" w:rsidR="004461CC" w:rsidRPr="004461CC" w:rsidRDefault="004461CC" w:rsidP="004461CC">
      <w:pPr>
        <w:spacing w:after="200" w:line="300" w:lineRule="auto"/>
        <w:rPr>
          <w:rFonts w:ascii="Calibri Light" w:hAnsi="Calibri Light" w:cs="Arial"/>
          <w:b/>
          <w:color w:val="F1831C"/>
          <w:sz w:val="10"/>
          <w:szCs w:val="10"/>
          <w:lang w:eastAsia="en-US"/>
        </w:rPr>
      </w:pPr>
    </w:p>
    <w:p w14:paraId="4FC12188" w14:textId="06777203" w:rsidR="00646358" w:rsidRDefault="00AF55BF" w:rsidP="004461CC">
      <w:pPr>
        <w:spacing w:after="200" w:line="300" w:lineRule="auto"/>
        <w:rPr>
          <w:rFonts w:ascii="Calibri Light" w:hAnsi="Calibri Light" w:cs="Arial"/>
          <w:sz w:val="24"/>
          <w:szCs w:val="24"/>
        </w:rPr>
      </w:pPr>
      <w:r w:rsidRPr="00AF55BF">
        <w:rPr>
          <w:rFonts w:ascii="Calibri Light" w:hAnsi="Calibri Light" w:cs="Arial"/>
          <w:b/>
          <w:color w:val="F1831C"/>
          <w:sz w:val="32"/>
          <w:szCs w:val="32"/>
          <w:lang w:eastAsia="en-US"/>
        </w:rPr>
        <w:t>Abschluss des Treffens</w:t>
      </w:r>
      <w:r w:rsidR="004461CC">
        <w:rPr>
          <w:rFonts w:ascii="Calibri Light" w:hAnsi="Calibri Light" w:cs="Arial"/>
          <w:b/>
          <w:color w:val="F1831C"/>
          <w:sz w:val="32"/>
          <w:szCs w:val="32"/>
          <w:lang w:eastAsia="en-US"/>
        </w:rPr>
        <w:br/>
      </w:r>
      <w:r w:rsidR="004461CC" w:rsidRPr="004461CC">
        <w:rPr>
          <w:rFonts w:ascii="Calibri Light" w:hAnsi="Calibri Light" w:cs="Arial"/>
          <w:b/>
          <w:color w:val="F1831C"/>
          <w:sz w:val="24"/>
          <w:szCs w:val="24"/>
        </w:rPr>
        <w:sym w:font="Symbol" w:char="F0F1"/>
      </w:r>
      <w:r w:rsidR="004461CC" w:rsidRPr="004461CC">
        <w:rPr>
          <w:rFonts w:ascii="Calibri Light" w:hAnsi="Calibri Light" w:cs="Arial"/>
          <w:b/>
          <w:color w:val="F1831C"/>
          <w:sz w:val="24"/>
          <w:szCs w:val="24"/>
        </w:rPr>
        <w:t xml:space="preserve"> </w:t>
      </w:r>
      <w:r w:rsidR="00646358" w:rsidRPr="004461CC">
        <w:rPr>
          <w:rFonts w:ascii="Calibri Light" w:hAnsi="Calibri Light" w:cs="Arial"/>
          <w:sz w:val="24"/>
          <w:szCs w:val="24"/>
        </w:rPr>
        <w:t>Check durch KoordinatorIn der Gesundheitsgruppe, ob die Ziele des 1. Treffens erreicht wurden.</w:t>
      </w:r>
      <w:r w:rsidR="004461CC">
        <w:rPr>
          <w:rFonts w:ascii="Calibri Light" w:hAnsi="Calibri Light" w:cs="Arial"/>
          <w:b/>
          <w:color w:val="F1831C"/>
          <w:sz w:val="32"/>
          <w:szCs w:val="32"/>
          <w:lang w:eastAsia="en-US"/>
        </w:rPr>
        <w:br/>
      </w:r>
      <w:r w:rsidR="004461CC" w:rsidRPr="004461CC">
        <w:rPr>
          <w:rFonts w:ascii="Calibri Light" w:hAnsi="Calibri Light" w:cs="Arial"/>
          <w:b/>
          <w:color w:val="F1831C"/>
          <w:sz w:val="24"/>
          <w:szCs w:val="24"/>
        </w:rPr>
        <w:sym w:font="Symbol" w:char="F0F1"/>
      </w:r>
      <w:r w:rsidR="004461CC" w:rsidRPr="004461CC">
        <w:rPr>
          <w:rFonts w:ascii="Calibri Light" w:hAnsi="Calibri Light" w:cs="Arial"/>
          <w:b/>
          <w:color w:val="F1831C"/>
          <w:sz w:val="24"/>
          <w:szCs w:val="24"/>
        </w:rPr>
        <w:t xml:space="preserve"> </w:t>
      </w:r>
      <w:r w:rsidR="00646358" w:rsidRPr="004461CC">
        <w:rPr>
          <w:rFonts w:ascii="Calibri Light" w:hAnsi="Calibri Light" w:cs="Arial"/>
          <w:sz w:val="24"/>
          <w:szCs w:val="24"/>
        </w:rPr>
        <w:t>Termin für 2. Treffen abmachen</w:t>
      </w:r>
      <w:r w:rsidR="004461CC">
        <w:rPr>
          <w:rFonts w:ascii="Calibri Light" w:hAnsi="Calibri Light" w:cs="Arial"/>
          <w:sz w:val="24"/>
          <w:szCs w:val="24"/>
        </w:rPr>
        <w:br/>
      </w:r>
      <w:r w:rsidR="004461CC" w:rsidRPr="004461CC">
        <w:rPr>
          <w:rFonts w:ascii="Calibri Light" w:hAnsi="Calibri Light" w:cs="Arial"/>
          <w:b/>
          <w:color w:val="F1831C"/>
          <w:sz w:val="24"/>
          <w:szCs w:val="24"/>
        </w:rPr>
        <w:sym w:font="Symbol" w:char="F0F1"/>
      </w:r>
      <w:r w:rsidR="004461CC" w:rsidRPr="004461CC">
        <w:rPr>
          <w:rFonts w:ascii="Calibri Light" w:hAnsi="Calibri Light" w:cs="Arial"/>
          <w:b/>
          <w:color w:val="F1831C"/>
          <w:sz w:val="24"/>
          <w:szCs w:val="24"/>
        </w:rPr>
        <w:t xml:space="preserve"> </w:t>
      </w:r>
      <w:r w:rsidR="00646358" w:rsidRPr="004461CC">
        <w:rPr>
          <w:rFonts w:ascii="Calibri Light" w:hAnsi="Calibri Light" w:cs="Arial"/>
          <w:sz w:val="24"/>
          <w:szCs w:val="24"/>
        </w:rPr>
        <w:t>Dank an alle Anwesenden</w:t>
      </w:r>
    </w:p>
    <w:p w14:paraId="33C9A50A" w14:textId="77777777" w:rsidR="006221B6" w:rsidRDefault="006221B6" w:rsidP="004461CC">
      <w:pPr>
        <w:spacing w:after="200" w:line="300" w:lineRule="auto"/>
        <w:rPr>
          <w:rFonts w:ascii="Calibri Light" w:hAnsi="Calibri Light" w:cs="Arial"/>
          <w:sz w:val="24"/>
          <w:szCs w:val="24"/>
        </w:rPr>
      </w:pPr>
    </w:p>
    <w:p w14:paraId="29D75A12" w14:textId="77777777" w:rsidR="00D74520" w:rsidRDefault="00D74520" w:rsidP="006221B6">
      <w:pPr>
        <w:spacing w:before="60" w:after="60"/>
        <w:rPr>
          <w:rFonts w:ascii="Calibri Light" w:hAnsi="Calibri Light" w:cs="Arial"/>
          <w:b/>
          <w:color w:val="00A4E3"/>
          <w:sz w:val="32"/>
          <w:szCs w:val="32"/>
        </w:rPr>
      </w:pPr>
    </w:p>
    <w:p w14:paraId="6F352FC5" w14:textId="7906AF55" w:rsidR="006221B6" w:rsidRPr="006221B6" w:rsidRDefault="00027BA2" w:rsidP="006221B6">
      <w:pPr>
        <w:spacing w:before="60" w:after="60"/>
        <w:rPr>
          <w:rFonts w:ascii="Calibri Light" w:hAnsi="Calibri Light" w:cs="Arial"/>
          <w:b/>
          <w:color w:val="00A4E3"/>
          <w:sz w:val="32"/>
          <w:szCs w:val="32"/>
        </w:rPr>
      </w:pPr>
      <w:r>
        <w:rPr>
          <w:rFonts w:ascii="Calibri Light" w:hAnsi="Calibri Light" w:cs="Arial"/>
          <w:b/>
          <w:color w:val="00A4E3"/>
          <w:sz w:val="32"/>
          <w:szCs w:val="32"/>
        </w:rPr>
        <w:t xml:space="preserve">2. Treffen: </w:t>
      </w:r>
      <w:r w:rsidR="00DF5428">
        <w:rPr>
          <w:rFonts w:ascii="Calibri Light" w:hAnsi="Calibri Light" w:cs="Arial"/>
          <w:b/>
          <w:color w:val="00A4E3"/>
          <w:sz w:val="24"/>
          <w:szCs w:val="24"/>
        </w:rPr>
        <w:t>(Oktober</w:t>
      </w:r>
      <w:r w:rsidR="00D74520">
        <w:rPr>
          <w:rFonts w:ascii="Calibri Light" w:hAnsi="Calibri Light" w:cs="Arial"/>
          <w:b/>
          <w:color w:val="00A4E3"/>
          <w:sz w:val="24"/>
          <w:szCs w:val="24"/>
        </w:rPr>
        <w:t>, Umsetzung</w:t>
      </w:r>
      <w:r w:rsidR="00DF5428">
        <w:rPr>
          <w:rFonts w:ascii="Calibri Light" w:hAnsi="Calibri Light" w:cs="Arial"/>
          <w:b/>
          <w:color w:val="00A4E3"/>
          <w:sz w:val="24"/>
          <w:szCs w:val="24"/>
        </w:rPr>
        <w:t xml:space="preserve"> bis Mai</w:t>
      </w:r>
      <w:r w:rsidRPr="00027BA2">
        <w:rPr>
          <w:rFonts w:ascii="Calibri Light" w:hAnsi="Calibri Light" w:cs="Arial"/>
          <w:b/>
          <w:color w:val="00A4E3"/>
          <w:sz w:val="24"/>
          <w:szCs w:val="24"/>
        </w:rPr>
        <w:t>)</w:t>
      </w:r>
    </w:p>
    <w:p w14:paraId="66767B52" w14:textId="77777777" w:rsidR="006221B6" w:rsidRPr="006221B6" w:rsidRDefault="006221B6" w:rsidP="006221B6">
      <w:pPr>
        <w:spacing w:before="60" w:after="60"/>
        <w:rPr>
          <w:rFonts w:ascii="Calibri Light" w:hAnsi="Calibri Light" w:cs="Arial"/>
          <w:b/>
          <w:color w:val="00A4E3"/>
          <w:sz w:val="32"/>
          <w:szCs w:val="32"/>
        </w:rPr>
      </w:pPr>
      <w:r w:rsidRPr="006221B6">
        <w:rPr>
          <w:rFonts w:ascii="Calibri Light" w:hAnsi="Calibri Light" w:cs="Arial"/>
          <w:b/>
          <w:color w:val="00A4E3"/>
          <w:sz w:val="32"/>
          <w:szCs w:val="32"/>
        </w:rPr>
        <w:t>Handeln: Massnahmen</w:t>
      </w:r>
    </w:p>
    <w:p w14:paraId="73482810" w14:textId="77777777" w:rsidR="006221B6" w:rsidRDefault="006221B6" w:rsidP="006221B6">
      <w:pPr>
        <w:spacing w:before="60" w:after="60" w:line="300" w:lineRule="auto"/>
        <w:rPr>
          <w:rFonts w:ascii="Calibri Light" w:hAnsi="Calibri Light" w:cs="Arial"/>
          <w:sz w:val="24"/>
          <w:szCs w:val="24"/>
        </w:rPr>
      </w:pPr>
      <w:r w:rsidRPr="006221B6">
        <w:rPr>
          <w:rFonts w:ascii="Calibri Light" w:hAnsi="Calibri Light" w:cs="Arial"/>
          <w:sz w:val="24"/>
          <w:szCs w:val="24"/>
        </w:rPr>
        <w:t>Gesundheitsgruppe</w:t>
      </w:r>
      <w:r>
        <w:rPr>
          <w:rFonts w:ascii="Calibri Light" w:hAnsi="Calibri Light" w:cs="Arial"/>
          <w:sz w:val="24"/>
          <w:szCs w:val="24"/>
        </w:rPr>
        <w:br/>
      </w:r>
      <w:r w:rsidRPr="006221B6">
        <w:rPr>
          <w:rFonts w:ascii="Calibri Light" w:hAnsi="Calibri Light" w:cs="Arial"/>
          <w:sz w:val="24"/>
          <w:szCs w:val="24"/>
        </w:rPr>
        <w:t>Schulleitung (z.B. am Schluss des Treffens)</w:t>
      </w:r>
    </w:p>
    <w:p w14:paraId="0E7C1F74" w14:textId="77777777" w:rsidR="00192CD1" w:rsidRDefault="00192CD1" w:rsidP="006221B6">
      <w:pPr>
        <w:spacing w:before="60" w:after="60" w:line="300" w:lineRule="auto"/>
        <w:rPr>
          <w:rFonts w:ascii="Calibri Light" w:hAnsi="Calibri Light" w:cs="Arial"/>
          <w:sz w:val="24"/>
          <w:szCs w:val="24"/>
        </w:rPr>
      </w:pPr>
    </w:p>
    <w:p w14:paraId="63CA23B3" w14:textId="77777777" w:rsidR="00192CD1" w:rsidRPr="008F7A57" w:rsidRDefault="00192CD1" w:rsidP="00192CD1">
      <w:pPr>
        <w:spacing w:before="60" w:after="60" w:line="300" w:lineRule="auto"/>
        <w:rPr>
          <w:rFonts w:ascii="Calibri Light" w:hAnsi="Calibri Light" w:cs="Arial"/>
          <w:sz w:val="24"/>
          <w:szCs w:val="24"/>
          <w:lang w:val="de-DE"/>
        </w:rPr>
      </w:pPr>
      <w:r w:rsidRPr="00192CD1">
        <w:rPr>
          <w:rFonts w:ascii="Calibri Light" w:hAnsi="Calibri Light" w:cs="Arial"/>
          <w:b/>
          <w:sz w:val="28"/>
          <w:szCs w:val="28"/>
          <w:lang w:val="de-DE"/>
        </w:rPr>
        <w:t>Datum:</w:t>
      </w:r>
      <w:r w:rsidRPr="008F7A57">
        <w:rPr>
          <w:rFonts w:ascii="Calibri Light" w:hAnsi="Calibri Light" w:cs="Arial"/>
          <w:sz w:val="24"/>
          <w:szCs w:val="24"/>
          <w:lang w:val="de-DE"/>
        </w:rPr>
        <w:t xml:space="preserve"> </w:t>
      </w:r>
      <w:sdt>
        <w:sdtPr>
          <w:rPr>
            <w:rFonts w:ascii="Calibri Light" w:hAnsi="Calibri Light" w:cs="Arial"/>
            <w:sz w:val="24"/>
            <w:szCs w:val="24"/>
          </w:rPr>
          <w:id w:val="1669364717"/>
          <w:placeholder>
            <w:docPart w:val="5397C988E9704DE2809DB6B9EA4A927D"/>
          </w:placeholder>
          <w:showingPlcHdr/>
          <w:text/>
        </w:sdtPr>
        <w:sdtEndPr/>
        <w:sdtContent>
          <w:r w:rsidRPr="002B0B01">
            <w:rPr>
              <w:rStyle w:val="Platzhaltertext"/>
              <w:rFonts w:ascii="Calibri Light" w:hAnsi="Calibri Light" w:cs="Arial"/>
              <w:color w:val="1F497D" w:themeColor="text2"/>
              <w:sz w:val="24"/>
              <w:szCs w:val="24"/>
            </w:rPr>
            <w:t>Klicken Sie hier, um Text einzugeben.</w:t>
          </w:r>
        </w:sdtContent>
      </w:sdt>
    </w:p>
    <w:p w14:paraId="57B15B61" w14:textId="5CC87E51" w:rsidR="006221B6" w:rsidRDefault="00192CD1" w:rsidP="00192CD1">
      <w:pPr>
        <w:spacing w:before="60" w:after="60" w:line="300" w:lineRule="auto"/>
        <w:rPr>
          <w:rFonts w:ascii="Calibri Light" w:hAnsi="Calibri Light" w:cs="Arial"/>
          <w:sz w:val="24"/>
          <w:szCs w:val="24"/>
          <w:lang w:val="de-DE"/>
        </w:rPr>
      </w:pPr>
      <w:r w:rsidRPr="00192CD1">
        <w:rPr>
          <w:rFonts w:ascii="Calibri Light" w:hAnsi="Calibri Light" w:cs="Arial"/>
          <w:b/>
          <w:sz w:val="28"/>
          <w:szCs w:val="28"/>
          <w:lang w:val="de-DE"/>
        </w:rPr>
        <w:t>Sitzungsdauer:</w:t>
      </w:r>
      <w:r w:rsidRPr="00AF65A5">
        <w:rPr>
          <w:rFonts w:ascii="Calibri Light" w:hAnsi="Calibri Light" w:cs="Arial"/>
          <w:b/>
          <w:sz w:val="24"/>
          <w:szCs w:val="24"/>
          <w:lang w:val="de-DE"/>
        </w:rPr>
        <w:t> </w:t>
      </w:r>
      <w:r>
        <w:rPr>
          <w:rFonts w:ascii="Calibri Light" w:hAnsi="Calibri Light" w:cs="Arial"/>
          <w:sz w:val="24"/>
          <w:szCs w:val="24"/>
          <w:lang w:val="de-DE"/>
        </w:rPr>
        <w:t>ca. 1 – 2</w:t>
      </w:r>
      <w:r w:rsidRPr="008F7A57">
        <w:rPr>
          <w:rFonts w:ascii="Calibri Light" w:hAnsi="Calibri Light" w:cs="Arial"/>
          <w:sz w:val="24"/>
          <w:szCs w:val="24"/>
          <w:lang w:val="de-DE"/>
        </w:rPr>
        <w:t xml:space="preserve"> Stunden</w:t>
      </w:r>
    </w:p>
    <w:p w14:paraId="283300F3" w14:textId="3235DECE" w:rsidR="006221B6" w:rsidRPr="006221B6" w:rsidRDefault="006221B6" w:rsidP="006221B6">
      <w:pPr>
        <w:spacing w:before="60" w:after="60" w:line="300" w:lineRule="auto"/>
        <w:rPr>
          <w:rFonts w:ascii="Calibri Light" w:hAnsi="Calibri Light" w:cs="Arial"/>
          <w:sz w:val="24"/>
          <w:szCs w:val="24"/>
        </w:rPr>
      </w:pPr>
      <w:r w:rsidRPr="00AF65A5">
        <w:rPr>
          <w:rFonts w:ascii="Calibri Light" w:hAnsi="Calibri Light" w:cs="Arial"/>
          <w:b/>
          <w:sz w:val="28"/>
          <w:szCs w:val="28"/>
          <w:lang w:val="de-DE"/>
        </w:rPr>
        <w:t>Ziele: </w:t>
      </w:r>
    </w:p>
    <w:p w14:paraId="47B83249" w14:textId="77777777" w:rsidR="006221B6" w:rsidRPr="001F2F5C" w:rsidRDefault="006221B6" w:rsidP="006221B6">
      <w:pPr>
        <w:spacing w:before="60" w:after="60" w:line="300" w:lineRule="auto"/>
        <w:rPr>
          <w:rFonts w:ascii="Calibri Light" w:hAnsi="Calibri Light" w:cs="Arial"/>
          <w:sz w:val="24"/>
          <w:szCs w:val="24"/>
          <w:lang w:val="de-DE"/>
        </w:rPr>
      </w:pPr>
      <w:r w:rsidRPr="001F2F5C">
        <w:rPr>
          <w:rFonts w:ascii="Calibri Light" w:hAnsi="Calibri Light" w:cs="Arial"/>
          <w:sz w:val="24"/>
          <w:szCs w:val="24"/>
          <w:lang w:val="de-DE"/>
        </w:rPr>
        <w:t>Am Ende des Treffens…</w:t>
      </w:r>
    </w:p>
    <w:p w14:paraId="3611D94F" w14:textId="2797F96E" w:rsidR="006221B6" w:rsidRPr="006221B6" w:rsidRDefault="00B34595" w:rsidP="006221B6">
      <w:pPr>
        <w:spacing w:before="60" w:after="60" w:line="300" w:lineRule="auto"/>
        <w:rPr>
          <w:rFonts w:ascii="Calibri Light" w:hAnsi="Calibri Light" w:cs="Arial"/>
          <w:sz w:val="24"/>
          <w:szCs w:val="24"/>
        </w:rPr>
      </w:pPr>
      <w:r>
        <w:rPr>
          <w:rFonts w:ascii="Calibri Light" w:hAnsi="Calibri Light" w:cs="Arial"/>
          <w:sz w:val="24"/>
          <w:szCs w:val="24"/>
        </w:rPr>
        <w:t xml:space="preserve">… </w:t>
      </w:r>
      <w:r w:rsidR="006221B6" w:rsidRPr="006221B6">
        <w:rPr>
          <w:rFonts w:ascii="Calibri Light" w:hAnsi="Calibri Light" w:cs="Arial"/>
          <w:sz w:val="24"/>
          <w:szCs w:val="24"/>
        </w:rPr>
        <w:t>wurden die Massnahmen definitiv festgelegt und die entsprechenden Zuständigkeiten geklärt.</w:t>
      </w:r>
    </w:p>
    <w:p w14:paraId="65CA8610" w14:textId="5A3DC9D5" w:rsidR="006221B6" w:rsidRPr="006221B6" w:rsidRDefault="00B34595" w:rsidP="006221B6">
      <w:pPr>
        <w:spacing w:before="60" w:after="60" w:line="300" w:lineRule="auto"/>
        <w:rPr>
          <w:rFonts w:ascii="Calibri Light" w:hAnsi="Calibri Light" w:cs="Arial"/>
          <w:sz w:val="24"/>
          <w:szCs w:val="24"/>
        </w:rPr>
      </w:pPr>
      <w:r>
        <w:rPr>
          <w:rFonts w:ascii="Calibri Light" w:hAnsi="Calibri Light" w:cs="Arial"/>
          <w:sz w:val="24"/>
          <w:szCs w:val="24"/>
        </w:rPr>
        <w:t xml:space="preserve">… </w:t>
      </w:r>
      <w:r w:rsidR="006221B6" w:rsidRPr="006221B6">
        <w:rPr>
          <w:rFonts w:ascii="Calibri Light" w:hAnsi="Calibri Light" w:cs="Arial"/>
          <w:sz w:val="24"/>
          <w:szCs w:val="24"/>
        </w:rPr>
        <w:t>wurde beschlossen, wie die Mitarbeitenden informiert werden.</w:t>
      </w:r>
    </w:p>
    <w:p w14:paraId="29A9D20E" w14:textId="0E9BD00C" w:rsidR="001D1320" w:rsidRDefault="00027BA2" w:rsidP="00027BA2">
      <w:pPr>
        <w:spacing w:before="60" w:after="60" w:line="300" w:lineRule="auto"/>
        <w:rPr>
          <w:rFonts w:ascii="Calibri Light" w:hAnsi="Calibri Light" w:cs="Arial"/>
          <w:sz w:val="24"/>
          <w:szCs w:val="24"/>
          <w:lang w:eastAsia="en-US"/>
        </w:rPr>
      </w:pPr>
      <w:r>
        <w:rPr>
          <w:rFonts w:ascii="Calibri Light" w:hAnsi="Calibri Light" w:cs="Arial"/>
          <w:sz w:val="24"/>
          <w:szCs w:val="24"/>
          <w:lang w:val="de-DE"/>
        </w:rPr>
        <w:br/>
      </w:r>
      <w:r w:rsidR="0076527A" w:rsidRPr="00027BA2">
        <w:rPr>
          <w:rFonts w:ascii="Calibri Light" w:hAnsi="Calibri Light" w:cs="Arial"/>
          <w:b/>
          <w:sz w:val="24"/>
          <w:szCs w:val="24"/>
          <w:lang w:eastAsia="en-US"/>
        </w:rPr>
        <w:t xml:space="preserve">Anmerkung: </w:t>
      </w:r>
      <w:r w:rsidR="0076527A" w:rsidRPr="002B0B01">
        <w:rPr>
          <w:rFonts w:ascii="Calibri Light" w:hAnsi="Calibri Light" w:cs="Arial"/>
          <w:sz w:val="24"/>
          <w:szCs w:val="24"/>
          <w:lang w:eastAsia="en-US"/>
        </w:rPr>
        <w:t>Falls die Massnahmen bereits nach dem ersten Treffen (ohne Einholen von zusätzlichen Informationen, Offerten</w:t>
      </w:r>
      <w:r w:rsidR="00C56558" w:rsidRPr="002B0B01">
        <w:rPr>
          <w:rFonts w:ascii="Calibri Light" w:hAnsi="Calibri Light" w:cs="Arial"/>
          <w:sz w:val="24"/>
          <w:szCs w:val="24"/>
          <w:lang w:eastAsia="en-US"/>
        </w:rPr>
        <w:t xml:space="preserve">) definitiv festgelegt und abgesegnet wurden, braucht es </w:t>
      </w:r>
      <w:r w:rsidR="00192CD1">
        <w:rPr>
          <w:rFonts w:ascii="Calibri Light" w:hAnsi="Calibri Light" w:cs="Arial"/>
          <w:sz w:val="24"/>
          <w:szCs w:val="24"/>
          <w:lang w:eastAsia="en-US"/>
        </w:rPr>
        <w:t xml:space="preserve">ev. </w:t>
      </w:r>
      <w:r w:rsidR="00C56558" w:rsidRPr="002B0B01">
        <w:rPr>
          <w:rFonts w:ascii="Calibri Light" w:hAnsi="Calibri Light" w:cs="Arial"/>
          <w:sz w:val="24"/>
          <w:szCs w:val="24"/>
          <w:lang w:eastAsia="en-US"/>
        </w:rPr>
        <w:t>kein 2. Treffen.</w:t>
      </w:r>
    </w:p>
    <w:p w14:paraId="6516EEE3" w14:textId="77777777" w:rsidR="00027BA2" w:rsidRPr="00027BA2" w:rsidRDefault="00027BA2" w:rsidP="00027BA2">
      <w:pPr>
        <w:spacing w:before="60" w:after="60" w:line="300" w:lineRule="auto"/>
        <w:rPr>
          <w:rFonts w:ascii="Calibri Light" w:hAnsi="Calibri Light" w:cs="Arial"/>
          <w:sz w:val="24"/>
          <w:szCs w:val="24"/>
          <w:lang w:val="de-DE"/>
        </w:rPr>
      </w:pPr>
    </w:p>
    <w:p w14:paraId="6BD8E28B" w14:textId="1A3A51F5" w:rsidR="001B4D8E" w:rsidRPr="00027BA2" w:rsidRDefault="001B4D8E" w:rsidP="00027BA2">
      <w:pPr>
        <w:pStyle w:val="Listenabsatz"/>
        <w:numPr>
          <w:ilvl w:val="0"/>
          <w:numId w:val="6"/>
        </w:numPr>
        <w:spacing w:after="200" w:line="300" w:lineRule="auto"/>
        <w:ind w:left="142"/>
        <w:rPr>
          <w:rFonts w:ascii="Calibri Light" w:hAnsi="Calibri Light" w:cs="Arial"/>
          <w:b/>
          <w:color w:val="00A4E3"/>
          <w:sz w:val="32"/>
          <w:szCs w:val="32"/>
        </w:rPr>
      </w:pPr>
      <w:r w:rsidRPr="00027BA2">
        <w:rPr>
          <w:rFonts w:ascii="Calibri Light" w:hAnsi="Calibri Light" w:cs="Arial"/>
          <w:b/>
          <w:color w:val="00A4E3"/>
          <w:sz w:val="32"/>
          <w:szCs w:val="32"/>
        </w:rPr>
        <w:t>Vom Stand der Abklärungen berichten</w:t>
      </w:r>
      <w:r w:rsidR="006631DD" w:rsidRPr="00027BA2">
        <w:rPr>
          <w:rFonts w:ascii="Calibri Light" w:hAnsi="Calibri Light" w:cs="Arial"/>
          <w:b/>
          <w:color w:val="00A4E3"/>
          <w:sz w:val="32"/>
          <w:szCs w:val="32"/>
        </w:rPr>
        <w:t>:</w:t>
      </w:r>
      <w:r w:rsidR="00027BA2">
        <w:rPr>
          <w:rFonts w:ascii="Calibri Light" w:hAnsi="Calibri Light" w:cs="Arial"/>
          <w:b/>
          <w:color w:val="00A4E3"/>
          <w:sz w:val="32"/>
          <w:szCs w:val="32"/>
        </w:rPr>
        <w:br/>
      </w:r>
      <w:r w:rsidRPr="00027BA2">
        <w:rPr>
          <w:rFonts w:ascii="Calibri Light" w:hAnsi="Calibri Light" w:cs="Arial"/>
          <w:sz w:val="24"/>
          <w:szCs w:val="24"/>
        </w:rPr>
        <w:t>Bitte besprechen Sie die Ergebnisse der Abklärungen:</w:t>
      </w:r>
    </w:p>
    <w:p w14:paraId="78A9FBD9" w14:textId="77777777" w:rsidR="00027BA2" w:rsidRDefault="001B4D8E" w:rsidP="00027BA2">
      <w:pPr>
        <w:pStyle w:val="Listenabsatz"/>
        <w:numPr>
          <w:ilvl w:val="0"/>
          <w:numId w:val="13"/>
        </w:numPr>
        <w:spacing w:after="200"/>
        <w:rPr>
          <w:rFonts w:ascii="Calibri Light" w:hAnsi="Calibri Light" w:cs="Arial"/>
          <w:sz w:val="24"/>
          <w:szCs w:val="24"/>
        </w:rPr>
      </w:pPr>
      <w:r w:rsidRPr="002B0B01">
        <w:rPr>
          <w:rFonts w:ascii="Calibri Light" w:hAnsi="Calibri Light" w:cs="Arial"/>
          <w:sz w:val="24"/>
          <w:szCs w:val="24"/>
        </w:rPr>
        <w:t>eingeholte Informationen</w:t>
      </w:r>
      <w:r w:rsidR="00C56558" w:rsidRPr="002B0B01">
        <w:rPr>
          <w:rFonts w:ascii="Calibri Light" w:hAnsi="Calibri Light" w:cs="Arial"/>
          <w:sz w:val="24"/>
          <w:szCs w:val="24"/>
        </w:rPr>
        <w:t xml:space="preserve"> und allfällige Offerten</w:t>
      </w:r>
    </w:p>
    <w:p w14:paraId="6B17D0BF" w14:textId="2778EACA" w:rsidR="00027BA2" w:rsidRDefault="001B4D8E" w:rsidP="00027BA2">
      <w:pPr>
        <w:pStyle w:val="Listenabsatz"/>
        <w:numPr>
          <w:ilvl w:val="0"/>
          <w:numId w:val="13"/>
        </w:numPr>
        <w:spacing w:after="200"/>
        <w:rPr>
          <w:rFonts w:ascii="Calibri Light" w:hAnsi="Calibri Light" w:cs="Arial"/>
          <w:sz w:val="24"/>
          <w:szCs w:val="24"/>
        </w:rPr>
      </w:pPr>
      <w:r w:rsidRPr="00027BA2">
        <w:rPr>
          <w:rFonts w:ascii="Calibri Light" w:hAnsi="Calibri Light" w:cs="Arial"/>
          <w:sz w:val="24"/>
          <w:szCs w:val="24"/>
        </w:rPr>
        <w:t xml:space="preserve">Verfügbarkeit von </w:t>
      </w:r>
      <w:r w:rsidR="00192CD1">
        <w:rPr>
          <w:rFonts w:ascii="Calibri Light" w:hAnsi="Calibri Light" w:cs="Arial"/>
          <w:sz w:val="24"/>
          <w:szCs w:val="24"/>
        </w:rPr>
        <w:t xml:space="preserve">personellen und finanziellen </w:t>
      </w:r>
      <w:r w:rsidRPr="00027BA2">
        <w:rPr>
          <w:rFonts w:ascii="Calibri Light" w:hAnsi="Calibri Light" w:cs="Arial"/>
          <w:sz w:val="24"/>
          <w:szCs w:val="24"/>
        </w:rPr>
        <w:t>Ressourcen, Räumlichkeiten etc.</w:t>
      </w:r>
    </w:p>
    <w:p w14:paraId="24133AEB" w14:textId="01E44C3E" w:rsidR="00C56558" w:rsidRPr="00027BA2" w:rsidRDefault="001B4D8E" w:rsidP="00027BA2">
      <w:pPr>
        <w:pStyle w:val="Listenabsatz"/>
        <w:numPr>
          <w:ilvl w:val="0"/>
          <w:numId w:val="13"/>
        </w:numPr>
        <w:spacing w:after="200"/>
        <w:rPr>
          <w:rFonts w:ascii="Calibri Light" w:hAnsi="Calibri Light" w:cs="Arial"/>
          <w:sz w:val="24"/>
          <w:szCs w:val="24"/>
        </w:rPr>
      </w:pPr>
      <w:r w:rsidRPr="00027BA2">
        <w:rPr>
          <w:rFonts w:ascii="Calibri Light" w:hAnsi="Calibri Light" w:cs="Arial"/>
          <w:sz w:val="24"/>
          <w:szCs w:val="24"/>
        </w:rPr>
        <w:t>Etc.</w:t>
      </w:r>
      <w:r w:rsidR="00027BA2">
        <w:rPr>
          <w:rFonts w:ascii="Calibri Light" w:hAnsi="Calibri Light" w:cs="Arial"/>
          <w:sz w:val="24"/>
          <w:szCs w:val="24"/>
        </w:rPr>
        <w:br/>
      </w:r>
    </w:p>
    <w:p w14:paraId="413477AC" w14:textId="77777777" w:rsidR="00027BA2" w:rsidRDefault="000B14BA" w:rsidP="00027BA2">
      <w:pPr>
        <w:pStyle w:val="Listenabsatz"/>
        <w:numPr>
          <w:ilvl w:val="0"/>
          <w:numId w:val="6"/>
        </w:numPr>
        <w:spacing w:after="200" w:line="300" w:lineRule="auto"/>
        <w:ind w:left="142"/>
        <w:rPr>
          <w:rFonts w:ascii="Calibri Light" w:hAnsi="Calibri Light" w:cs="Arial"/>
          <w:b/>
          <w:color w:val="00A4E3"/>
          <w:sz w:val="32"/>
          <w:szCs w:val="32"/>
        </w:rPr>
      </w:pPr>
      <w:r w:rsidRPr="00027BA2">
        <w:rPr>
          <w:rFonts w:ascii="Calibri Light" w:hAnsi="Calibri Light" w:cs="Arial"/>
          <w:b/>
          <w:color w:val="00A4E3"/>
          <w:sz w:val="32"/>
          <w:szCs w:val="32"/>
        </w:rPr>
        <w:t>Die Massnahmen</w:t>
      </w:r>
      <w:r w:rsidR="00C56558" w:rsidRPr="00027BA2">
        <w:rPr>
          <w:rFonts w:ascii="Calibri Light" w:hAnsi="Calibri Light" w:cs="Arial"/>
          <w:b/>
          <w:color w:val="00A4E3"/>
          <w:sz w:val="32"/>
          <w:szCs w:val="32"/>
        </w:rPr>
        <w:t xml:space="preserve"> und Indikatoren</w:t>
      </w:r>
      <w:r w:rsidRPr="00027BA2">
        <w:rPr>
          <w:rFonts w:ascii="Calibri Light" w:hAnsi="Calibri Light" w:cs="Arial"/>
          <w:b/>
          <w:color w:val="00A4E3"/>
          <w:sz w:val="32"/>
          <w:szCs w:val="32"/>
        </w:rPr>
        <w:t xml:space="preserve"> definitiv festlegen</w:t>
      </w:r>
      <w:r w:rsidR="00796608" w:rsidRPr="00027BA2">
        <w:rPr>
          <w:rFonts w:ascii="Calibri Light" w:hAnsi="Calibri Light" w:cs="Arial"/>
          <w:b/>
          <w:color w:val="00A4E3"/>
          <w:sz w:val="32"/>
          <w:szCs w:val="32"/>
        </w:rPr>
        <w:t>:</w:t>
      </w:r>
    </w:p>
    <w:p w14:paraId="084E760E" w14:textId="0C8FADD7" w:rsidR="00027BA2" w:rsidRPr="00027BA2" w:rsidRDefault="006C072C" w:rsidP="00027BA2">
      <w:pPr>
        <w:pStyle w:val="Listenabsatz"/>
        <w:numPr>
          <w:ilvl w:val="0"/>
          <w:numId w:val="15"/>
        </w:numPr>
        <w:spacing w:after="200" w:line="300" w:lineRule="auto"/>
        <w:rPr>
          <w:rFonts w:ascii="Calibri Light" w:hAnsi="Calibri Light" w:cs="Arial"/>
          <w:b/>
          <w:color w:val="00A4E3"/>
          <w:sz w:val="32"/>
          <w:szCs w:val="32"/>
        </w:rPr>
      </w:pPr>
      <w:r w:rsidRPr="002B0B01">
        <w:rPr>
          <w:rFonts w:ascii="Calibri Light" w:hAnsi="Calibri Light"/>
          <w:noProof/>
          <w:lang w:eastAsia="de-CH"/>
        </w:rPr>
        <w:drawing>
          <wp:anchor distT="0" distB="0" distL="114300" distR="114300" simplePos="0" relativeHeight="251656192" behindDoc="1" locked="0" layoutInCell="1" allowOverlap="1" wp14:anchorId="66FF9A02" wp14:editId="65DE4A18">
            <wp:simplePos x="0" y="0"/>
            <wp:positionH relativeFrom="column">
              <wp:posOffset>3322955</wp:posOffset>
            </wp:positionH>
            <wp:positionV relativeFrom="paragraph">
              <wp:posOffset>507424</wp:posOffset>
            </wp:positionV>
            <wp:extent cx="2703195" cy="1661160"/>
            <wp:effectExtent l="0" t="0" r="0" b="0"/>
            <wp:wrapTight wrapText="bothSides">
              <wp:wrapPolygon edited="0">
                <wp:start x="0" y="0"/>
                <wp:lineTo x="0" y="21138"/>
                <wp:lineTo x="21311" y="21138"/>
                <wp:lineTo x="21311" y="0"/>
                <wp:lineTo x="0" y="0"/>
              </wp:wrapPolygon>
            </wp:wrapTight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3195" cy="1661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4D8E" w:rsidRPr="00027BA2">
        <w:rPr>
          <w:rFonts w:ascii="Calibri Light" w:hAnsi="Calibri Light" w:cs="Arial"/>
          <w:sz w:val="24"/>
          <w:szCs w:val="24"/>
        </w:rPr>
        <w:t>Diskussion: Bitte einigen Sie sich auf die</w:t>
      </w:r>
      <w:r w:rsidR="00C56558" w:rsidRPr="00027BA2">
        <w:rPr>
          <w:rFonts w:ascii="Calibri Light" w:hAnsi="Calibri Light" w:cs="Arial"/>
          <w:sz w:val="24"/>
          <w:szCs w:val="24"/>
        </w:rPr>
        <w:t xml:space="preserve"> Indikatoren und</w:t>
      </w:r>
      <w:r w:rsidR="001B4D8E" w:rsidRPr="00027BA2">
        <w:rPr>
          <w:rFonts w:ascii="Calibri Light" w:hAnsi="Calibri Light" w:cs="Arial"/>
          <w:sz w:val="24"/>
          <w:szCs w:val="24"/>
        </w:rPr>
        <w:t xml:space="preserve"> definitiv umzusetzenden Massnahmen (Abholen des Einverständnisses der </w:t>
      </w:r>
      <w:r w:rsidR="00180866" w:rsidRPr="00027BA2">
        <w:rPr>
          <w:rFonts w:ascii="Calibri Light" w:hAnsi="Calibri Light" w:cs="Arial"/>
          <w:sz w:val="24"/>
          <w:szCs w:val="24"/>
        </w:rPr>
        <w:t>Schulleitung</w:t>
      </w:r>
      <w:r w:rsidR="001B4D8E" w:rsidRPr="00027BA2">
        <w:rPr>
          <w:rFonts w:ascii="Calibri Light" w:hAnsi="Calibri Light" w:cs="Arial"/>
          <w:sz w:val="24"/>
          <w:szCs w:val="24"/>
        </w:rPr>
        <w:t>)</w:t>
      </w:r>
    </w:p>
    <w:p w14:paraId="1081431F" w14:textId="0CA5B21F" w:rsidR="00D74520" w:rsidRPr="00D74520" w:rsidRDefault="001B4D8E" w:rsidP="00D74520">
      <w:pPr>
        <w:pStyle w:val="Listenabsatz"/>
        <w:numPr>
          <w:ilvl w:val="0"/>
          <w:numId w:val="15"/>
        </w:numPr>
        <w:spacing w:after="200" w:line="300" w:lineRule="auto"/>
        <w:rPr>
          <w:rFonts w:ascii="Calibri Light" w:hAnsi="Calibri Light" w:cs="Arial"/>
          <w:b/>
          <w:color w:val="00A4E3"/>
          <w:sz w:val="32"/>
          <w:szCs w:val="32"/>
        </w:rPr>
      </w:pPr>
      <w:r w:rsidRPr="00027BA2">
        <w:rPr>
          <w:rFonts w:ascii="Calibri Light" w:hAnsi="Calibri Light" w:cs="Arial"/>
          <w:sz w:val="24"/>
          <w:szCs w:val="24"/>
        </w:rPr>
        <w:t xml:space="preserve">Leitfaden: </w:t>
      </w:r>
      <w:r w:rsidR="00796608" w:rsidRPr="00027BA2">
        <w:rPr>
          <w:rFonts w:ascii="Calibri Light" w:hAnsi="Calibri Light" w:cs="Arial"/>
          <w:sz w:val="24"/>
          <w:szCs w:val="24"/>
        </w:rPr>
        <w:t xml:space="preserve">Bitte </w:t>
      </w:r>
      <w:r w:rsidR="002500C7" w:rsidRPr="00027BA2">
        <w:rPr>
          <w:rFonts w:ascii="Calibri Light" w:hAnsi="Calibri Light" w:cs="Arial"/>
          <w:sz w:val="24"/>
          <w:szCs w:val="24"/>
        </w:rPr>
        <w:t>kontrollieren</w:t>
      </w:r>
      <w:r w:rsidR="00796608" w:rsidRPr="00027BA2">
        <w:rPr>
          <w:rFonts w:ascii="Calibri Light" w:hAnsi="Calibri Light" w:cs="Arial"/>
          <w:sz w:val="24"/>
          <w:szCs w:val="24"/>
        </w:rPr>
        <w:t xml:space="preserve"> Sie </w:t>
      </w:r>
      <w:r w:rsidRPr="00027BA2">
        <w:rPr>
          <w:rFonts w:ascii="Calibri Light" w:hAnsi="Calibri Light" w:cs="Arial"/>
          <w:sz w:val="24"/>
          <w:szCs w:val="24"/>
        </w:rPr>
        <w:t>im Leitfaden unter</w:t>
      </w:r>
      <w:r w:rsidR="00796608" w:rsidRPr="00027BA2">
        <w:rPr>
          <w:rFonts w:ascii="Calibri Light" w:hAnsi="Calibri Light" w:cs="Arial"/>
          <w:sz w:val="24"/>
          <w:szCs w:val="24"/>
        </w:rPr>
        <w:t xml:space="preserve"> </w:t>
      </w:r>
      <w:r w:rsidRPr="00027BA2">
        <w:rPr>
          <w:rFonts w:ascii="Calibri Light" w:hAnsi="Calibri Light" w:cs="Arial"/>
          <w:sz w:val="24"/>
          <w:szCs w:val="24"/>
        </w:rPr>
        <w:t>„1.Treffen“ -&gt;</w:t>
      </w:r>
      <w:r w:rsidR="0076527A" w:rsidRPr="00027BA2">
        <w:rPr>
          <w:rFonts w:ascii="Calibri Light" w:hAnsi="Calibri Light" w:cs="Arial"/>
          <w:sz w:val="24"/>
          <w:szCs w:val="24"/>
        </w:rPr>
        <w:t xml:space="preserve"> Punkt c</w:t>
      </w:r>
      <w:r w:rsidR="00796608" w:rsidRPr="00027BA2">
        <w:rPr>
          <w:rFonts w:ascii="Calibri Light" w:hAnsi="Calibri Light" w:cs="Arial"/>
          <w:sz w:val="24"/>
          <w:szCs w:val="24"/>
        </w:rPr>
        <w:t>)</w:t>
      </w:r>
      <w:r w:rsidR="002500C7" w:rsidRPr="00027BA2">
        <w:rPr>
          <w:rFonts w:ascii="Calibri Light" w:hAnsi="Calibri Light" w:cs="Arial"/>
          <w:sz w:val="24"/>
          <w:szCs w:val="24"/>
        </w:rPr>
        <w:t>, ob</w:t>
      </w:r>
      <w:r w:rsidR="00796608" w:rsidRPr="00027BA2">
        <w:rPr>
          <w:rFonts w:ascii="Calibri Light" w:hAnsi="Calibri Light" w:cs="Arial"/>
          <w:sz w:val="24"/>
          <w:szCs w:val="24"/>
        </w:rPr>
        <w:t xml:space="preserve"> die definitiven Massnahmen </w:t>
      </w:r>
      <w:r w:rsidR="00FA4662" w:rsidRPr="00027BA2">
        <w:rPr>
          <w:rFonts w:ascii="Calibri Light" w:hAnsi="Calibri Light" w:cs="Arial"/>
          <w:sz w:val="24"/>
          <w:szCs w:val="24"/>
        </w:rPr>
        <w:t xml:space="preserve">und Zuständigkeiten </w:t>
      </w:r>
      <w:r w:rsidR="002500C7" w:rsidRPr="00027BA2">
        <w:rPr>
          <w:rFonts w:ascii="Calibri Light" w:hAnsi="Calibri Light" w:cs="Arial"/>
          <w:sz w:val="24"/>
          <w:szCs w:val="24"/>
        </w:rPr>
        <w:t>den dort beschriebenen entsprechen und nehmen Sie</w:t>
      </w:r>
      <w:r w:rsidR="00796608" w:rsidRPr="00027BA2">
        <w:rPr>
          <w:rFonts w:ascii="Calibri Light" w:hAnsi="Calibri Light" w:cs="Arial"/>
          <w:sz w:val="24"/>
          <w:szCs w:val="24"/>
        </w:rPr>
        <w:t xml:space="preserve"> allfällige Anpassungen vor.</w:t>
      </w:r>
    </w:p>
    <w:p w14:paraId="11337060" w14:textId="7550F89D" w:rsidR="00FA4662" w:rsidRPr="002B0B01" w:rsidRDefault="00C02EB7" w:rsidP="00092BB5">
      <w:pPr>
        <w:spacing w:after="200" w:line="300" w:lineRule="auto"/>
        <w:ind w:left="360"/>
        <w:rPr>
          <w:rFonts w:ascii="Calibri Light" w:hAnsi="Calibri Light" w:cs="Arial"/>
        </w:rPr>
      </w:pPr>
      <w:r w:rsidRPr="002B0B01">
        <w:rPr>
          <w:rFonts w:ascii="Calibri Light" w:hAnsi="Calibri Light"/>
          <w:noProof/>
        </w:rPr>
        <w:t xml:space="preserve"> </w:t>
      </w:r>
    </w:p>
    <w:p w14:paraId="4BAF1804" w14:textId="77777777" w:rsidR="00D74520" w:rsidRDefault="00D74520" w:rsidP="00D74520">
      <w:pPr>
        <w:pStyle w:val="Listenabsatz"/>
        <w:spacing w:after="200" w:line="300" w:lineRule="auto"/>
        <w:ind w:left="142"/>
        <w:rPr>
          <w:rFonts w:ascii="Calibri Light" w:hAnsi="Calibri Light" w:cs="Arial"/>
          <w:b/>
          <w:color w:val="00A4E3"/>
          <w:sz w:val="32"/>
          <w:szCs w:val="32"/>
        </w:rPr>
      </w:pPr>
    </w:p>
    <w:p w14:paraId="7D6ADA0E" w14:textId="77777777" w:rsidR="006631DD" w:rsidRPr="00092BB5" w:rsidRDefault="00796608" w:rsidP="00027BA2">
      <w:pPr>
        <w:pStyle w:val="Listenabsatz"/>
        <w:numPr>
          <w:ilvl w:val="0"/>
          <w:numId w:val="6"/>
        </w:numPr>
        <w:spacing w:after="200" w:line="300" w:lineRule="auto"/>
        <w:ind w:left="142"/>
        <w:rPr>
          <w:rFonts w:ascii="Calibri Light" w:hAnsi="Calibri Light" w:cs="Arial"/>
          <w:b/>
          <w:color w:val="00A4E3"/>
          <w:sz w:val="32"/>
          <w:szCs w:val="32"/>
        </w:rPr>
      </w:pPr>
      <w:r w:rsidRPr="00092BB5">
        <w:rPr>
          <w:rFonts w:ascii="Calibri Light" w:hAnsi="Calibri Light" w:cs="Arial"/>
          <w:b/>
          <w:color w:val="00A4E3"/>
          <w:sz w:val="32"/>
          <w:szCs w:val="32"/>
        </w:rPr>
        <w:t>Kommuni</w:t>
      </w:r>
      <w:r w:rsidR="000B14BA" w:rsidRPr="00092BB5">
        <w:rPr>
          <w:rFonts w:ascii="Calibri Light" w:hAnsi="Calibri Light" w:cs="Arial"/>
          <w:b/>
          <w:color w:val="00A4E3"/>
          <w:sz w:val="32"/>
          <w:szCs w:val="32"/>
        </w:rPr>
        <w:t>zieren</w:t>
      </w:r>
    </w:p>
    <w:p w14:paraId="073C3A5C" w14:textId="77777777" w:rsidR="00F84336" w:rsidRPr="00092BB5" w:rsidRDefault="0053408F" w:rsidP="009A11A6">
      <w:pPr>
        <w:spacing w:after="200" w:line="300" w:lineRule="auto"/>
        <w:rPr>
          <w:rFonts w:ascii="Calibri Light" w:hAnsi="Calibri Light" w:cs="Arial"/>
          <w:b/>
          <w:sz w:val="24"/>
          <w:szCs w:val="24"/>
          <w:lang w:eastAsia="en-US"/>
        </w:rPr>
      </w:pPr>
      <w:r w:rsidRPr="00092BB5">
        <w:rPr>
          <w:rFonts w:ascii="Calibri Light" w:hAnsi="Calibri Light" w:cs="Arial"/>
          <w:b/>
          <w:sz w:val="24"/>
          <w:szCs w:val="24"/>
          <w:lang w:eastAsia="en-US"/>
        </w:rPr>
        <w:t xml:space="preserve">Kommunikationsziele: 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8707"/>
      </w:tblGrid>
      <w:tr w:rsidR="00F84336" w:rsidRPr="002B0B01" w14:paraId="2012201D" w14:textId="77777777" w:rsidTr="0053408F">
        <w:trPr>
          <w:trHeight w:val="1009"/>
        </w:trPr>
        <w:tc>
          <w:tcPr>
            <w:tcW w:w="8707" w:type="dxa"/>
          </w:tcPr>
          <w:p w14:paraId="2A4EBC4D" w14:textId="77777777" w:rsidR="00092BB5" w:rsidRPr="00092BB5" w:rsidRDefault="00092BB5" w:rsidP="009A11A6">
            <w:pPr>
              <w:spacing w:after="200" w:line="300" w:lineRule="auto"/>
              <w:rPr>
                <w:rFonts w:ascii="Calibri Light" w:hAnsi="Calibri Light" w:cs="Arial"/>
                <w:sz w:val="2"/>
                <w:szCs w:val="2"/>
                <w:lang w:eastAsia="en-US"/>
              </w:rPr>
            </w:pPr>
          </w:p>
          <w:p w14:paraId="2C9784DC" w14:textId="77777777" w:rsidR="00F84336" w:rsidRPr="002B0B01" w:rsidRDefault="00F84336" w:rsidP="009A11A6">
            <w:pPr>
              <w:spacing w:after="200" w:line="300" w:lineRule="auto"/>
              <w:rPr>
                <w:rFonts w:ascii="Calibri Light" w:hAnsi="Calibri Light" w:cs="Arial"/>
                <w:sz w:val="24"/>
                <w:szCs w:val="24"/>
                <w:lang w:eastAsia="en-US"/>
              </w:rPr>
            </w:pPr>
            <w:r w:rsidRPr="002B0B01">
              <w:rPr>
                <w:rFonts w:ascii="Calibri Light" w:hAnsi="Calibri Light" w:cs="Arial"/>
                <w:sz w:val="24"/>
                <w:szCs w:val="24"/>
                <w:lang w:eastAsia="en-US"/>
              </w:rPr>
              <w:t>Welche Botschaft soll bei allen Mitarbeitenden ankommen?</w:t>
            </w:r>
          </w:p>
          <w:p w14:paraId="4BD0B08E" w14:textId="77777777" w:rsidR="00F84336" w:rsidRPr="002B0B01" w:rsidRDefault="0080428B" w:rsidP="009A11A6">
            <w:pPr>
              <w:spacing w:after="200" w:line="300" w:lineRule="auto"/>
              <w:rPr>
                <w:rFonts w:ascii="Calibri Light" w:hAnsi="Calibri Light" w:cs="Arial"/>
                <w:sz w:val="24"/>
                <w:szCs w:val="24"/>
                <w:lang w:eastAsia="en-US"/>
              </w:rPr>
            </w:pPr>
            <w:sdt>
              <w:sdtPr>
                <w:rPr>
                  <w:rFonts w:ascii="Calibri Light" w:hAnsi="Calibri Light" w:cs="Arial"/>
                  <w:sz w:val="24"/>
                  <w:szCs w:val="24"/>
                </w:rPr>
                <w:id w:val="1408029515"/>
                <w:placeholder>
                  <w:docPart w:val="12F4AFAE65C442D89C4ED15EEA2A2352"/>
                </w:placeholder>
                <w:showingPlcHdr/>
                <w:text/>
              </w:sdtPr>
              <w:sdtEndPr/>
              <w:sdtContent>
                <w:r w:rsidR="00F84336" w:rsidRPr="002B0B01">
                  <w:rPr>
                    <w:rStyle w:val="Platzhaltertext"/>
                    <w:rFonts w:ascii="Calibri Light" w:hAnsi="Calibri Light" w:cs="Arial"/>
                    <w:color w:val="1F497D" w:themeColor="text2"/>
                    <w:sz w:val="24"/>
                    <w:szCs w:val="24"/>
                  </w:rPr>
                  <w:t>Klicken Sie hier, um Text einzugeben.</w:t>
                </w:r>
              </w:sdtContent>
            </w:sdt>
          </w:p>
        </w:tc>
      </w:tr>
      <w:tr w:rsidR="00F84336" w:rsidRPr="002B0B01" w14:paraId="1369228D" w14:textId="77777777" w:rsidTr="00092BB5">
        <w:trPr>
          <w:trHeight w:val="1675"/>
        </w:trPr>
        <w:tc>
          <w:tcPr>
            <w:tcW w:w="8707" w:type="dxa"/>
          </w:tcPr>
          <w:p w14:paraId="299AA459" w14:textId="77777777" w:rsidR="00092BB5" w:rsidRPr="00092BB5" w:rsidRDefault="00092BB5" w:rsidP="009A11A6">
            <w:pPr>
              <w:spacing w:after="200" w:line="300" w:lineRule="auto"/>
              <w:rPr>
                <w:rFonts w:ascii="Calibri Light" w:hAnsi="Calibri Light" w:cs="Arial"/>
                <w:sz w:val="4"/>
                <w:szCs w:val="4"/>
                <w:lang w:eastAsia="en-US"/>
              </w:rPr>
            </w:pPr>
          </w:p>
          <w:p w14:paraId="7266BAEB" w14:textId="77777777" w:rsidR="00F84336" w:rsidRPr="002B0B01" w:rsidRDefault="00F84336" w:rsidP="009A11A6">
            <w:pPr>
              <w:spacing w:after="200" w:line="300" w:lineRule="auto"/>
              <w:rPr>
                <w:rFonts w:ascii="Calibri Light" w:hAnsi="Calibri Light" w:cs="Arial"/>
                <w:sz w:val="24"/>
                <w:szCs w:val="24"/>
                <w:lang w:eastAsia="en-US"/>
              </w:rPr>
            </w:pPr>
            <w:r w:rsidRPr="002B0B01">
              <w:rPr>
                <w:rFonts w:ascii="Calibri Light" w:hAnsi="Calibri Light" w:cs="Arial"/>
                <w:sz w:val="24"/>
                <w:szCs w:val="24"/>
                <w:lang w:eastAsia="en-US"/>
              </w:rPr>
              <w:t xml:space="preserve">Falls nicht alle Mitarbeitenden die Zielgruppe der Massnahmen sind: Welche Botschaft soll bei der Zielgruppe der Massnahme ankommen? </w:t>
            </w:r>
          </w:p>
          <w:p w14:paraId="6A1DC706" w14:textId="77777777" w:rsidR="00F84336" w:rsidRPr="002B0B01" w:rsidRDefault="0080428B" w:rsidP="009A11A6">
            <w:pPr>
              <w:spacing w:line="300" w:lineRule="auto"/>
              <w:rPr>
                <w:rFonts w:ascii="Calibri Light" w:hAnsi="Calibri Light" w:cs="Arial"/>
                <w:sz w:val="24"/>
                <w:szCs w:val="24"/>
              </w:rPr>
            </w:pPr>
            <w:sdt>
              <w:sdtPr>
                <w:rPr>
                  <w:rFonts w:ascii="Calibri Light" w:hAnsi="Calibri Light" w:cs="Arial"/>
                  <w:sz w:val="24"/>
                  <w:szCs w:val="24"/>
                </w:rPr>
                <w:id w:val="1269506236"/>
                <w:placeholder>
                  <w:docPart w:val="D5DD620852E74F6BB0E9E45B0128D490"/>
                </w:placeholder>
                <w:showingPlcHdr/>
                <w:text/>
              </w:sdtPr>
              <w:sdtEndPr/>
              <w:sdtContent>
                <w:r w:rsidR="00F84336" w:rsidRPr="002B0B01">
                  <w:rPr>
                    <w:rStyle w:val="Platzhaltertext"/>
                    <w:rFonts w:ascii="Calibri Light" w:hAnsi="Calibri Light" w:cs="Arial"/>
                    <w:color w:val="1F497D" w:themeColor="text2"/>
                    <w:sz w:val="24"/>
                    <w:szCs w:val="24"/>
                  </w:rPr>
                  <w:t>Klicken Sie hier, um Text einzugeben.</w:t>
                </w:r>
              </w:sdtContent>
            </w:sdt>
          </w:p>
        </w:tc>
      </w:tr>
    </w:tbl>
    <w:p w14:paraId="435F27E1" w14:textId="77777777" w:rsidR="00561891" w:rsidRPr="002B0B01" w:rsidRDefault="00561891" w:rsidP="009A11A6">
      <w:pPr>
        <w:spacing w:after="200" w:line="300" w:lineRule="auto"/>
        <w:rPr>
          <w:rFonts w:ascii="Calibri Light" w:hAnsi="Calibri Light" w:cs="Arial"/>
          <w:sz w:val="24"/>
          <w:szCs w:val="24"/>
        </w:rPr>
      </w:pPr>
    </w:p>
    <w:p w14:paraId="3489C678" w14:textId="77777777" w:rsidR="00F84336" w:rsidRPr="00092BB5" w:rsidRDefault="00F84336" w:rsidP="009A11A6">
      <w:pPr>
        <w:spacing w:after="200" w:line="300" w:lineRule="auto"/>
        <w:rPr>
          <w:rFonts w:ascii="Calibri Light" w:hAnsi="Calibri Light" w:cs="Arial"/>
          <w:b/>
          <w:sz w:val="24"/>
          <w:szCs w:val="24"/>
        </w:rPr>
      </w:pPr>
      <w:r w:rsidRPr="00092BB5">
        <w:rPr>
          <w:rFonts w:ascii="Calibri Light" w:hAnsi="Calibri Light" w:cs="Arial"/>
          <w:b/>
          <w:sz w:val="24"/>
          <w:szCs w:val="24"/>
        </w:rPr>
        <w:t xml:space="preserve">Kommunikationsplan: 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8707"/>
      </w:tblGrid>
      <w:tr w:rsidR="00F84336" w:rsidRPr="002B0B01" w14:paraId="0986E542" w14:textId="77777777" w:rsidTr="00092BB5">
        <w:trPr>
          <w:trHeight w:val="1507"/>
        </w:trPr>
        <w:tc>
          <w:tcPr>
            <w:tcW w:w="8707" w:type="dxa"/>
          </w:tcPr>
          <w:p w14:paraId="04EF7BE3" w14:textId="77777777" w:rsidR="00092BB5" w:rsidRPr="00092BB5" w:rsidRDefault="00092BB5" w:rsidP="009A11A6">
            <w:pPr>
              <w:spacing w:after="200" w:line="300" w:lineRule="auto"/>
              <w:rPr>
                <w:rFonts w:ascii="Calibri Light" w:hAnsi="Calibri Light" w:cs="Arial"/>
                <w:sz w:val="2"/>
                <w:szCs w:val="2"/>
                <w:u w:val="single"/>
              </w:rPr>
            </w:pPr>
          </w:p>
          <w:p w14:paraId="248FBA5E" w14:textId="33C4562A" w:rsidR="00F84336" w:rsidRPr="002B0B01" w:rsidRDefault="00F84336" w:rsidP="009A11A6">
            <w:pPr>
              <w:spacing w:after="200" w:line="300" w:lineRule="auto"/>
              <w:rPr>
                <w:rFonts w:ascii="Calibri Light" w:hAnsi="Calibri Light" w:cs="Arial"/>
                <w:sz w:val="24"/>
                <w:szCs w:val="24"/>
              </w:rPr>
            </w:pPr>
            <w:r w:rsidRPr="002B0B01">
              <w:rPr>
                <w:rFonts w:ascii="Calibri Light" w:hAnsi="Calibri Light" w:cs="Arial"/>
                <w:sz w:val="24"/>
                <w:szCs w:val="24"/>
                <w:u w:val="single"/>
              </w:rPr>
              <w:t>Wer</w:t>
            </w:r>
            <w:r w:rsidRPr="002B0B01">
              <w:rPr>
                <w:rFonts w:ascii="Calibri Light" w:hAnsi="Calibri Light" w:cs="Arial"/>
                <w:sz w:val="24"/>
                <w:szCs w:val="24"/>
              </w:rPr>
              <w:t xml:space="preserve"> sagt </w:t>
            </w:r>
            <w:r w:rsidRPr="002B0B01">
              <w:rPr>
                <w:rFonts w:ascii="Calibri Light" w:hAnsi="Calibri Light" w:cs="Arial"/>
                <w:sz w:val="24"/>
                <w:szCs w:val="24"/>
                <w:u w:val="single"/>
              </w:rPr>
              <w:t>wann</w:t>
            </w:r>
            <w:r w:rsidR="00192CD1">
              <w:rPr>
                <w:rFonts w:ascii="Calibri Light" w:hAnsi="Calibri Light" w:cs="Arial"/>
                <w:sz w:val="24"/>
                <w:szCs w:val="24"/>
                <w:u w:val="single"/>
              </w:rPr>
              <w:t>,</w:t>
            </w:r>
            <w:r w:rsidRPr="002B0B01">
              <w:rPr>
                <w:rFonts w:ascii="Calibri Light" w:hAnsi="Calibri Light" w:cs="Arial"/>
                <w:sz w:val="24"/>
                <w:szCs w:val="24"/>
              </w:rPr>
              <w:t xml:space="preserve"> </w:t>
            </w:r>
            <w:r w:rsidRPr="002B0B01">
              <w:rPr>
                <w:rFonts w:ascii="Calibri Light" w:hAnsi="Calibri Light" w:cs="Arial"/>
                <w:sz w:val="24"/>
                <w:szCs w:val="24"/>
                <w:u w:val="single"/>
              </w:rPr>
              <w:t>was</w:t>
            </w:r>
            <w:r w:rsidR="00192CD1">
              <w:rPr>
                <w:rFonts w:ascii="Calibri Light" w:hAnsi="Calibri Light" w:cs="Arial"/>
                <w:sz w:val="24"/>
                <w:szCs w:val="24"/>
                <w:u w:val="single"/>
              </w:rPr>
              <w:t>,</w:t>
            </w:r>
            <w:r w:rsidRPr="002B0B01">
              <w:rPr>
                <w:rFonts w:ascii="Calibri Light" w:hAnsi="Calibri Light" w:cs="Arial"/>
                <w:sz w:val="24"/>
                <w:szCs w:val="24"/>
              </w:rPr>
              <w:t xml:space="preserve"> </w:t>
            </w:r>
            <w:r w:rsidRPr="002B0B01">
              <w:rPr>
                <w:rFonts w:ascii="Calibri Light" w:hAnsi="Calibri Light" w:cs="Arial"/>
                <w:sz w:val="24"/>
                <w:szCs w:val="24"/>
                <w:u w:val="single"/>
              </w:rPr>
              <w:t>zu wem</w:t>
            </w:r>
            <w:r w:rsidRPr="002B0B01">
              <w:rPr>
                <w:rFonts w:ascii="Calibri Light" w:hAnsi="Calibri Light" w:cs="Arial"/>
                <w:sz w:val="24"/>
                <w:szCs w:val="24"/>
              </w:rPr>
              <w:t>?</w:t>
            </w:r>
            <w:r w:rsidR="00227081" w:rsidRPr="002B0B01">
              <w:rPr>
                <w:rFonts w:ascii="Calibri Light" w:hAnsi="Calibri Light" w:cs="Arial"/>
                <w:sz w:val="24"/>
                <w:szCs w:val="24"/>
              </w:rPr>
              <w:br/>
              <w:t>(am besten findet die Kommunikation wiederholt statt, also mindestens 2 Mal)</w:t>
            </w:r>
          </w:p>
          <w:p w14:paraId="38ED7AA5" w14:textId="77777777" w:rsidR="00F84336" w:rsidRPr="002B0B01" w:rsidRDefault="0080428B" w:rsidP="009A11A6">
            <w:pPr>
              <w:spacing w:after="200" w:line="300" w:lineRule="auto"/>
              <w:rPr>
                <w:rFonts w:ascii="Calibri Light" w:hAnsi="Calibri Light" w:cs="Arial"/>
                <w:sz w:val="24"/>
                <w:szCs w:val="24"/>
                <w:lang w:eastAsia="en-US"/>
              </w:rPr>
            </w:pPr>
            <w:sdt>
              <w:sdtPr>
                <w:rPr>
                  <w:rFonts w:ascii="Calibri Light" w:hAnsi="Calibri Light" w:cs="Arial"/>
                  <w:sz w:val="24"/>
                  <w:szCs w:val="24"/>
                </w:rPr>
                <w:id w:val="662135369"/>
                <w:placeholder>
                  <w:docPart w:val="3B0E8B385B9441C6813942F430796AFA"/>
                </w:placeholder>
                <w:showingPlcHdr/>
                <w:text/>
              </w:sdtPr>
              <w:sdtEndPr/>
              <w:sdtContent>
                <w:r w:rsidR="00F84336" w:rsidRPr="002B0B01">
                  <w:rPr>
                    <w:rStyle w:val="Platzhaltertext"/>
                    <w:rFonts w:ascii="Calibri Light" w:hAnsi="Calibri Light" w:cs="Arial"/>
                    <w:color w:val="1F497D" w:themeColor="text2"/>
                    <w:sz w:val="24"/>
                    <w:szCs w:val="24"/>
                  </w:rPr>
                  <w:t>Klicken Sie hier, um Text einzugeben.</w:t>
                </w:r>
              </w:sdtContent>
            </w:sdt>
          </w:p>
        </w:tc>
      </w:tr>
      <w:tr w:rsidR="00F84336" w:rsidRPr="002B0B01" w14:paraId="1615C717" w14:textId="77777777" w:rsidTr="0053408F">
        <w:trPr>
          <w:trHeight w:val="1009"/>
        </w:trPr>
        <w:tc>
          <w:tcPr>
            <w:tcW w:w="8707" w:type="dxa"/>
          </w:tcPr>
          <w:p w14:paraId="084EF7FD" w14:textId="77777777" w:rsidR="00092BB5" w:rsidRPr="00092BB5" w:rsidRDefault="00092BB5" w:rsidP="009A11A6">
            <w:pPr>
              <w:spacing w:after="200" w:line="300" w:lineRule="auto"/>
              <w:rPr>
                <w:rFonts w:ascii="Calibri Light" w:hAnsi="Calibri Light" w:cs="Arial"/>
                <w:sz w:val="2"/>
                <w:szCs w:val="2"/>
                <w:lang w:eastAsia="en-US"/>
              </w:rPr>
            </w:pPr>
          </w:p>
          <w:p w14:paraId="1715DC3C" w14:textId="0E2A4F05" w:rsidR="00F84336" w:rsidRPr="002B0B01" w:rsidRDefault="00F84336" w:rsidP="009A11A6">
            <w:pPr>
              <w:spacing w:after="200" w:line="300" w:lineRule="auto"/>
              <w:rPr>
                <w:rFonts w:ascii="Calibri Light" w:hAnsi="Calibri Light" w:cs="Arial"/>
                <w:sz w:val="24"/>
                <w:szCs w:val="24"/>
                <w:lang w:eastAsia="en-US"/>
              </w:rPr>
            </w:pPr>
            <w:r w:rsidRPr="002B0B01">
              <w:rPr>
                <w:rFonts w:ascii="Calibri Light" w:hAnsi="Calibri Light" w:cs="Arial"/>
                <w:sz w:val="24"/>
                <w:szCs w:val="24"/>
                <w:lang w:eastAsia="en-US"/>
              </w:rPr>
              <w:t>Über folgende Kanäle soll kommuniziert werden (am besten über mehrere</w:t>
            </w:r>
            <w:r w:rsidR="00192CD1">
              <w:rPr>
                <w:rFonts w:ascii="Calibri Light" w:hAnsi="Calibri Light" w:cs="Arial"/>
                <w:sz w:val="24"/>
                <w:szCs w:val="24"/>
                <w:lang w:eastAsia="en-US"/>
              </w:rPr>
              <w:t xml:space="preserve"> Kanäle</w:t>
            </w:r>
            <w:r w:rsidRPr="002B0B01">
              <w:rPr>
                <w:rFonts w:ascii="Calibri Light" w:hAnsi="Calibri Light" w:cs="Arial"/>
                <w:sz w:val="24"/>
                <w:szCs w:val="24"/>
                <w:lang w:eastAsia="en-US"/>
              </w:rPr>
              <w:t>: mündlich, z.B. an einer Mitarbeiterinformation und schriftlich, z.B. am Anschlagbrett!)</w:t>
            </w:r>
          </w:p>
          <w:p w14:paraId="3CAEB9AC" w14:textId="77777777" w:rsidR="00F84336" w:rsidRPr="002B0B01" w:rsidRDefault="0080428B" w:rsidP="009A11A6">
            <w:pPr>
              <w:spacing w:line="300" w:lineRule="auto"/>
              <w:rPr>
                <w:rFonts w:ascii="Calibri Light" w:hAnsi="Calibri Light" w:cs="Arial"/>
                <w:sz w:val="24"/>
                <w:szCs w:val="24"/>
              </w:rPr>
            </w:pPr>
            <w:sdt>
              <w:sdtPr>
                <w:rPr>
                  <w:rFonts w:ascii="Calibri Light" w:hAnsi="Calibri Light" w:cs="Arial"/>
                  <w:sz w:val="24"/>
                  <w:szCs w:val="24"/>
                </w:rPr>
                <w:id w:val="-478546500"/>
                <w:placeholder>
                  <w:docPart w:val="1002013B9C4748289463E2FC515E8DBA"/>
                </w:placeholder>
                <w:showingPlcHdr/>
                <w:text/>
              </w:sdtPr>
              <w:sdtEndPr/>
              <w:sdtContent>
                <w:r w:rsidR="00F84336" w:rsidRPr="002B0B01">
                  <w:rPr>
                    <w:rStyle w:val="Platzhaltertext"/>
                    <w:rFonts w:ascii="Calibri Light" w:hAnsi="Calibri Light" w:cs="Arial"/>
                    <w:color w:val="1F497D" w:themeColor="text2"/>
                    <w:sz w:val="24"/>
                    <w:szCs w:val="24"/>
                  </w:rPr>
                  <w:t>Klicken Sie hier, um Text einzugeben.</w:t>
                </w:r>
              </w:sdtContent>
            </w:sdt>
          </w:p>
        </w:tc>
      </w:tr>
    </w:tbl>
    <w:p w14:paraId="5C837B65" w14:textId="77777777" w:rsidR="00561891" w:rsidRPr="002B0B01" w:rsidRDefault="00561891" w:rsidP="009A11A6">
      <w:pPr>
        <w:spacing w:after="200" w:line="300" w:lineRule="auto"/>
        <w:rPr>
          <w:rFonts w:ascii="Calibri Light" w:hAnsi="Calibri Light" w:cs="Arial"/>
          <w:sz w:val="24"/>
          <w:szCs w:val="24"/>
          <w:lang w:eastAsia="en-US"/>
        </w:rPr>
      </w:pPr>
    </w:p>
    <w:p w14:paraId="742003DF" w14:textId="5FB3E44D" w:rsidR="00BC396F" w:rsidRDefault="00092BB5" w:rsidP="009A11A6">
      <w:pPr>
        <w:spacing w:after="200" w:line="300" w:lineRule="auto"/>
        <w:rPr>
          <w:rFonts w:ascii="Calibri Light" w:hAnsi="Calibri Light" w:cs="Arial"/>
          <w:b/>
          <w:color w:val="00A4E3"/>
          <w:sz w:val="32"/>
          <w:szCs w:val="32"/>
          <w:lang w:eastAsia="en-US"/>
        </w:rPr>
      </w:pPr>
      <w:r w:rsidRPr="00092BB5">
        <w:rPr>
          <w:rFonts w:ascii="Calibri Light" w:hAnsi="Calibri Light" w:cs="Arial"/>
          <w:b/>
          <w:color w:val="00A4E3"/>
          <w:sz w:val="32"/>
          <w:szCs w:val="32"/>
          <w:lang w:eastAsia="en-US"/>
        </w:rPr>
        <w:t>Abschluss der Sitzung</w:t>
      </w:r>
      <w:r>
        <w:rPr>
          <w:rFonts w:ascii="Calibri Light" w:hAnsi="Calibri Light" w:cs="Arial"/>
          <w:b/>
          <w:color w:val="00A4E3"/>
          <w:sz w:val="32"/>
          <w:szCs w:val="32"/>
          <w:lang w:eastAsia="en-US"/>
        </w:rPr>
        <w:br/>
      </w:r>
      <w:r w:rsidRPr="00092BB5">
        <w:rPr>
          <w:rFonts w:ascii="Calibri Light" w:hAnsi="Calibri Light" w:cs="Arial"/>
          <w:b/>
          <w:color w:val="00A4E3"/>
          <w:sz w:val="24"/>
          <w:szCs w:val="24"/>
        </w:rPr>
        <w:sym w:font="Symbol" w:char="F0F1"/>
      </w:r>
      <w:r w:rsidRPr="00092BB5">
        <w:rPr>
          <w:rFonts w:ascii="Calibri Light" w:hAnsi="Calibri Light" w:cs="Arial"/>
          <w:b/>
          <w:color w:val="00A4E3"/>
          <w:sz w:val="24"/>
          <w:szCs w:val="24"/>
        </w:rPr>
        <w:t xml:space="preserve"> </w:t>
      </w:r>
      <w:r w:rsidR="00796608" w:rsidRPr="00092BB5">
        <w:rPr>
          <w:rFonts w:ascii="Calibri Light" w:hAnsi="Calibri Light" w:cs="Arial"/>
          <w:sz w:val="24"/>
          <w:szCs w:val="24"/>
        </w:rPr>
        <w:t>Check durch KoordinatorIn der Gesundheitsgruppe, ob die Ziele des 2. Treffens erreicht wurden.</w:t>
      </w:r>
      <w:r>
        <w:rPr>
          <w:rFonts w:ascii="Calibri Light" w:hAnsi="Calibri Light" w:cs="Arial"/>
          <w:b/>
          <w:color w:val="00A4E3"/>
          <w:sz w:val="32"/>
          <w:szCs w:val="32"/>
          <w:lang w:eastAsia="en-US"/>
        </w:rPr>
        <w:br/>
      </w:r>
      <w:r w:rsidRPr="00092BB5">
        <w:rPr>
          <w:rFonts w:ascii="Calibri Light" w:hAnsi="Calibri Light" w:cs="Arial"/>
          <w:b/>
          <w:color w:val="00A4E3"/>
          <w:sz w:val="24"/>
          <w:szCs w:val="24"/>
        </w:rPr>
        <w:sym w:font="Symbol" w:char="F0F1"/>
      </w:r>
      <w:r w:rsidRPr="00092BB5">
        <w:rPr>
          <w:rFonts w:ascii="Calibri Light" w:hAnsi="Calibri Light" w:cs="Arial"/>
          <w:b/>
          <w:color w:val="00A4E3"/>
          <w:sz w:val="24"/>
          <w:szCs w:val="24"/>
        </w:rPr>
        <w:t xml:space="preserve"> </w:t>
      </w:r>
      <w:r w:rsidR="00796608" w:rsidRPr="00092BB5">
        <w:rPr>
          <w:rFonts w:ascii="Calibri Light" w:hAnsi="Calibri Light" w:cs="Arial"/>
          <w:sz w:val="24"/>
          <w:szCs w:val="24"/>
        </w:rPr>
        <w:t xml:space="preserve">Termin für 3. Treffen abmachen </w:t>
      </w:r>
      <w:r>
        <w:rPr>
          <w:rFonts w:ascii="Calibri Light" w:hAnsi="Calibri Light" w:cs="Arial"/>
          <w:b/>
          <w:color w:val="00A4E3"/>
          <w:sz w:val="32"/>
          <w:szCs w:val="32"/>
          <w:lang w:eastAsia="en-US"/>
        </w:rPr>
        <w:br/>
      </w:r>
      <w:r w:rsidRPr="00092BB5">
        <w:rPr>
          <w:rFonts w:ascii="Calibri Light" w:hAnsi="Calibri Light" w:cs="Arial"/>
          <w:b/>
          <w:color w:val="00A4E3"/>
          <w:sz w:val="24"/>
          <w:szCs w:val="24"/>
        </w:rPr>
        <w:sym w:font="Symbol" w:char="F0F1"/>
      </w:r>
      <w:r w:rsidRPr="00092BB5">
        <w:rPr>
          <w:rFonts w:ascii="Calibri Light" w:hAnsi="Calibri Light" w:cs="Arial"/>
          <w:b/>
          <w:color w:val="00A4E3"/>
          <w:sz w:val="24"/>
          <w:szCs w:val="24"/>
        </w:rPr>
        <w:t xml:space="preserve"> </w:t>
      </w:r>
      <w:r w:rsidR="00796608" w:rsidRPr="00092BB5">
        <w:rPr>
          <w:rFonts w:ascii="Calibri Light" w:hAnsi="Calibri Light" w:cs="Arial"/>
          <w:sz w:val="24"/>
          <w:szCs w:val="24"/>
        </w:rPr>
        <w:t>Dank an alle Anwesenden</w:t>
      </w:r>
    </w:p>
    <w:p w14:paraId="23C45BC9" w14:textId="77777777" w:rsidR="006F62DC" w:rsidRDefault="006F62DC" w:rsidP="009A11A6">
      <w:pPr>
        <w:spacing w:after="200" w:line="300" w:lineRule="auto"/>
        <w:rPr>
          <w:rFonts w:ascii="Calibri Light" w:hAnsi="Calibri Light" w:cs="Arial"/>
          <w:b/>
          <w:color w:val="00A4E3"/>
          <w:sz w:val="32"/>
          <w:szCs w:val="32"/>
          <w:lang w:eastAsia="en-US"/>
        </w:rPr>
      </w:pPr>
    </w:p>
    <w:p w14:paraId="1739399B" w14:textId="77777777" w:rsidR="00D74520" w:rsidRDefault="00D74520" w:rsidP="009A11A6">
      <w:pPr>
        <w:spacing w:after="200" w:line="300" w:lineRule="auto"/>
        <w:rPr>
          <w:rFonts w:ascii="Calibri Light" w:hAnsi="Calibri Light" w:cs="Arial"/>
          <w:b/>
          <w:color w:val="00A4E3"/>
          <w:sz w:val="32"/>
          <w:szCs w:val="32"/>
          <w:lang w:eastAsia="en-US"/>
        </w:rPr>
      </w:pPr>
    </w:p>
    <w:p w14:paraId="0B4183B7" w14:textId="77777777" w:rsidR="00561891" w:rsidRPr="006F62DC" w:rsidRDefault="00561891" w:rsidP="009A11A6">
      <w:pPr>
        <w:spacing w:after="200" w:line="300" w:lineRule="auto"/>
        <w:rPr>
          <w:rFonts w:ascii="Calibri Light" w:hAnsi="Calibri Light" w:cs="Arial"/>
          <w:b/>
          <w:color w:val="00A4E3"/>
          <w:sz w:val="32"/>
          <w:szCs w:val="32"/>
        </w:rPr>
      </w:pPr>
      <w:r w:rsidRPr="006F62DC">
        <w:rPr>
          <w:rFonts w:ascii="Calibri Light" w:hAnsi="Calibri Light" w:cs="Arial"/>
          <w:b/>
          <w:color w:val="00A4E3"/>
          <w:sz w:val="32"/>
          <w:szCs w:val="32"/>
        </w:rPr>
        <w:t>VIEL ERFOLG BEI DER UMSETZUNG!</w:t>
      </w:r>
    </w:p>
    <w:p w14:paraId="6B66C723" w14:textId="77777777" w:rsidR="00F84336" w:rsidRDefault="00F84336" w:rsidP="009A11A6">
      <w:pPr>
        <w:spacing w:after="200" w:line="300" w:lineRule="auto"/>
        <w:rPr>
          <w:rFonts w:ascii="Calibri Light" w:hAnsi="Calibri Light" w:cs="Arial"/>
          <w:sz w:val="24"/>
          <w:szCs w:val="24"/>
          <w:lang w:eastAsia="en-US"/>
        </w:rPr>
      </w:pPr>
    </w:p>
    <w:p w14:paraId="0963B538" w14:textId="77777777" w:rsidR="00D74520" w:rsidRDefault="00D74520" w:rsidP="005023DE">
      <w:pPr>
        <w:spacing w:before="60" w:after="60"/>
        <w:rPr>
          <w:rFonts w:ascii="Calibri Light" w:hAnsi="Calibri Light" w:cs="Arial"/>
          <w:sz w:val="24"/>
          <w:szCs w:val="24"/>
          <w:lang w:eastAsia="en-US"/>
        </w:rPr>
      </w:pPr>
    </w:p>
    <w:p w14:paraId="66842808" w14:textId="77777777" w:rsidR="005023DE" w:rsidRPr="00DF5428" w:rsidRDefault="005023DE" w:rsidP="005023DE">
      <w:pPr>
        <w:spacing w:before="60" w:after="60"/>
        <w:rPr>
          <w:rFonts w:ascii="Calibri Light" w:hAnsi="Calibri Light" w:cs="Arial"/>
          <w:b/>
          <w:color w:val="80BB33"/>
          <w:sz w:val="32"/>
          <w:szCs w:val="32"/>
        </w:rPr>
      </w:pPr>
      <w:r w:rsidRPr="00DF5428">
        <w:rPr>
          <w:rFonts w:ascii="Calibri Light" w:hAnsi="Calibri Light" w:cs="Arial"/>
          <w:b/>
          <w:color w:val="80BB33"/>
          <w:sz w:val="32"/>
          <w:szCs w:val="32"/>
        </w:rPr>
        <w:t xml:space="preserve">3. Treffen: </w:t>
      </w:r>
      <w:r w:rsidRPr="00DF5428">
        <w:rPr>
          <w:rFonts w:ascii="Calibri Light" w:hAnsi="Calibri Light" w:cs="Arial"/>
          <w:b/>
          <w:color w:val="80BB33"/>
          <w:sz w:val="24"/>
          <w:szCs w:val="24"/>
        </w:rPr>
        <w:t>(Juni bis Juli)</w:t>
      </w:r>
    </w:p>
    <w:p w14:paraId="6C3ED583" w14:textId="71CC3634" w:rsidR="005023DE" w:rsidRPr="00DF5428" w:rsidRDefault="005023DE" w:rsidP="005023DE">
      <w:pPr>
        <w:spacing w:before="60" w:after="60"/>
        <w:rPr>
          <w:rFonts w:ascii="Calibri Light" w:hAnsi="Calibri Light" w:cs="Arial"/>
          <w:b/>
          <w:color w:val="80BB33"/>
          <w:sz w:val="32"/>
          <w:szCs w:val="32"/>
        </w:rPr>
      </w:pPr>
      <w:r w:rsidRPr="00DF5428">
        <w:rPr>
          <w:rFonts w:ascii="Calibri Light" w:hAnsi="Calibri Light" w:cs="Arial"/>
          <w:b/>
          <w:color w:val="80BB33"/>
          <w:sz w:val="32"/>
          <w:szCs w:val="32"/>
        </w:rPr>
        <w:t>Überprüfung:</w:t>
      </w:r>
    </w:p>
    <w:p w14:paraId="1263E588" w14:textId="77777777" w:rsidR="005023DE" w:rsidRPr="001F2F5C" w:rsidRDefault="005023DE" w:rsidP="005023DE">
      <w:pPr>
        <w:spacing w:before="60" w:after="60"/>
        <w:rPr>
          <w:rFonts w:ascii="Calibri Light" w:hAnsi="Calibri Light" w:cs="Arial"/>
          <w:sz w:val="24"/>
          <w:szCs w:val="24"/>
          <w:lang w:val="de-DE"/>
        </w:rPr>
      </w:pPr>
      <w:r w:rsidRPr="001F2F5C">
        <w:rPr>
          <w:rFonts w:ascii="Calibri Light" w:hAnsi="Calibri Light" w:cs="Arial"/>
          <w:sz w:val="24"/>
          <w:szCs w:val="24"/>
          <w:lang w:val="de-DE"/>
        </w:rPr>
        <w:t>Gesundheitsgruppe</w:t>
      </w:r>
    </w:p>
    <w:p w14:paraId="1D695F5C" w14:textId="77777777" w:rsidR="005023DE" w:rsidRDefault="005023DE" w:rsidP="005023DE">
      <w:pPr>
        <w:spacing w:before="60" w:after="60"/>
        <w:rPr>
          <w:rFonts w:ascii="Calibri Light" w:hAnsi="Calibri Light" w:cs="Arial"/>
          <w:sz w:val="24"/>
          <w:szCs w:val="24"/>
          <w:lang w:val="de-DE"/>
        </w:rPr>
      </w:pPr>
      <w:r w:rsidRPr="001F2F5C">
        <w:rPr>
          <w:rFonts w:ascii="Calibri Light" w:hAnsi="Calibri Light" w:cs="Arial"/>
          <w:sz w:val="24"/>
          <w:szCs w:val="24"/>
          <w:lang w:val="de-DE"/>
        </w:rPr>
        <w:t>(Schulleitung, z.B. am Schluss des Treffens oder in einer nachfolgenden Sitzung)</w:t>
      </w:r>
    </w:p>
    <w:p w14:paraId="0D9E6292" w14:textId="77777777" w:rsidR="00192CD1" w:rsidRPr="001F2F5C" w:rsidRDefault="00192CD1" w:rsidP="005023DE">
      <w:pPr>
        <w:spacing w:before="60" w:after="60"/>
        <w:rPr>
          <w:rFonts w:ascii="Calibri Light" w:hAnsi="Calibri Light" w:cs="Arial"/>
          <w:sz w:val="24"/>
          <w:szCs w:val="24"/>
          <w:lang w:val="de-DE"/>
        </w:rPr>
      </w:pPr>
    </w:p>
    <w:p w14:paraId="5F608079" w14:textId="77777777" w:rsidR="00192CD1" w:rsidRPr="008F7A57" w:rsidRDefault="00192CD1" w:rsidP="00192CD1">
      <w:pPr>
        <w:spacing w:before="60" w:after="60" w:line="300" w:lineRule="auto"/>
        <w:rPr>
          <w:rFonts w:ascii="Calibri Light" w:hAnsi="Calibri Light" w:cs="Arial"/>
          <w:sz w:val="24"/>
          <w:szCs w:val="24"/>
          <w:lang w:val="de-DE"/>
        </w:rPr>
      </w:pPr>
      <w:r w:rsidRPr="00FF03F2">
        <w:rPr>
          <w:rFonts w:ascii="Calibri Light" w:hAnsi="Calibri Light" w:cs="Arial"/>
          <w:b/>
          <w:sz w:val="28"/>
          <w:szCs w:val="28"/>
          <w:lang w:val="de-DE"/>
        </w:rPr>
        <w:t>Datum:</w:t>
      </w:r>
      <w:r w:rsidRPr="008F7A57">
        <w:rPr>
          <w:rFonts w:ascii="Calibri Light" w:hAnsi="Calibri Light" w:cs="Arial"/>
          <w:sz w:val="24"/>
          <w:szCs w:val="24"/>
          <w:lang w:val="de-DE"/>
        </w:rPr>
        <w:t xml:space="preserve"> </w:t>
      </w:r>
      <w:sdt>
        <w:sdtPr>
          <w:rPr>
            <w:rFonts w:ascii="Calibri Light" w:hAnsi="Calibri Light" w:cs="Arial"/>
            <w:sz w:val="24"/>
            <w:szCs w:val="24"/>
          </w:rPr>
          <w:id w:val="-1901136373"/>
          <w:placeholder>
            <w:docPart w:val="B4AA0085F97A49A897750E57A6E8C7E0"/>
          </w:placeholder>
          <w:showingPlcHdr/>
          <w:text/>
        </w:sdtPr>
        <w:sdtEndPr/>
        <w:sdtContent>
          <w:r w:rsidRPr="002B0B01">
            <w:rPr>
              <w:rStyle w:val="Platzhaltertext"/>
              <w:rFonts w:ascii="Calibri Light" w:hAnsi="Calibri Light" w:cs="Arial"/>
              <w:color w:val="1F497D" w:themeColor="text2"/>
              <w:sz w:val="24"/>
              <w:szCs w:val="24"/>
            </w:rPr>
            <w:t>Klicken Sie hier, um Text einzugeben.</w:t>
          </w:r>
        </w:sdtContent>
      </w:sdt>
    </w:p>
    <w:p w14:paraId="142D7D73" w14:textId="77777777" w:rsidR="00192CD1" w:rsidRDefault="00192CD1" w:rsidP="00192CD1">
      <w:pPr>
        <w:spacing w:before="60" w:after="60" w:line="300" w:lineRule="auto"/>
        <w:rPr>
          <w:rFonts w:ascii="Calibri Light" w:hAnsi="Calibri Light" w:cs="Arial"/>
          <w:sz w:val="24"/>
          <w:szCs w:val="24"/>
          <w:lang w:val="de-DE"/>
        </w:rPr>
      </w:pPr>
      <w:r w:rsidRPr="00FF03F2">
        <w:rPr>
          <w:rFonts w:ascii="Calibri Light" w:hAnsi="Calibri Light" w:cs="Arial"/>
          <w:b/>
          <w:sz w:val="28"/>
          <w:szCs w:val="28"/>
          <w:lang w:val="de-DE"/>
        </w:rPr>
        <w:t>Sitzungsdauer:</w:t>
      </w:r>
      <w:r w:rsidRPr="00AF65A5">
        <w:rPr>
          <w:rFonts w:ascii="Calibri Light" w:hAnsi="Calibri Light" w:cs="Arial"/>
          <w:b/>
          <w:sz w:val="24"/>
          <w:szCs w:val="24"/>
          <w:lang w:val="de-DE"/>
        </w:rPr>
        <w:t> </w:t>
      </w:r>
      <w:r>
        <w:rPr>
          <w:rFonts w:ascii="Calibri Light" w:hAnsi="Calibri Light" w:cs="Arial"/>
          <w:sz w:val="24"/>
          <w:szCs w:val="24"/>
          <w:lang w:val="de-DE"/>
        </w:rPr>
        <w:t xml:space="preserve">ca. 2 </w:t>
      </w:r>
      <w:r w:rsidRPr="008F7A57">
        <w:rPr>
          <w:rFonts w:ascii="Calibri Light" w:hAnsi="Calibri Light" w:cs="Arial"/>
          <w:sz w:val="24"/>
          <w:szCs w:val="24"/>
          <w:lang w:val="de-DE"/>
        </w:rPr>
        <w:t>Stunden</w:t>
      </w:r>
    </w:p>
    <w:p w14:paraId="2936E825" w14:textId="77777777" w:rsidR="005023DE" w:rsidRPr="00AF65A5" w:rsidRDefault="005023DE" w:rsidP="005023DE">
      <w:pPr>
        <w:spacing w:before="60" w:after="60" w:line="300" w:lineRule="auto"/>
        <w:rPr>
          <w:rFonts w:ascii="Calibri Light" w:hAnsi="Calibri Light" w:cs="Arial"/>
          <w:b/>
          <w:sz w:val="28"/>
          <w:szCs w:val="28"/>
          <w:lang w:val="de-DE"/>
        </w:rPr>
      </w:pPr>
      <w:r w:rsidRPr="00AF65A5">
        <w:rPr>
          <w:rFonts w:ascii="Calibri Light" w:hAnsi="Calibri Light" w:cs="Arial"/>
          <w:b/>
          <w:sz w:val="28"/>
          <w:szCs w:val="28"/>
          <w:lang w:val="de-DE"/>
        </w:rPr>
        <w:t>Ziele: </w:t>
      </w:r>
    </w:p>
    <w:p w14:paraId="3A74AE08" w14:textId="77777777" w:rsidR="005023DE" w:rsidRPr="001F2F5C" w:rsidRDefault="005023DE" w:rsidP="005023DE">
      <w:pPr>
        <w:spacing w:before="60" w:after="60" w:line="300" w:lineRule="auto"/>
        <w:rPr>
          <w:rFonts w:ascii="Calibri Light" w:hAnsi="Calibri Light" w:cs="Arial"/>
          <w:sz w:val="24"/>
          <w:szCs w:val="24"/>
          <w:lang w:val="de-DE"/>
        </w:rPr>
      </w:pPr>
      <w:r w:rsidRPr="001F2F5C">
        <w:rPr>
          <w:rFonts w:ascii="Calibri Light" w:hAnsi="Calibri Light" w:cs="Arial"/>
          <w:sz w:val="24"/>
          <w:szCs w:val="24"/>
          <w:lang w:val="de-DE"/>
        </w:rPr>
        <w:t>Am Ende des Treffens…</w:t>
      </w:r>
    </w:p>
    <w:p w14:paraId="5B5C5781" w14:textId="77777777" w:rsidR="005023DE" w:rsidRPr="005023DE" w:rsidRDefault="005023DE" w:rsidP="005023DE">
      <w:pPr>
        <w:spacing w:before="60" w:after="60" w:line="300" w:lineRule="auto"/>
        <w:rPr>
          <w:rFonts w:ascii="Calibri Light" w:hAnsi="Calibri Light" w:cs="Arial"/>
          <w:sz w:val="24"/>
          <w:szCs w:val="24"/>
        </w:rPr>
      </w:pPr>
      <w:r w:rsidRPr="001F2F5C">
        <w:rPr>
          <w:rFonts w:ascii="Calibri Light" w:hAnsi="Calibri Light" w:cs="Arial"/>
          <w:sz w:val="24"/>
          <w:szCs w:val="24"/>
          <w:lang w:val="de-DE"/>
        </w:rPr>
        <w:t>…</w:t>
      </w:r>
      <w:r>
        <w:rPr>
          <w:rFonts w:ascii="Calibri Light" w:hAnsi="Calibri Light" w:cs="Arial"/>
          <w:sz w:val="24"/>
          <w:szCs w:val="24"/>
          <w:lang w:val="de-DE"/>
        </w:rPr>
        <w:t xml:space="preserve"> </w:t>
      </w:r>
      <w:r w:rsidRPr="005023DE">
        <w:rPr>
          <w:rFonts w:ascii="Calibri Light" w:hAnsi="Calibri Light" w:cs="Arial"/>
          <w:sz w:val="24"/>
          <w:szCs w:val="24"/>
        </w:rPr>
        <w:t>ist überprüft, ob die Ziele erreicht wurden.</w:t>
      </w:r>
    </w:p>
    <w:p w14:paraId="0095CBE1" w14:textId="0B990B60" w:rsidR="005023DE" w:rsidRPr="005023DE" w:rsidRDefault="005023DE" w:rsidP="005023DE">
      <w:pPr>
        <w:spacing w:before="60" w:after="60" w:line="300" w:lineRule="auto"/>
        <w:rPr>
          <w:rFonts w:ascii="Calibri Light" w:hAnsi="Calibri Light" w:cs="Arial"/>
          <w:sz w:val="24"/>
          <w:szCs w:val="24"/>
        </w:rPr>
      </w:pPr>
      <w:r>
        <w:rPr>
          <w:rFonts w:ascii="Calibri Light" w:hAnsi="Calibri Light" w:cs="Arial"/>
          <w:sz w:val="24"/>
          <w:szCs w:val="24"/>
        </w:rPr>
        <w:t xml:space="preserve">… </w:t>
      </w:r>
      <w:r w:rsidRPr="005023DE">
        <w:rPr>
          <w:rFonts w:ascii="Calibri Light" w:hAnsi="Calibri Light" w:cs="Arial"/>
          <w:sz w:val="24"/>
          <w:szCs w:val="24"/>
        </w:rPr>
        <w:t>sind die umgesetzten Massnahmen inkl. Indikatoren überprüft worden.</w:t>
      </w:r>
    </w:p>
    <w:p w14:paraId="633CD5B1" w14:textId="492A1096" w:rsidR="005023DE" w:rsidRDefault="005023DE" w:rsidP="005023DE">
      <w:pPr>
        <w:spacing w:before="60" w:after="60" w:line="300" w:lineRule="auto"/>
        <w:rPr>
          <w:rFonts w:ascii="Calibri Light" w:hAnsi="Calibri Light" w:cs="Arial"/>
          <w:sz w:val="24"/>
          <w:szCs w:val="24"/>
        </w:rPr>
      </w:pPr>
      <w:r>
        <w:rPr>
          <w:rFonts w:ascii="Calibri Light" w:hAnsi="Calibri Light" w:cs="Arial"/>
          <w:sz w:val="24"/>
          <w:szCs w:val="24"/>
        </w:rPr>
        <w:t xml:space="preserve">… </w:t>
      </w:r>
      <w:r w:rsidRPr="005023DE">
        <w:rPr>
          <w:rFonts w:ascii="Calibri Light" w:hAnsi="Calibri Light" w:cs="Arial"/>
          <w:sz w:val="24"/>
          <w:szCs w:val="24"/>
        </w:rPr>
        <w:t>sind weitere gesundheitsrelevante Themen für das Folgejahr gesammelt.</w:t>
      </w:r>
    </w:p>
    <w:p w14:paraId="6DCB3483" w14:textId="77777777" w:rsidR="005023DE" w:rsidRDefault="005023DE" w:rsidP="005023DE">
      <w:pPr>
        <w:spacing w:before="60" w:after="60" w:line="300" w:lineRule="auto"/>
        <w:rPr>
          <w:rFonts w:ascii="Calibri Light" w:hAnsi="Calibri Light" w:cs="Arial"/>
          <w:sz w:val="24"/>
          <w:szCs w:val="24"/>
          <w:lang w:val="de-DE"/>
        </w:rPr>
      </w:pPr>
    </w:p>
    <w:p w14:paraId="3956D095" w14:textId="77777777" w:rsidR="005023DE" w:rsidRDefault="005023DE" w:rsidP="005023DE">
      <w:pPr>
        <w:spacing w:before="60" w:after="60" w:line="300" w:lineRule="auto"/>
        <w:rPr>
          <w:rFonts w:ascii="Calibri Light" w:hAnsi="Calibri Light" w:cs="Arial"/>
          <w:sz w:val="24"/>
          <w:szCs w:val="24"/>
          <w:lang w:val="de-DE"/>
        </w:rPr>
      </w:pPr>
    </w:p>
    <w:p w14:paraId="7D0809CC" w14:textId="77777777" w:rsidR="005023DE" w:rsidRDefault="005023DE" w:rsidP="005023DE">
      <w:pPr>
        <w:spacing w:before="60" w:after="60" w:line="300" w:lineRule="auto"/>
        <w:rPr>
          <w:rFonts w:ascii="Calibri Light" w:hAnsi="Calibri Light" w:cs="Arial"/>
          <w:sz w:val="24"/>
          <w:szCs w:val="24"/>
          <w:lang w:val="de-DE"/>
        </w:rPr>
      </w:pPr>
    </w:p>
    <w:p w14:paraId="258904D1" w14:textId="77777777" w:rsidR="005023DE" w:rsidRDefault="005023DE" w:rsidP="005023DE">
      <w:pPr>
        <w:spacing w:before="60" w:after="60" w:line="300" w:lineRule="auto"/>
        <w:rPr>
          <w:rFonts w:ascii="Calibri Light" w:hAnsi="Calibri Light" w:cs="Arial"/>
          <w:sz w:val="24"/>
          <w:szCs w:val="24"/>
          <w:lang w:val="de-DE"/>
        </w:rPr>
      </w:pPr>
    </w:p>
    <w:p w14:paraId="2407D3EA" w14:textId="77777777" w:rsidR="00BA4A16" w:rsidRPr="00DF5428" w:rsidRDefault="005023DE" w:rsidP="00BA4A16">
      <w:pPr>
        <w:spacing w:before="60" w:after="60" w:line="300" w:lineRule="auto"/>
        <w:rPr>
          <w:rFonts w:ascii="Calibri Light" w:hAnsi="Calibri Light" w:cs="Arial"/>
          <w:b/>
          <w:color w:val="80BB33"/>
          <w:sz w:val="32"/>
          <w:szCs w:val="32"/>
          <w:lang w:val="de-DE"/>
        </w:rPr>
      </w:pPr>
      <w:r w:rsidRPr="00DF5428">
        <w:rPr>
          <w:rFonts w:ascii="Calibri Light" w:hAnsi="Calibri Light" w:cs="Arial"/>
          <w:b/>
          <w:color w:val="80BB33"/>
          <w:sz w:val="32"/>
          <w:szCs w:val="32"/>
          <w:lang w:eastAsia="en-US"/>
        </w:rPr>
        <w:t>Thema 1</w:t>
      </w:r>
    </w:p>
    <w:p w14:paraId="0B6B167A" w14:textId="5B5981AA" w:rsidR="00992405" w:rsidRPr="00BA4A16" w:rsidRDefault="00992405" w:rsidP="00BA4A16">
      <w:pPr>
        <w:spacing w:before="60" w:after="60" w:line="300" w:lineRule="auto"/>
        <w:rPr>
          <w:rFonts w:ascii="Calibri Light" w:hAnsi="Calibri Light" w:cs="Arial"/>
          <w:b/>
          <w:color w:val="E41F37"/>
          <w:sz w:val="32"/>
          <w:szCs w:val="32"/>
          <w:lang w:val="de-DE"/>
        </w:rPr>
      </w:pPr>
      <w:r w:rsidRPr="005023DE">
        <w:rPr>
          <w:rFonts w:ascii="Calibri Light" w:hAnsi="Calibri Light" w:cs="Arial"/>
          <w:b/>
          <w:sz w:val="28"/>
          <w:szCs w:val="28"/>
        </w:rPr>
        <w:t>Zielerreichung</w:t>
      </w:r>
      <w:r w:rsidR="00E1281D" w:rsidRPr="005023DE">
        <w:rPr>
          <w:rFonts w:ascii="Calibri Light" w:hAnsi="Calibri Light" w:cs="Arial"/>
          <w:b/>
          <w:sz w:val="28"/>
          <w:szCs w:val="28"/>
        </w:rPr>
        <w:t xml:space="preserve"> </w:t>
      </w:r>
    </w:p>
    <w:p w14:paraId="2649FA66" w14:textId="2E839968" w:rsidR="00992405" w:rsidRPr="002B0B01" w:rsidRDefault="00992405" w:rsidP="009A11A6">
      <w:pPr>
        <w:spacing w:before="60" w:after="60" w:line="300" w:lineRule="auto"/>
        <w:rPr>
          <w:rFonts w:ascii="Calibri Light" w:hAnsi="Calibri Light" w:cs="Arial"/>
          <w:sz w:val="24"/>
          <w:szCs w:val="24"/>
          <w:lang w:eastAsia="ko-KR"/>
        </w:rPr>
      </w:pPr>
      <w:r w:rsidRPr="002B0B01">
        <w:rPr>
          <w:rFonts w:ascii="Calibri Light" w:hAnsi="Calibri Light" w:cs="Arial"/>
          <w:sz w:val="24"/>
          <w:szCs w:val="24"/>
          <w:lang w:eastAsia="ko-KR"/>
        </w:rPr>
        <w:t>I</w:t>
      </w:r>
      <w:r w:rsidR="00227081" w:rsidRPr="002B0B01">
        <w:rPr>
          <w:rFonts w:ascii="Calibri Light" w:hAnsi="Calibri Light" w:cs="Arial"/>
          <w:sz w:val="24"/>
          <w:szCs w:val="24"/>
          <w:lang w:eastAsia="ko-KR"/>
        </w:rPr>
        <w:t xml:space="preserve">n welchem Ausmass wurde das </w:t>
      </w:r>
      <w:r w:rsidR="00E1281D" w:rsidRPr="00DF5428">
        <w:rPr>
          <w:rFonts w:ascii="Calibri Light" w:hAnsi="Calibri Light" w:cs="Arial"/>
          <w:color w:val="80BB33"/>
          <w:sz w:val="24"/>
          <w:szCs w:val="24"/>
          <w:lang w:eastAsia="ko-KR"/>
        </w:rPr>
        <w:t xml:space="preserve">Zwischenziel </w:t>
      </w:r>
      <w:r w:rsidR="00E1281D" w:rsidRPr="002B0B01">
        <w:rPr>
          <w:rFonts w:ascii="Calibri Light" w:hAnsi="Calibri Light" w:cs="Arial"/>
          <w:sz w:val="24"/>
          <w:szCs w:val="24"/>
          <w:lang w:eastAsia="ko-KR"/>
        </w:rPr>
        <w:t xml:space="preserve">(Ziel Ende Schuljahr) </w:t>
      </w:r>
      <w:r w:rsidR="00053479" w:rsidRPr="002B0B01">
        <w:rPr>
          <w:rFonts w:ascii="Calibri Light" w:hAnsi="Calibri Light" w:cs="Arial"/>
          <w:sz w:val="24"/>
          <w:szCs w:val="24"/>
          <w:lang w:eastAsia="ko-KR"/>
        </w:rPr>
        <w:t xml:space="preserve">zu Thema 1 </w:t>
      </w:r>
      <w:r w:rsidRPr="002B0B01">
        <w:rPr>
          <w:rFonts w:ascii="Calibri Light" w:hAnsi="Calibri Light" w:cs="Arial"/>
          <w:sz w:val="24"/>
          <w:szCs w:val="24"/>
          <w:lang w:eastAsia="ko-KR"/>
        </w:rPr>
        <w:t>erreicht</w:t>
      </w:r>
      <w:r w:rsidR="00E1281D" w:rsidRPr="002B0B01">
        <w:rPr>
          <w:rFonts w:ascii="Calibri Light" w:hAnsi="Calibri Light" w:cs="Arial"/>
          <w:sz w:val="24"/>
          <w:szCs w:val="24"/>
          <w:lang w:eastAsia="ko-KR"/>
        </w:rPr>
        <w:t xml:space="preserve"> </w:t>
      </w:r>
      <w:r w:rsidR="005023DE">
        <w:rPr>
          <w:rFonts w:ascii="Calibri Light" w:hAnsi="Calibri Light" w:cs="Arial"/>
          <w:sz w:val="24"/>
          <w:szCs w:val="24"/>
          <w:lang w:eastAsia="ko-KR"/>
        </w:rPr>
        <w:br/>
      </w:r>
      <w:r w:rsidR="00E1281D" w:rsidRPr="002B0B01">
        <w:rPr>
          <w:rFonts w:ascii="Calibri Light" w:hAnsi="Calibri Light" w:cs="Arial"/>
          <w:sz w:val="24"/>
          <w:szCs w:val="24"/>
          <w:lang w:eastAsia="ko-KR"/>
        </w:rPr>
        <w:t>(subjektive Einschätzung der Gesundheitsgruppe)</w:t>
      </w:r>
      <w:r w:rsidRPr="002B0B01">
        <w:rPr>
          <w:rFonts w:ascii="Calibri Light" w:hAnsi="Calibri Light" w:cs="Arial"/>
          <w:sz w:val="24"/>
          <w:szCs w:val="24"/>
          <w:lang w:eastAsia="ko-KR"/>
        </w:rPr>
        <w:t xml:space="preserve">? </w:t>
      </w:r>
    </w:p>
    <w:sdt>
      <w:sdtPr>
        <w:rPr>
          <w:rFonts w:ascii="Calibri Light" w:hAnsi="Calibri Light" w:cs="Arial"/>
          <w:sz w:val="24"/>
          <w:szCs w:val="24"/>
          <w:lang w:eastAsia="ko-KR"/>
        </w:rPr>
        <w:id w:val="1932236732"/>
        <w:placeholder>
          <w:docPart w:val="02756B01BECD4FF294450E4380B4382D"/>
        </w:placeholder>
        <w:showingPlcHdr/>
        <w:dropDownList>
          <w:listItem w:value="Wählen Sie ein Element aus."/>
          <w:listItem w:displayText="0%" w:value="0%"/>
          <w:listItem w:displayText="10%" w:value="10%"/>
          <w:listItem w:displayText="25%" w:value="25%"/>
          <w:listItem w:displayText="50%" w:value="50%"/>
          <w:listItem w:displayText="60%" w:value="60%"/>
          <w:listItem w:displayText="75%" w:value="75%"/>
          <w:listItem w:displayText="90%" w:value="90%"/>
          <w:listItem w:displayText="100%" w:value="100%"/>
        </w:dropDownList>
      </w:sdtPr>
      <w:sdtEndPr/>
      <w:sdtContent>
        <w:p w14:paraId="7F17D7BE" w14:textId="77777777" w:rsidR="00227081" w:rsidRPr="002B0B01" w:rsidRDefault="00227081" w:rsidP="009A11A6">
          <w:pPr>
            <w:spacing w:before="60" w:after="60" w:line="300" w:lineRule="auto"/>
            <w:rPr>
              <w:rFonts w:ascii="Calibri Light" w:hAnsi="Calibri Light" w:cs="Arial"/>
              <w:sz w:val="24"/>
              <w:szCs w:val="24"/>
              <w:lang w:eastAsia="ko-KR"/>
            </w:rPr>
          </w:pPr>
          <w:r w:rsidRPr="002B0B01">
            <w:rPr>
              <w:rStyle w:val="Platzhaltertext"/>
              <w:rFonts w:ascii="Calibri Light" w:eastAsiaTheme="minorHAnsi" w:hAnsi="Calibri Light" w:cs="Arial"/>
              <w:color w:val="1F497D" w:themeColor="text2"/>
              <w:sz w:val="24"/>
              <w:szCs w:val="24"/>
            </w:rPr>
            <w:t>Wählen Sie ein Element aus.</w:t>
          </w:r>
        </w:p>
      </w:sdtContent>
    </w:sdt>
    <w:p w14:paraId="50BC992C" w14:textId="77777777" w:rsidR="00992405" w:rsidRPr="002B0B01" w:rsidRDefault="00992405" w:rsidP="009A11A6">
      <w:pPr>
        <w:spacing w:after="200" w:line="300" w:lineRule="auto"/>
        <w:rPr>
          <w:rFonts w:ascii="Calibri Light" w:hAnsi="Calibri Light" w:cs="Arial"/>
          <w:lang w:eastAsia="en-US"/>
        </w:rPr>
      </w:pPr>
      <w:r w:rsidRPr="002B0B01">
        <w:rPr>
          <w:rFonts w:ascii="Calibri Light" w:hAnsi="Calibri Light" w:cs="Arial"/>
          <w:noProof/>
        </w:rPr>
        <mc:AlternateContent>
          <mc:Choice Requires="wpc">
            <w:drawing>
              <wp:inline distT="0" distB="0" distL="0" distR="0" wp14:anchorId="49E31BF8" wp14:editId="422B3C7D">
                <wp:extent cx="4382219" cy="1759788"/>
                <wp:effectExtent l="0" t="38100" r="0" b="0"/>
                <wp:docPr id="43" name="Zeichenbereich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26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381004" y="636905"/>
                            <a:ext cx="759460" cy="7156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32C4370" w14:textId="77777777" w:rsidR="004933C1" w:rsidRDefault="004933C1" w:rsidP="00992405">
                              <w:r>
                                <w:rPr>
                                  <w:rFonts w:ascii="Times New Roman" w:hAnsi="Times New Roman"/>
                                  <w:noProof/>
                                  <w:sz w:val="20"/>
                                  <w:szCs w:val="20"/>
                                </w:rPr>
                                <w:drawing>
                                  <wp:inline distT="0" distB="0" distL="0" distR="0" wp14:anchorId="294725DA" wp14:editId="2983ED92">
                                    <wp:extent cx="551815" cy="509270"/>
                                    <wp:effectExtent l="0" t="0" r="635" b="5080"/>
                                    <wp:docPr id="19" name="Grafik 4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Bild 8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51815" cy="50927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Line 5"/>
                        <wps:cNvCnPr/>
                        <wps:spPr bwMode="auto">
                          <a:xfrm flipV="1">
                            <a:off x="114304" y="800100"/>
                            <a:ext cx="4114800" cy="4572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" name="Line 6"/>
                        <wps:cNvCnPr/>
                        <wps:spPr bwMode="auto">
                          <a:xfrm flipV="1">
                            <a:off x="228604" y="914400"/>
                            <a:ext cx="4114800" cy="4572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3314704" y="342900"/>
                            <a:ext cx="914400" cy="5715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7335328" w14:textId="77777777" w:rsidR="004933C1" w:rsidRDefault="004933C1" w:rsidP="00992405">
                              <w:r>
                                <w:rPr>
                                  <w:rFonts w:ascii="Times New Roman" w:hAnsi="Times New Roman"/>
                                  <w:noProof/>
                                  <w:sz w:val="20"/>
                                  <w:szCs w:val="20"/>
                                </w:rPr>
                                <w:drawing>
                                  <wp:inline distT="0" distB="0" distL="0" distR="0" wp14:anchorId="453DB78E" wp14:editId="6BB7A14B">
                                    <wp:extent cx="647065" cy="431165"/>
                                    <wp:effectExtent l="0" t="0" r="635" b="6985"/>
                                    <wp:docPr id="20" name="Grafik 45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Bild 10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47065" cy="43116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Line 8"/>
                        <wps:cNvCnPr/>
                        <wps:spPr bwMode="auto">
                          <a:xfrm>
                            <a:off x="3771904" y="857250"/>
                            <a:ext cx="635" cy="2286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" name="Line 9"/>
                        <wps:cNvCnPr/>
                        <wps:spPr bwMode="auto">
                          <a:xfrm>
                            <a:off x="228604" y="1123950"/>
                            <a:ext cx="635" cy="36195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76204" y="1485900"/>
                            <a:ext cx="457200" cy="228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7685C3C" w14:textId="77777777" w:rsidR="004933C1" w:rsidRDefault="004933C1" w:rsidP="00992405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0%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1876429" y="1257300"/>
                            <a:ext cx="571500" cy="228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E79314E" w14:textId="77777777" w:rsidR="004933C1" w:rsidRDefault="004933C1" w:rsidP="00992405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50%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3543304" y="1028700"/>
                            <a:ext cx="571500" cy="228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6F7ACD" w14:textId="77777777" w:rsidR="004933C1" w:rsidRDefault="004933C1" w:rsidP="00992405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100%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AutoShape 13"/>
                        <wps:cNvSpPr>
                          <a:spLocks noChangeArrowheads="1"/>
                        </wps:cNvSpPr>
                        <wps:spPr bwMode="auto">
                          <a:xfrm>
                            <a:off x="4" y="685800"/>
                            <a:ext cx="571500" cy="342900"/>
                          </a:xfrm>
                          <a:prstGeom prst="flowChartPunchedTap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9FBDEBE" w14:textId="77777777" w:rsidR="004933C1" w:rsidRDefault="004933C1" w:rsidP="00992405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START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AutoShape 14"/>
                        <wps:cNvSpPr>
                          <a:spLocks noChangeArrowheads="1"/>
                        </wps:cNvSpPr>
                        <wps:spPr bwMode="auto">
                          <a:xfrm>
                            <a:off x="3428938" y="0"/>
                            <a:ext cx="571500" cy="386860"/>
                          </a:xfrm>
                          <a:prstGeom prst="flowChartPunchedTap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61292D2" w14:textId="77777777" w:rsidR="004933C1" w:rsidRDefault="004933C1" w:rsidP="00992405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 xml:space="preserve">   ZIEL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wgp>
                        <wpg:cNvPr id="37" name="Group 15"/>
                        <wpg:cNvGrpSpPr>
                          <a:grpSpLocks/>
                        </wpg:cNvGrpSpPr>
                        <wpg:grpSpPr bwMode="auto">
                          <a:xfrm>
                            <a:off x="926468" y="831849"/>
                            <a:ext cx="2358599" cy="755649"/>
                            <a:chOff x="3663" y="5765"/>
                            <a:chExt cx="3841" cy="1197"/>
                          </a:xfrm>
                        </wpg:grpSpPr>
                        <wps:wsp>
                          <wps:cNvPr id="38" name="Text Box 1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663" y="6602"/>
                              <a:ext cx="900" cy="36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6C76EE2" w14:textId="77777777" w:rsidR="004933C1" w:rsidRDefault="004933C1" w:rsidP="00992405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</w:rPr>
                                  <w:t>25%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" name="Line 17"/>
                          <wps:cNvCnPr/>
                          <wps:spPr bwMode="auto">
                            <a:xfrm>
                              <a:off x="4043" y="6045"/>
                              <a:ext cx="1" cy="57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0" name="Line 18"/>
                          <wps:cNvCnPr/>
                          <wps:spPr bwMode="auto">
                            <a:xfrm>
                              <a:off x="6973" y="5765"/>
                              <a:ext cx="1" cy="57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1" name="Text Box 1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604" y="6305"/>
                              <a:ext cx="900" cy="36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D18B176" w14:textId="77777777" w:rsidR="004933C1" w:rsidRDefault="004933C1" w:rsidP="00992405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</w:rPr>
                                  <w:t>75%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s:wsp>
                        <wps:cNvPr id="42" name="Line 20"/>
                        <wps:cNvCnPr/>
                        <wps:spPr bwMode="auto">
                          <a:xfrm>
                            <a:off x="2101854" y="914400"/>
                            <a:ext cx="635" cy="36195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</wp:inline>
            </w:drawing>
          </mc:Choice>
          <mc:Fallback xmlns:mo="http://schemas.microsoft.com/office/mac/office/2008/main" xmlns:mv="urn:schemas-microsoft-com:mac:vml" xmlns:w15="http://schemas.microsoft.com/office/word/2012/wordml">
            <w:pict>
              <v:group w14:anchorId="49E31BF8" id="Zeichenbereich 43" o:spid="_x0000_s1028" editas="canvas" style="width:345.05pt;height:138.55pt;mso-position-horizontal-relative:char;mso-position-vertical-relative:line" coordsize="43821,175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9" type="#_x0000_t75" style="position:absolute;width:43821;height:17595;visibility:visible;mso-wrap-style:square">
                  <v:fill o:detectmouseclick="t"/>
                  <v:path o:connecttype="none"/>
                </v:shape>
                <v:rect id="Rectangle 4" o:spid="_x0000_s1030" style="position:absolute;left:3810;top:6369;width:7594;height:71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FsdMQA&#10;AADbAAAADwAAAGRycy9kb3ducmV2LnhtbESPT2vCQBTE7wW/w/KE3uqutoYaXUWEQKH1UC14fWSf&#10;STD7NmY3f/rtu4VCj8PM/IbZ7EZbi55aXznWMJ8pEMS5MxUXGr7O2dMrCB+QDdaOScM3edhtJw8b&#10;TI0b+JP6UyhEhLBPUUMZQpNK6fOSLPqZa4ijd3WtxRBlW0jT4hDhtpYLpRJpseK4UGJDh5Ly26mz&#10;GjB5Mffj9fnj/N4luCpGlS0vSuvH6bhfgwg0hv/wX/vNaFgk8Psl/gC5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chbHTEAAAA2wAAAA8AAAAAAAAAAAAAAAAAmAIAAGRycy9k&#10;b3ducmV2LnhtbFBLBQYAAAAABAAEAPUAAACJAwAAAAA=&#10;" stroked="f">
                  <v:textbox>
                    <w:txbxContent>
                      <w:p w14:paraId="632C4370" w14:textId="77777777" w:rsidR="004933C1" w:rsidRDefault="004933C1" w:rsidP="00992405">
                        <w:r>
                          <w:rPr>
                            <w:rFonts w:ascii="Times New Roman" w:hAnsi="Times New Roman"/>
                            <w:noProof/>
                            <w:sz w:val="20"/>
                            <w:szCs w:val="20"/>
                            <w:lang w:val="de-DE" w:eastAsia="de-DE"/>
                          </w:rPr>
                          <w:drawing>
                            <wp:inline distT="0" distB="0" distL="0" distR="0" wp14:anchorId="294725DA" wp14:editId="2983ED92">
                              <wp:extent cx="551815" cy="509270"/>
                              <wp:effectExtent l="0" t="0" r="635" b="5080"/>
                              <wp:docPr id="19" name="Grafik 4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Bild 8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51815" cy="50927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  <v:line id="Line 5" o:spid="_x0000_s1031" style="position:absolute;flip:y;visibility:visible;mso-wrap-style:square" from="1143,8001" to="42291,125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sZwqsYAAADbAAAADwAAAGRycy9kb3ducmV2LnhtbESPT2sCMRTE74LfIbxCL6VmldLarVFE&#10;KHjw4h9WenvdvG6W3bysSdTttzeFgsdhZn7DzBa9bcWFfKgdKxiPMhDEpdM1VwoO+8/nKYgQkTW2&#10;jknBLwVYzIeDGebaXXlLl12sRIJwyFGBibHLpQylIYth5Dri5P04bzEm6SupPV4T3LZykmWv0mLN&#10;acFgRytDZbM7WwVyunk6+eX3S1M0x+O7Kcqi+9oo9fjQLz9AROrjPfzfXmsFkzf4+5J+gJz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bGcKrGAAAA2wAAAA8AAAAAAAAA&#10;AAAAAAAAoQIAAGRycy9kb3ducmV2LnhtbFBLBQYAAAAABAAEAPkAAACUAwAAAAA=&#10;"/>
                <v:line id="Line 6" o:spid="_x0000_s1032" style="position:absolute;flip:y;visibility:visible;mso-wrap-style:square" from="2286,9144" to="43434,137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1nk2MMAAADbAAAADwAAAGRycy9kb3ducmV2LnhtbERPz2vCMBS+D/wfwht4GTOdjOGqaZGB&#10;4MGLblR2ezZvTWnzUpOo9b9fDoMdP77fq3K0vbiSD61jBS+zDARx7XTLjYKvz83zAkSIyBp7x6Tg&#10;TgHKYvKwwly7G+/peoiNSCEcclRgYhxyKUNtyGKYuYE4cT/OW4wJ+kZqj7cUbns5z7I3abHl1GBw&#10;oA9DdXe4WAVysXs6+/Xptau64/HdVHU1fO+Umj6O6yWISGP8F/+5t1rBPI1NX9IPkMU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dZ5NjDAAAA2wAAAA8AAAAAAAAAAAAA&#10;AAAAoQIAAGRycy9kb3ducmV2LnhtbFBLBQYAAAAABAAEAPkAAACRAwAAAAA=&#10;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7" o:spid="_x0000_s1033" type="#_x0000_t202" style="position:absolute;left:33147;top:3429;width:9144;height:57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eYXcEA&#10;AADbAAAADwAAAGRycy9kb3ducmV2LnhtbESP3arCMBCE7wXfIazgjWiqePypRlFB8dafB1ibtS02&#10;m9JEW9/eCMK5HGbmG2a5bkwhXlS53LKC4SACQZxYnXOq4HrZ92cgnEfWWFgmBW9ysF61W0uMta35&#10;RK+zT0WAsItRQeZ9GUvpkowMuoEtiYN3t5VBH2SVSl1hHeCmkKMomkiDOYeFDEvaZZQ8zk+j4H6s&#10;e3/z+nbw1+lpPNliPr3Zt1LdTrNZgPDU+P/wr33UCkZz+H4JP0CuP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I3mF3BAAAA2wAAAA8AAAAAAAAAAAAAAAAAmAIAAGRycy9kb3du&#10;cmV2LnhtbFBLBQYAAAAABAAEAPUAAACGAwAAAAA=&#10;" stroked="f">
                  <v:textbox>
                    <w:txbxContent>
                      <w:p w14:paraId="67335328" w14:textId="77777777" w:rsidR="004933C1" w:rsidRDefault="004933C1" w:rsidP="00992405">
                        <w:r>
                          <w:rPr>
                            <w:rFonts w:ascii="Times New Roman" w:hAnsi="Times New Roman"/>
                            <w:noProof/>
                            <w:sz w:val="20"/>
                            <w:szCs w:val="20"/>
                            <w:lang w:val="de-DE" w:eastAsia="de-DE"/>
                          </w:rPr>
                          <w:drawing>
                            <wp:inline distT="0" distB="0" distL="0" distR="0" wp14:anchorId="453DB78E" wp14:editId="6BB7A14B">
                              <wp:extent cx="647065" cy="431165"/>
                              <wp:effectExtent l="0" t="0" r="635" b="6985"/>
                              <wp:docPr id="20" name="Grafik 4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Bild 10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47065" cy="43116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line id="Line 8" o:spid="_x0000_s1034" style="position:absolute;visibility:visible;mso-wrap-style:square" from="37719,8572" to="37725,108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JRX6MIAAADbAAAADwAAAGRycy9kb3ducmV2LnhtbERPy2rCQBTdF/oPwy10VydWCBIdRSwF&#10;7ULqA3R5zVyTaOZOmJkm8e87C8Hl4byn897UoiXnK8sKhoMEBHFudcWFgsP++2MMwgdkjbVlUnAn&#10;D/PZ68sUM2073lK7C4WIIewzVFCG0GRS+rwkg35gG+LIXawzGCJ0hdQOuxhuavmZJKk0WHFsKLGh&#10;ZUn5bfdnFGxGv2m7WP+s+uM6Pedf2/Pp2jml3t/6xQREoD48xQ/3SisYxfXxS/wBcvY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8JRX6MIAAADbAAAADwAAAAAAAAAAAAAA&#10;AAChAgAAZHJzL2Rvd25yZXYueG1sUEsFBgAAAAAEAAQA+QAAAJADAAAAAA==&#10;"/>
                <v:line id="Line 9" o:spid="_x0000_s1035" style="position:absolute;visibility:visible;mso-wrap-style:square" from="2286,11239" to="2292,148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9jyc8UAAADbAAAADwAAAGRycy9kb3ducmV2LnhtbESPT2vCQBTE7wW/w/IK3urGCkFSV5FK&#10;QXso/oP2+My+Jmmzb8PumsRv7wqCx2FmfsPMFr2pRUvOV5YVjEcJCOLc6ooLBcfDx8sUhA/IGmvL&#10;pOBCHhbzwdMMM2073lG7D4WIEPYZKihDaDIpfV6SQT+yDXH0fq0zGKJ0hdQOuwg3tXxNklQarDgu&#10;lNjQe0n5//5sFHxNtmm73Hyu++9NespXu9PPX+eUGj73yzcQgfrwCN/ba61gMobbl/gD5PwK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9jyc8UAAADbAAAADwAAAAAAAAAA&#10;AAAAAAChAgAAZHJzL2Rvd25yZXYueG1sUEsFBgAAAAAEAAQA+QAAAJMDAAAAAA==&#10;"/>
                <v:shape id="Text Box 10" o:spid="_x0000_s1036" type="#_x0000_t202" style="position:absolute;left:762;top:14859;width:4572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qc8cMA&#10;AADbAAAADwAAAGRycy9kb3ducmV2LnhtbESP3YrCMBSE74V9h3AWvJE1Xf+62zWKCoq3/jzAaXNs&#10;yzYnpYm2vr0RBC+HmfmGmS87U4kbNa60rOB7GIEgzqwuOVdwPm2/fkA4j6yxskwK7uRgufjozTHR&#10;tuUD3Y4+FwHCLkEFhfd1IqXLCjLohrYmDt7FNgZ9kE0udYNtgJtKjqJoJg2WHBYKrGlTUPZ/vBoF&#10;l307mP626c6f48NktsYyTu1dqf5nt/oD4anz7/CrvdcKxiN4fgk/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Uqc8cMAAADbAAAADwAAAAAAAAAAAAAAAACYAgAAZHJzL2Rv&#10;d25yZXYueG1sUEsFBgAAAAAEAAQA9QAAAIgDAAAAAA==&#10;" stroked="f">
                  <v:textbox>
                    <w:txbxContent>
                      <w:p w14:paraId="17685C3C" w14:textId="77777777" w:rsidR="004933C1" w:rsidRDefault="004933C1" w:rsidP="00992405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0%</w:t>
                        </w:r>
                      </w:p>
                    </w:txbxContent>
                  </v:textbox>
                </v:shape>
                <v:shape id="Text Box 11" o:spid="_x0000_s1037" type="#_x0000_t202" style="position:absolute;left:18764;top:12573;width:5715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Y5asEA&#10;AADbAAAADwAAAGRycy9kb3ducmV2LnhtbESP3YrCMBSE7xd8h3AEbxZN/ddqFBVWvPXnAY7NsS02&#10;J6WJtr79RhC8HGbmG2a5bkwhnlS53LKCfi8CQZxYnXOq4HL+685AOI+ssbBMCl7kYL1q/Swx1rbm&#10;Iz1PPhUBwi5GBZn3ZSylSzIy6Hq2JA7ezVYGfZBVKnWFdYCbQg6iaCIN5hwWMixpl1FyPz2Mgtuh&#10;/h3P6+veX6bH0WSL+fRqX0p12s1mAcJT47/hT/ugFQyH8P4SfoBc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YGOWrBAAAA2wAAAA8AAAAAAAAAAAAAAAAAmAIAAGRycy9kb3du&#10;cmV2LnhtbFBLBQYAAAAABAAEAPUAAACGAwAAAAA=&#10;" stroked="f">
                  <v:textbox>
                    <w:txbxContent>
                      <w:p w14:paraId="3E79314E" w14:textId="77777777" w:rsidR="004933C1" w:rsidRDefault="004933C1" w:rsidP="00992405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50%</w:t>
                        </w:r>
                      </w:p>
                    </w:txbxContent>
                  </v:textbox>
                </v:shape>
                <v:shape id="Text Box 12" o:spid="_x0000_s1038" type="#_x0000_t202" style="position:absolute;left:35433;top:10287;width:5715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+hHsEA&#10;AADbAAAADwAAAGRycy9kb3ducmV2LnhtbESP3YrCMBSE7wXfIRzBG1lT/3e7RlFB8dafBzg2x7bY&#10;nJQm2vr2RhC8HGbmG2a+bEwhHlS53LKCQT8CQZxYnXOq4Hza/vyCcB5ZY2GZFDzJwXLRbs0x1rbm&#10;Az2OPhUBwi5GBZn3ZSylSzIy6Pq2JA7e1VYGfZBVKnWFdYCbQg6jaCoN5hwWMixpk1FyO96Nguu+&#10;7k3+6svOn2eH8XSN+exin0p1O83qH4Snxn/Dn/ZeKxiN4f0l/AC5e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nvoR7BAAAA2wAAAA8AAAAAAAAAAAAAAAAAmAIAAGRycy9kb3du&#10;cmV2LnhtbFBLBQYAAAAABAAEAPUAAACGAwAAAAA=&#10;" stroked="f">
                  <v:textbox>
                    <w:txbxContent>
                      <w:p w14:paraId="2B6F7ACD" w14:textId="77777777" w:rsidR="004933C1" w:rsidRDefault="004933C1" w:rsidP="00992405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100%</w:t>
                        </w:r>
                      </w:p>
                    </w:txbxContent>
                  </v:textbox>
                </v:shape>
                <v:shapetype id="_x0000_t122" coordsize="21600,21600" o:spt="122" path="m21597,19450v-225,-558,-750,-1073,-1650,-1545c18897,17605,17585,17347,16197,17260v-1500,87,-2700,345,-3787,645c11472,18377,10910,18892,10800,19450v-188,515,-750,1075,-1613,1460c8100,21210,6825,21425,5400,21597,3937,21425,2700,21210,1612,20910,675,20525,150,19965,,19450l,2147v150,558,675,1073,1612,1460c2700,3950,3937,4165,5400,4337,6825,4165,8100,3950,9187,3607v863,-387,1425,-902,1613,-1460c10910,1632,11472,1072,12410,600,13497,300,14697,85,16197,v1388,85,2700,300,3750,600c20847,1072,21372,1632,21597,2147xe">
                  <v:stroke joinstyle="miter"/>
                  <v:path o:connecttype="custom" o:connectlocs="10800,2147;0,10800;10800,19450;21600,10800" textboxrect="0,4337,21600,17260"/>
                </v:shapetype>
                <v:shape id="AutoShape 13" o:spid="_x0000_s1039" type="#_x0000_t122" style="position:absolute;top:6858;width:5715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Md08QA&#10;AADbAAAADwAAAGRycy9kb3ducmV2LnhtbESPUWvCQBCE3wv+h2MF3+rFilVSTxGhIkirpv0BS26b&#10;BHN7IbfR2F/fKxT6OMzMN8xy3btaXakNlWcDk3ECijj3tuLCwOfH6+MCVBBki7VnMnCnAOvV4GGJ&#10;qfU3PtM1k0JFCIcUDZQiTap1yEtyGMa+IY7el28dSpRtoW2Ltwh3tX5KkmftsOK4UGJD25LyS9Y5&#10;A/V5/i22mHfdu2TNcXc4TfZvG2NGw37zAkqol//wX3tvDUxn8Psl/gC9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vzHdPEAAAA2wAAAA8AAAAAAAAAAAAAAAAAmAIAAGRycy9k&#10;b3ducmV2LnhtbFBLBQYAAAAABAAEAPUAAACJAwAAAAA=&#10;">
                  <v:textbox>
                    <w:txbxContent>
                      <w:p w14:paraId="59FBDEBE" w14:textId="77777777" w:rsidR="004933C1" w:rsidRDefault="004933C1" w:rsidP="00992405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START</w:t>
                        </w:r>
                      </w:p>
                    </w:txbxContent>
                  </v:textbox>
                </v:shape>
                <v:shape id="AutoShape 14" o:spid="_x0000_s1040" type="#_x0000_t122" style="position:absolute;left:34289;width:5715;height:38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GDpMQA&#10;AADbAAAADwAAAGRycy9kb3ducmV2LnhtbESPUWvCQBCE3wv+h2OFvtWLLWiJniKFFkFsTeoPWHJr&#10;EszthdxGo7++Vyj0cZiZb5jlenCNulAXas8GppMEFHHhbc2lgeP3+9MrqCDIFhvPZOBGAdar0cMS&#10;U+uvnNEll1JFCIcUDVQibap1KCpyGCa+JY7eyXcOJcqu1LbDa4S7Rj8nyUw7rDkuVNjSW0XFOe+d&#10;gSab38WW877/lLz9+tgdptv9xpjH8bBZgBIa5D/8195aAy8z+P0Sf4Be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shg6TEAAAA2wAAAA8AAAAAAAAAAAAAAAAAmAIAAGRycy9k&#10;b3ducmV2LnhtbFBLBQYAAAAABAAEAPUAAACJAwAAAAA=&#10;">
                  <v:textbox>
                    <w:txbxContent>
                      <w:p w14:paraId="561292D2" w14:textId="77777777" w:rsidR="004933C1" w:rsidRDefault="004933C1" w:rsidP="00992405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 xml:space="preserve">   ZIEL</w:t>
                        </w:r>
                      </w:p>
                    </w:txbxContent>
                  </v:textbox>
                </v:shape>
                <v:group id="Group 15" o:spid="_x0000_s1041" style="position:absolute;left:9264;top:8318;width:23586;height:7556" coordorigin="3663,5765" coordsize="3841,1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EGDs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Yy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WEGDsQAAADbAAAA&#10;DwAAAAAAAAAAAAAAAACqAgAAZHJzL2Rvd25yZXYueG1sUEsFBgAAAAAEAAQA+gAAAJsDAAAAAA==&#10;">
                  <v:shape id="Text Box 16" o:spid="_x0000_s1042" type="#_x0000_t202" style="position:absolute;left:3663;top:6602;width:90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KrG78A&#10;AADbAAAADwAAAGRycy9kb3ducmV2LnhtbERPy4rCMBTdD/gP4QpuBk0dH9VqlFFQ3Pr4gNvm2hab&#10;m9JEW//eLAZmeTjv9bYzlXhR40rLCsajCARxZnXJuYLb9TBcgHAeWWNlmRS8ycF20/taY6Jty2d6&#10;XXwuQgi7BBUU3teJlC4ryKAb2Zo4cHfbGPQBNrnUDbYh3FTyJ4rm0mDJoaHAmvYFZY/L0yi4n9rv&#10;2bJNj/4Wn6fzHZZxat9KDfrd7wqEp87/i//cJ61gEsaGL+EHyM0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4oqsbvwAAANsAAAAPAAAAAAAAAAAAAAAAAJgCAABkcnMvZG93bnJl&#10;di54bWxQSwUGAAAAAAQABAD1AAAAhAMAAAAA&#10;" stroked="f">
                    <v:textbox>
                      <w:txbxContent>
                        <w:p w14:paraId="46C76EE2" w14:textId="77777777" w:rsidR="004933C1" w:rsidRDefault="004933C1" w:rsidP="00992405">
                          <w:pPr>
                            <w:rPr>
                              <w:rFonts w:ascii="Arial" w:hAnsi="Arial" w:cs="Arial"/>
                            </w:rPr>
                          </w:pPr>
                          <w:r>
                            <w:rPr>
                              <w:rFonts w:ascii="Arial" w:hAnsi="Arial" w:cs="Arial"/>
                            </w:rPr>
                            <w:t>25%</w:t>
                          </w:r>
                        </w:p>
                      </w:txbxContent>
                    </v:textbox>
                  </v:shape>
                  <v:line id="Line 17" o:spid="_x0000_s1043" style="position:absolute;visibility:visible;mso-wrap-style:square" from="4043,6045" to="4044,66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a7+dcYAAADbAAAADwAAAGRycy9kb3ducmV2LnhtbESPT2vCQBTE74LfYXlCb7qxQqipq4il&#10;oD2U+gfa4zP7mkSzb8PuNkm/fbcgeBxm5jfMYtWbWrTkfGVZwXSSgCDOra64UHA6vo6fQPiArLG2&#10;TAp+ycNqORwsMNO24z21h1CICGGfoYIyhCaT0uclGfQT2xBH79s6gyFKV0jtsItwU8vHJEmlwYrj&#10;QokNbUrKr4cfo+B99pG2693btv/cpef8ZX/+unROqYdRv34GEagP9/CtvdUKZnP4/xJ/gFz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Gu/nXGAAAA2wAAAA8AAAAAAAAA&#10;AAAAAAAAoQIAAGRycy9kb3ducmV2LnhtbFBLBQYAAAAABAAEAPkAAACUAwAAAAA=&#10;"/>
                  <v:line id="Line 18" o:spid="_x0000_s1044" style="position:absolute;visibility:visible;mso-wrap-style:square" from="6973,5765" to="6974,63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JIklcIAAADbAAAADwAAAGRycy9kb3ducmV2LnhtbERPz2vCMBS+D/wfwhN2m6nbKKMaRZSB&#10;ehB1g3l8Nm9tZ/NSkth2/705CB4/vt/TeW9q0ZLzlWUF41ECgji3uuJCwffX58sHCB+QNdaWScE/&#10;eZjPBk9TzLTt+EDtMRQihrDPUEEZQpNJ6fOSDPqRbYgj92udwRChK6R22MVwU8vXJEmlwYpjQ4kN&#10;LUvKL8erUbB726ftYrNd9z+b9JyvDufTX+eUeh72iwmIQH14iO/utVbwHtfHL/EHyNkN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JIklcIAAADbAAAADwAAAAAAAAAAAAAA&#10;AAChAgAAZHJzL2Rvd25yZXYueG1sUEsFBgAAAAAEAAQA+QAAAJADAAAAAA==&#10;"/>
                  <v:shape id="Text Box 19" o:spid="_x0000_s1045" type="#_x0000_t202" style="position:absolute;left:6604;top:6305;width:90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5x+8QA&#10;AADbAAAADwAAAGRycy9kb3ducmV2LnhtbESPzWrDMBCE74W8g9hALyWWU9z8OJFNWmjJNT8PsLY2&#10;tom1MpYa229fFQo9DjPzDbPPR9OKB/WusaxgGcUgiEurG64UXC+fiw0I55E1tpZJwUQO8mz2tMdU&#10;24FP9Dj7SgQIuxQV1N53qZSurMmgi2xHHLyb7Q36IPtK6h6HADetfI3jlTTYcFiosaOPmsr7+dso&#10;uB2Hl7ftUHz56/qUrN6xWRd2Uup5Ph52IDyN/j/81z5qBckSfr+EHyC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GecfvEAAAA2wAAAA8AAAAAAAAAAAAAAAAAmAIAAGRycy9k&#10;b3ducmV2LnhtbFBLBQYAAAAABAAEAPUAAACJAwAAAAA=&#10;" stroked="f">
                    <v:textbox>
                      <w:txbxContent>
                        <w:p w14:paraId="4D18B176" w14:textId="77777777" w:rsidR="004933C1" w:rsidRDefault="004933C1" w:rsidP="00992405">
                          <w:pPr>
                            <w:rPr>
                              <w:rFonts w:ascii="Arial" w:hAnsi="Arial" w:cs="Arial"/>
                            </w:rPr>
                          </w:pPr>
                          <w:r>
                            <w:rPr>
                              <w:rFonts w:ascii="Arial" w:hAnsi="Arial" w:cs="Arial"/>
                            </w:rPr>
                            <w:t>75%</w:t>
                          </w:r>
                        </w:p>
                      </w:txbxContent>
                    </v:textbox>
                  </v:shape>
                </v:group>
                <v:line id="Line 20" o:spid="_x0000_s1046" style="position:absolute;visibility:visible;mso-wrap-style:square" from="21018,9144" to="21024,127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wwfecYAAADbAAAADwAAAGRycy9kb3ducmV2LnhtbESPQWvCQBSE7wX/w/IEb3VTLaFEVxFL&#10;QT2Uagt6fGafSWr2bdhdk/TfdwtCj8PMfMPMl72pRUvOV5YVPI0TEMS51RUXCr4+3x5fQPiArLG2&#10;TAp+yMNyMXiYY6Ztx3tqD6EQEcI+QwVlCE0mpc9LMujHtiGO3sU6gyFKV0jtsItwU8tJkqTSYMVx&#10;ocSG1iXl18PNKHiffqTtarvb9Mdtes5f9+fTd+eUGg371QxEoD78h+/tjVbwPIG/L/EHyM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cMH3nGAAAA2wAAAA8AAAAAAAAA&#10;AAAAAAAAoQIAAGRycy9kb3ducmV2LnhtbFBLBQYAAAAABAAEAPkAAACUAwAAAAA=&#10;"/>
                <w10:anchorlock/>
              </v:group>
            </w:pict>
          </mc:Fallback>
        </mc:AlternateContent>
      </w:r>
    </w:p>
    <w:p w14:paraId="386CDD9B" w14:textId="77777777" w:rsidR="005023DE" w:rsidRDefault="005023DE" w:rsidP="009A11A6">
      <w:pPr>
        <w:spacing w:before="60" w:after="60" w:line="300" w:lineRule="auto"/>
        <w:rPr>
          <w:rFonts w:ascii="Calibri Light" w:hAnsi="Calibri Light" w:cs="Arial"/>
          <w:sz w:val="24"/>
          <w:lang w:eastAsia="ko-KR"/>
        </w:rPr>
      </w:pPr>
    </w:p>
    <w:p w14:paraId="437E5EF2" w14:textId="77777777" w:rsidR="005023DE" w:rsidRDefault="005023DE" w:rsidP="009A11A6">
      <w:pPr>
        <w:spacing w:before="60" w:after="60" w:line="300" w:lineRule="auto"/>
        <w:rPr>
          <w:rFonts w:ascii="Calibri Light" w:hAnsi="Calibri Light" w:cs="Arial"/>
          <w:sz w:val="24"/>
          <w:lang w:eastAsia="ko-KR"/>
        </w:rPr>
      </w:pPr>
    </w:p>
    <w:p w14:paraId="620D495F" w14:textId="77777777" w:rsidR="005023DE" w:rsidRDefault="005023DE" w:rsidP="009A11A6">
      <w:pPr>
        <w:spacing w:before="60" w:after="60" w:line="300" w:lineRule="auto"/>
        <w:rPr>
          <w:rFonts w:ascii="Calibri Light" w:hAnsi="Calibri Light" w:cs="Arial"/>
          <w:sz w:val="24"/>
          <w:lang w:eastAsia="ko-KR"/>
        </w:rPr>
      </w:pPr>
    </w:p>
    <w:p w14:paraId="32C4AB16" w14:textId="77777777" w:rsidR="005023DE" w:rsidRDefault="005023DE" w:rsidP="009A11A6">
      <w:pPr>
        <w:spacing w:before="60" w:after="60" w:line="300" w:lineRule="auto"/>
        <w:rPr>
          <w:rFonts w:ascii="Calibri Light" w:hAnsi="Calibri Light" w:cs="Arial"/>
          <w:sz w:val="24"/>
          <w:lang w:eastAsia="ko-KR"/>
        </w:rPr>
      </w:pPr>
    </w:p>
    <w:p w14:paraId="3DE44236" w14:textId="77777777" w:rsidR="005023DE" w:rsidRDefault="005023DE" w:rsidP="009A11A6">
      <w:pPr>
        <w:spacing w:before="60" w:after="60" w:line="300" w:lineRule="auto"/>
        <w:rPr>
          <w:rFonts w:ascii="Calibri Light" w:hAnsi="Calibri Light" w:cs="Arial"/>
          <w:sz w:val="24"/>
          <w:lang w:eastAsia="ko-KR"/>
        </w:rPr>
      </w:pPr>
    </w:p>
    <w:p w14:paraId="6E4CFE47" w14:textId="09A0E89A" w:rsidR="00E1281D" w:rsidRPr="002B0B01" w:rsidRDefault="00E1281D" w:rsidP="009A11A6">
      <w:pPr>
        <w:spacing w:before="60" w:after="60" w:line="300" w:lineRule="auto"/>
        <w:rPr>
          <w:rFonts w:ascii="Calibri Light" w:hAnsi="Calibri Light" w:cs="Arial"/>
          <w:sz w:val="24"/>
          <w:lang w:eastAsia="ko-KR"/>
        </w:rPr>
      </w:pPr>
      <w:r w:rsidRPr="002B0B01">
        <w:rPr>
          <w:rFonts w:ascii="Calibri Light" w:hAnsi="Calibri Light" w:cs="Arial"/>
          <w:sz w:val="24"/>
          <w:lang w:eastAsia="ko-KR"/>
        </w:rPr>
        <w:t>In welchem Ausmass wurde das</w:t>
      </w:r>
      <w:r w:rsidRPr="00FF03F2">
        <w:rPr>
          <w:rFonts w:ascii="Calibri Light" w:hAnsi="Calibri Light" w:cs="Arial"/>
          <w:color w:val="FF0000"/>
          <w:sz w:val="24"/>
          <w:lang w:eastAsia="ko-KR"/>
        </w:rPr>
        <w:t xml:space="preserve"> </w:t>
      </w:r>
      <w:r w:rsidRPr="00DF5428">
        <w:rPr>
          <w:rFonts w:ascii="Calibri Light" w:hAnsi="Calibri Light" w:cs="Arial"/>
          <w:color w:val="80BB33"/>
          <w:sz w:val="24"/>
          <w:lang w:eastAsia="ko-KR"/>
        </w:rPr>
        <w:t>Endziel</w:t>
      </w:r>
      <w:r w:rsidRPr="00FF03F2">
        <w:rPr>
          <w:rFonts w:ascii="Calibri Light" w:hAnsi="Calibri Light" w:cs="Arial"/>
          <w:color w:val="FF0000"/>
          <w:sz w:val="24"/>
          <w:lang w:eastAsia="ko-KR"/>
        </w:rPr>
        <w:t xml:space="preserve"> </w:t>
      </w:r>
      <w:r w:rsidRPr="002B0B01">
        <w:rPr>
          <w:rFonts w:ascii="Calibri Light" w:hAnsi="Calibri Light" w:cs="Arial"/>
          <w:sz w:val="24"/>
          <w:lang w:eastAsia="ko-KR"/>
        </w:rPr>
        <w:t xml:space="preserve">zu Thema 1 bereits erreicht </w:t>
      </w:r>
      <w:r w:rsidR="005023DE">
        <w:rPr>
          <w:rFonts w:ascii="Calibri Light" w:hAnsi="Calibri Light" w:cs="Arial"/>
          <w:sz w:val="24"/>
          <w:lang w:eastAsia="ko-KR"/>
        </w:rPr>
        <w:br/>
      </w:r>
      <w:r w:rsidRPr="002B0B01">
        <w:rPr>
          <w:rFonts w:ascii="Calibri Light" w:hAnsi="Calibri Light" w:cs="Arial"/>
          <w:sz w:val="24"/>
          <w:lang w:eastAsia="ko-KR"/>
        </w:rPr>
        <w:t xml:space="preserve">(subjektive Einschätzung der Gesundheitsgruppe)? </w:t>
      </w:r>
    </w:p>
    <w:sdt>
      <w:sdtPr>
        <w:rPr>
          <w:rFonts w:ascii="Calibri Light" w:hAnsi="Calibri Light" w:cs="Arial"/>
          <w:sz w:val="24"/>
          <w:lang w:eastAsia="ko-KR"/>
        </w:rPr>
        <w:id w:val="-1546596963"/>
        <w:placeholder>
          <w:docPart w:val="2DEF4C6F69A64CA6AE5DC404E761BA57"/>
        </w:placeholder>
        <w:showingPlcHdr/>
        <w:dropDownList>
          <w:listItem w:value="Wählen Sie ein Element aus."/>
          <w:listItem w:displayText="0%" w:value="0%"/>
          <w:listItem w:displayText="10%" w:value="10%"/>
          <w:listItem w:displayText="25%" w:value="25%"/>
          <w:listItem w:displayText="50%" w:value="50%"/>
          <w:listItem w:displayText="60%" w:value="60%"/>
          <w:listItem w:displayText="75%" w:value="75%"/>
          <w:listItem w:displayText="90%" w:value="90%"/>
          <w:listItem w:displayText="100%" w:value="100%"/>
        </w:dropDownList>
      </w:sdtPr>
      <w:sdtEndPr/>
      <w:sdtContent>
        <w:p w14:paraId="1AC3ED12" w14:textId="19369476" w:rsidR="00E1281D" w:rsidRPr="002B0B01" w:rsidRDefault="00A84E0C" w:rsidP="009A11A6">
          <w:pPr>
            <w:spacing w:before="60" w:after="60" w:line="300" w:lineRule="auto"/>
            <w:rPr>
              <w:rFonts w:ascii="Calibri Light" w:hAnsi="Calibri Light" w:cs="Arial"/>
              <w:sz w:val="24"/>
              <w:lang w:eastAsia="ko-KR"/>
            </w:rPr>
          </w:pPr>
          <w:r w:rsidRPr="001545FE">
            <w:rPr>
              <w:rStyle w:val="Platzhaltertext"/>
              <w:rFonts w:ascii="Arial" w:eastAsiaTheme="minorHAnsi" w:hAnsi="Arial" w:cs="Arial"/>
              <w:color w:val="1F497D" w:themeColor="text2"/>
            </w:rPr>
            <w:t>Wählen Sie ein Element aus.</w:t>
          </w:r>
        </w:p>
      </w:sdtContent>
    </w:sdt>
    <w:p w14:paraId="696A8801" w14:textId="77777777" w:rsidR="00E1281D" w:rsidRPr="002B0B01" w:rsidRDefault="00E1281D" w:rsidP="009A11A6">
      <w:pPr>
        <w:spacing w:after="200" w:line="300" w:lineRule="auto"/>
        <w:rPr>
          <w:rFonts w:ascii="Calibri Light" w:hAnsi="Calibri Light" w:cs="Arial"/>
        </w:rPr>
      </w:pPr>
      <w:r w:rsidRPr="002B0B01">
        <w:rPr>
          <w:rFonts w:ascii="Calibri Light" w:hAnsi="Calibri Light" w:cs="Arial"/>
          <w:noProof/>
        </w:rPr>
        <mc:AlternateContent>
          <mc:Choice Requires="wpc">
            <w:drawing>
              <wp:inline distT="0" distB="0" distL="0" distR="0" wp14:anchorId="3D885B6D" wp14:editId="33283718">
                <wp:extent cx="4378964" cy="1758317"/>
                <wp:effectExtent l="0" t="38100" r="2540" b="0"/>
                <wp:docPr id="333" name="Zeichenbereich 3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59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381004" y="636907"/>
                            <a:ext cx="759460" cy="7156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FFDCCBC" w14:textId="77777777" w:rsidR="004933C1" w:rsidRDefault="004933C1" w:rsidP="00E1281D">
                              <w:r>
                                <w:rPr>
                                  <w:rFonts w:ascii="Times New Roman" w:hAnsi="Times New Roman"/>
                                  <w:noProof/>
                                  <w:sz w:val="20"/>
                                  <w:szCs w:val="20"/>
                                </w:rPr>
                                <w:drawing>
                                  <wp:inline distT="0" distB="0" distL="0" distR="0" wp14:anchorId="7EB3AADC" wp14:editId="4DAEBA6C">
                                    <wp:extent cx="551815" cy="509270"/>
                                    <wp:effectExtent l="0" t="0" r="635" b="5080"/>
                                    <wp:docPr id="2" name="Grafik 33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Bild 8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51815" cy="50927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Line 5"/>
                        <wps:cNvCnPr/>
                        <wps:spPr bwMode="auto">
                          <a:xfrm flipV="1">
                            <a:off x="114304" y="800102"/>
                            <a:ext cx="4114800" cy="4572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" name="Line 6"/>
                        <wps:cNvCnPr/>
                        <wps:spPr bwMode="auto">
                          <a:xfrm flipV="1">
                            <a:off x="228604" y="914402"/>
                            <a:ext cx="4114800" cy="4572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3314704" y="342902"/>
                            <a:ext cx="914400" cy="5715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33F990E" w14:textId="77777777" w:rsidR="004933C1" w:rsidRDefault="004933C1" w:rsidP="00E1281D">
                              <w:r>
                                <w:rPr>
                                  <w:rFonts w:ascii="Times New Roman" w:hAnsi="Times New Roman"/>
                                  <w:noProof/>
                                  <w:sz w:val="20"/>
                                  <w:szCs w:val="20"/>
                                </w:rPr>
                                <w:drawing>
                                  <wp:inline distT="0" distB="0" distL="0" distR="0" wp14:anchorId="4332AEDB" wp14:editId="0A6AD770">
                                    <wp:extent cx="647065" cy="431165"/>
                                    <wp:effectExtent l="0" t="0" r="635" b="6985"/>
                                    <wp:docPr id="3" name="Grafik 335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Bild 10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47065" cy="43116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Line 8"/>
                        <wps:cNvCnPr/>
                        <wps:spPr bwMode="auto">
                          <a:xfrm>
                            <a:off x="3771904" y="857252"/>
                            <a:ext cx="635" cy="2286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0" name="Line 9"/>
                        <wps:cNvCnPr/>
                        <wps:spPr bwMode="auto">
                          <a:xfrm>
                            <a:off x="228604" y="1123952"/>
                            <a:ext cx="635" cy="36195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1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76204" y="1485902"/>
                            <a:ext cx="457200" cy="228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2D83988" w14:textId="77777777" w:rsidR="004933C1" w:rsidRDefault="004933C1" w:rsidP="00E1281D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0%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2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1876429" y="1257302"/>
                            <a:ext cx="571500" cy="228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6F8B2C4" w14:textId="77777777" w:rsidR="004933C1" w:rsidRDefault="004933C1" w:rsidP="00E1281D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50%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3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3543304" y="1028702"/>
                            <a:ext cx="571500" cy="228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9480237" w14:textId="77777777" w:rsidR="004933C1" w:rsidRDefault="004933C1" w:rsidP="00E1281D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100%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4" name="AutoShape 13"/>
                        <wps:cNvSpPr>
                          <a:spLocks noChangeArrowheads="1"/>
                        </wps:cNvSpPr>
                        <wps:spPr bwMode="auto">
                          <a:xfrm>
                            <a:off x="4" y="685802"/>
                            <a:ext cx="571500" cy="342900"/>
                          </a:xfrm>
                          <a:prstGeom prst="flowChartPunchedTap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0B6DFD5" w14:textId="77777777" w:rsidR="004933C1" w:rsidRDefault="004933C1" w:rsidP="00E1281D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START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5" name="AutoShape 14"/>
                        <wps:cNvSpPr>
                          <a:spLocks noChangeArrowheads="1"/>
                        </wps:cNvSpPr>
                        <wps:spPr bwMode="auto">
                          <a:xfrm>
                            <a:off x="3429004" y="2"/>
                            <a:ext cx="571500" cy="342900"/>
                          </a:xfrm>
                          <a:prstGeom prst="flowChartPunchedTap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CB3245F" w14:textId="77777777" w:rsidR="004933C1" w:rsidRDefault="004933C1" w:rsidP="00E1281D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 xml:space="preserve">   ZIEL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wgp>
                        <wpg:cNvPr id="326" name="Group 15"/>
                        <wpg:cNvGrpSpPr>
                          <a:grpSpLocks/>
                        </wpg:cNvGrpSpPr>
                        <wpg:grpSpPr bwMode="auto">
                          <a:xfrm>
                            <a:off x="926469" y="831852"/>
                            <a:ext cx="2439035" cy="760095"/>
                            <a:chOff x="3663" y="5765"/>
                            <a:chExt cx="3841" cy="1197"/>
                          </a:xfrm>
                        </wpg:grpSpPr>
                        <wps:wsp>
                          <wps:cNvPr id="327" name="Text Box 1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663" y="6602"/>
                              <a:ext cx="900" cy="36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C237664" w14:textId="77777777" w:rsidR="004933C1" w:rsidRDefault="004933C1" w:rsidP="00E1281D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</w:rPr>
                                  <w:t>25%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8" name="Line 17"/>
                          <wps:cNvCnPr/>
                          <wps:spPr bwMode="auto">
                            <a:xfrm>
                              <a:off x="4043" y="6045"/>
                              <a:ext cx="1" cy="57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29" name="Line 18"/>
                          <wps:cNvCnPr/>
                          <wps:spPr bwMode="auto">
                            <a:xfrm>
                              <a:off x="6973" y="5765"/>
                              <a:ext cx="1" cy="57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30" name="Text Box 1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604" y="6305"/>
                              <a:ext cx="900" cy="36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37143BE" w14:textId="77777777" w:rsidR="004933C1" w:rsidRDefault="004933C1" w:rsidP="00E1281D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</w:rPr>
                                  <w:t>75%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s:wsp>
                        <wps:cNvPr id="331" name="Line 20"/>
                        <wps:cNvCnPr/>
                        <wps:spPr bwMode="auto">
                          <a:xfrm>
                            <a:off x="2101854" y="914402"/>
                            <a:ext cx="635" cy="36195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</wp:inline>
            </w:drawing>
          </mc:Choice>
          <mc:Fallback xmlns:mo="http://schemas.microsoft.com/office/mac/office/2008/main" xmlns:mv="urn:schemas-microsoft-com:mac:vml" xmlns:w15="http://schemas.microsoft.com/office/word/2012/wordml">
            <w:pict>
              <v:group w14:anchorId="3D885B6D" id="Zeichenbereich 333" o:spid="_x0000_s1047" editas="canvas" style="width:344.8pt;height:138.45pt;mso-position-horizontal-relative:char;mso-position-vertical-relative:line" coordsize="43789,175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">
                <v:shape id="_x0000_s1048" type="#_x0000_t75" style="position:absolute;width:43789;height:17583;visibility:visible;mso-wrap-style:square">
                  <v:fill o:detectmouseclick="t"/>
                  <v:path o:connecttype="none"/>
                </v:shape>
                <v:rect id="Rectangle 4" o:spid="_x0000_s1049" style="position:absolute;left:3810;top:6369;width:7594;height:71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iLe8QA&#10;AADbAAAADwAAAGRycy9kb3ducmV2LnhtbESPQWvCQBSE7wX/w/KE3uquVUONbkIRhELbQ7XQ6yP7&#10;TILZtzG7Jum/dwsFj8PMfMNs89E2oqfO1441zGcKBHHhTM2lhu/j/ukFhA/IBhvHpOGXPOTZ5GGL&#10;qXEDf1F/CKWIEPYpaqhCaFMpfVGRRT9zLXH0Tq6zGKLsSmk6HCLcNvJZqURarDkuVNjSrqLifLha&#10;DZgszeXztPg4vl8TXJej2q9+lNaP0/F1AyLQGO7h//ab0bBaw9+X+ANkd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64i3vEAAAA2wAAAA8AAAAAAAAAAAAAAAAAmAIAAGRycy9k&#10;b3ducmV2LnhtbFBLBQYAAAAABAAEAPUAAACJAwAAAAA=&#10;" stroked="f">
                  <v:textbox>
                    <w:txbxContent>
                      <w:p w14:paraId="4FFDCCBC" w14:textId="77777777" w:rsidR="004933C1" w:rsidRDefault="004933C1" w:rsidP="00E1281D">
                        <w:r>
                          <w:rPr>
                            <w:rFonts w:ascii="Times New Roman" w:hAnsi="Times New Roman"/>
                            <w:noProof/>
                            <w:sz w:val="20"/>
                            <w:szCs w:val="20"/>
                            <w:lang w:val="de-DE" w:eastAsia="de-DE"/>
                          </w:rPr>
                          <w:drawing>
                            <wp:inline distT="0" distB="0" distL="0" distR="0" wp14:anchorId="7EB3AADC" wp14:editId="4DAEBA6C">
                              <wp:extent cx="551815" cy="509270"/>
                              <wp:effectExtent l="0" t="0" r="635" b="5080"/>
                              <wp:docPr id="2" name="Grafik 33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Bild 8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51815" cy="50927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  <v:line id="Line 5" o:spid="_x0000_s1050" style="position:absolute;flip:y;visibility:visible;mso-wrap-style:square" from="1143,8001" to="42291,125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0VRHsMAAADbAAAADwAAAGRycy9kb3ducmV2LnhtbERPz2vCMBS+C/4P4Q12kZkqQ1w1LSIM&#10;PHiZG5Xdns1bU9q81CTT7r9fDoMdP77f23K0vbiRD61jBYt5BoK4drrlRsHH++vTGkSIyBp7x6Tg&#10;hwKUxXSyxVy7O7/R7RQbkUI45KjAxDjkUobakMUwdwNx4r6ctxgT9I3UHu8p3PZymWUrabHl1GBw&#10;oL2hujt9WwVyfZxd/e7y3FXd+fxiqroaPo9KPT6Muw2ISGP8F/+5D1rBKq1PX9IPkMU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9FUR7DAAAA2wAAAA8AAAAAAAAAAAAA&#10;AAAAoQIAAGRycy9kb3ducmV2LnhtbFBLBQYAAAAABAAEAPkAAACRAwAAAAA=&#10;"/>
                <v:line id="Line 6" o:spid="_x0000_s1051" style="position:absolute;flip:y;visibility:visible;mso-wrap-style:square" from="2286,9144" to="43434,137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An0hcUAAADbAAAADwAAAGRycy9kb3ducmV2LnhtbESPQWsCMRSE74L/ITyhF6lZi4hujSKC&#10;0IMXbVnx9rp53Sy7eVmTqNt/3xQKPQ4z8w2z2vS2FXfyoXasYDrJQBCXTtdcKfh43z8vQISIrLF1&#10;TAq+KcBmPRysMNfuwUe6n2IlEoRDjgpMjF0uZSgNWQwT1xEn78t5izFJX0nt8ZHgtpUvWTaXFmtO&#10;CwY72hkqm9PNKpCLw/jqt5+zpmjO56UpyqK7HJR6GvXbVxCR+vgf/mu/aQXzKfx+ST9Ar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An0hcUAAADbAAAADwAAAAAAAAAA&#10;AAAAAAChAgAAZHJzL2Rvd25yZXYueG1sUEsFBgAAAAAEAAQA+QAAAJMDAAAAAA==&#10;"/>
                <v:shape id="Text Box 7" o:spid="_x0000_s1052" type="#_x0000_t202" style="position:absolute;left:33147;top:3429;width:9144;height:57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mz7MEA&#10;AADbAAAADwAAAGRycy9kb3ducmV2LnhtbESP0YrCMBRE3wX/IVzBF1lTxa1ajaKC4quuH3Btrm2x&#10;uSlNtPXvjSDs4zAzZ5jlujWleFLtCssKRsMIBHFqdcGZgsvf/mcGwnlkjaVlUvAiB+tVt7PERNuG&#10;T/Q8+0wECLsEFeTeV4mULs3JoBvaijh4N1sb9EHWmdQ1NgFuSjmOolgaLDgs5FjRLqf0fn4YBbdj&#10;M/idN9eDv0xPk3iLxfRqX0r1e+1mAcJT6//D3/ZRK4jH8PkSfoBcv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r5s+zBAAAA2wAAAA8AAAAAAAAAAAAAAAAAmAIAAGRycy9kb3du&#10;cmV2LnhtbFBLBQYAAAAABAAEAPUAAACGAwAAAAA=&#10;" stroked="f">
                  <v:textbox>
                    <w:txbxContent>
                      <w:p w14:paraId="733F990E" w14:textId="77777777" w:rsidR="004933C1" w:rsidRDefault="004933C1" w:rsidP="00E1281D">
                        <w:r>
                          <w:rPr>
                            <w:rFonts w:ascii="Times New Roman" w:hAnsi="Times New Roman"/>
                            <w:noProof/>
                            <w:sz w:val="20"/>
                            <w:szCs w:val="20"/>
                            <w:lang w:val="de-DE" w:eastAsia="de-DE"/>
                          </w:rPr>
                          <w:drawing>
                            <wp:inline distT="0" distB="0" distL="0" distR="0" wp14:anchorId="4332AEDB" wp14:editId="0A6AD770">
                              <wp:extent cx="647065" cy="431165"/>
                              <wp:effectExtent l="0" t="0" r="635" b="6985"/>
                              <wp:docPr id="3" name="Grafik 33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Bild 10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47065" cy="43116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line id="Line 8" o:spid="_x0000_s1053" style="position:absolute;visibility:visible;mso-wrap-style:square" from="37719,8572" to="37725,108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/XmgsUAAADbAAAADwAAAGRycy9kb3ducmV2LnhtbESPQWvCQBSE74L/YXlCb7qxQijRVUQp&#10;aA+lWkGPz+wziWbfht1tkv77bqHQ4zAz3zCLVW9q0ZLzlWUF00kCgji3uuJCwenzdfwCwgdkjbVl&#10;UvBNHlbL4WCBmbYdH6g9hkJECPsMFZQhNJmUPi/JoJ/Yhjh6N+sMhihdIbXDLsJNLZ+TJJUGK44L&#10;JTa0KSl/HL+MgvfZR9qu92+7/rxPr/n2cL3cO6fU06hfz0EE6sN/+K+90wrSGfx+iT9AL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/XmgsUAAADbAAAADwAAAAAAAAAA&#10;AAAAAAChAgAAZHJzL2Rvd25yZXYueG1sUEsFBgAAAAAEAAQA+QAAAJMDAAAAAA==&#10;"/>
                <v:line id="Line 9" o:spid="_x0000_s1054" style="position:absolute;visibility:visible;mso-wrap-style:square" from="2286,11239" to="2292,148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IgyX8MAAADcAAAADwAAAGRycy9kb3ducmV2LnhtbERPz2vCMBS+C/4P4Qm7aapCGdUoogx0&#10;hzGdoMdn82yrzUtJsrb775fDYMeP7/dy3ZtatOR8ZVnBdJKAIM6trrhQcP56G7+C8AFZY22ZFPyQ&#10;h/VqOFhipm3HR2pPoRAxhH2GCsoQmkxKn5dk0E9sQxy5u3UGQ4SukNphF8NNLWdJkkqDFceGEhva&#10;lpQ/T99Gwcf8M203h/d9fzmkt3x3vF0fnVPqZdRvFiAC9eFf/OfeawXzWZwfz8QjIF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CIMl/DAAAA3AAAAA8AAAAAAAAAAAAA&#10;AAAAoQIAAGRycy9kb3ducmV2LnhtbFBLBQYAAAAABAAEAPkAAACRAwAAAAA=&#10;"/>
                <v:shape id="Text Box 10" o:spid="_x0000_s1055" type="#_x0000_t202" style="position:absolute;left:762;top:14859;width:4572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HYC8IA&#10;AADcAAAADwAAAGRycy9kb3ducmV2LnhtbESP3YrCMBSE7xd8h3AEbxZN1fWvGkUFF2/9eYBjc2yL&#10;zUlpoq1vbwTBy2FmvmEWq8YU4kGVyy0r6PciEMSJ1TmnCs6nXXcKwnlkjYVlUvAkB6tl62eBsbY1&#10;H+hx9KkIEHYxKsi8L2MpXZKRQdezJXHwrrYy6IOsUqkrrAPcFHIQRWNpMOewkGFJ24yS2/FuFFz3&#10;9e9oVl/+/Xly+BtvMJ9c7FOpTrtZz0F4avw3/GnvtYLhoA/vM+EIyO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odgLwgAAANwAAAAPAAAAAAAAAAAAAAAAAJgCAABkcnMvZG93&#10;bnJldi54bWxQSwUGAAAAAAQABAD1AAAAhwMAAAAA&#10;" stroked="f">
                  <v:textbox>
                    <w:txbxContent>
                      <w:p w14:paraId="42D83988" w14:textId="77777777" w:rsidR="004933C1" w:rsidRDefault="004933C1" w:rsidP="00E1281D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0%</w:t>
                        </w:r>
                      </w:p>
                    </w:txbxContent>
                  </v:textbox>
                </v:shape>
                <v:shape id="Text Box 11" o:spid="_x0000_s1056" type="#_x0000_t202" style="position:absolute;left:18764;top:12573;width:5715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NGfMUA&#10;AADcAAAADwAAAGRycy9kb3ducmV2LnhtbESP3WrCQBSE7wXfYTlCb6RuTNtYo6u0hRZvk/oAx+wx&#10;CWbPhuw2P2/fLRS8HGbmG2Z/HE0jeupcbVnBehWBIC6srrlUcP7+fHwF4TyyxsYyKZjIwfEwn+0x&#10;1XbgjPrclyJA2KWooPK+TaV0RUUG3cq2xMG72s6gD7Irpe5wCHDTyDiKEmmw5rBQYUsfFRW3/Mco&#10;uJ6G5ct2uHz58yZ7Tt6x3lzspNTDYnzbgfA0+nv4v33SCp7iGP7OhCMgD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c0Z8xQAAANwAAAAPAAAAAAAAAAAAAAAAAJgCAABkcnMv&#10;ZG93bnJldi54bWxQSwUGAAAAAAQABAD1AAAAigMAAAAA&#10;" stroked="f">
                  <v:textbox>
                    <w:txbxContent>
                      <w:p w14:paraId="06F8B2C4" w14:textId="77777777" w:rsidR="004933C1" w:rsidRDefault="004933C1" w:rsidP="00E1281D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50%</w:t>
                        </w:r>
                      </w:p>
                    </w:txbxContent>
                  </v:textbox>
                </v:shape>
                <v:shape id="Text Box 12" o:spid="_x0000_s1057" type="#_x0000_t202" style="position:absolute;left:35433;top:10287;width:5715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/j58IA&#10;AADcAAAADwAAAGRycy9kb3ducmV2LnhtbESP3YrCMBSE7xd8h3AEbxZN/ddqFBVWvPXnAY7NsS02&#10;J6WJtr79RhC8HGbmG2a5bkwhnlS53LKCfi8CQZxYnXOq4HL+685AOI+ssbBMCl7kYL1q/Swx1rbm&#10;Iz1PPhUBwi5GBZn3ZSylSzIy6Hq2JA7ezVYGfZBVKnWFdYCbQg6iaCIN5hwWMixpl1FyPz2Mgtuh&#10;/h3P6+veX6bH0WSL+fRqX0p12s1mAcJT47/hT/ugFQwHQ3ifCUdAr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P+PnwgAAANwAAAAPAAAAAAAAAAAAAAAAAJgCAABkcnMvZG93&#10;bnJldi54bWxQSwUGAAAAAAQABAD1AAAAhwMAAAAA&#10;" stroked="f">
                  <v:textbox>
                    <w:txbxContent>
                      <w:p w14:paraId="19480237" w14:textId="77777777" w:rsidR="004933C1" w:rsidRDefault="004933C1" w:rsidP="00E1281D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100%</w:t>
                        </w:r>
                      </w:p>
                    </w:txbxContent>
                  </v:textbox>
                </v:shape>
                <v:shape id="AutoShape 13" o:spid="_x0000_s1058" type="#_x0000_t122" style="position:absolute;top:6858;width:5715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IuoMUA&#10;AADcAAAADwAAAGRycy9kb3ducmV2LnhtbESP3WrCQBSE7wu+w3IE7+pGLbWkriKCIpT+mPYBDtlj&#10;EsyeDdkTjT69Wyj0cpiZb5jFqne1OlMbKs8GJuMEFHHubcWFgZ/v7eMLqCDIFmvPZOBKAVbLwcMC&#10;U+svfKBzJoWKEA4pGihFmlTrkJfkMIx9Qxy9o28dSpRtoW2Llwh3tZ4mybN2WHFcKLGhTUn5Keuc&#10;gfowv4kt5l33IVnzuXv7muzf18aMhv36FZRQL//hv/beGphNn+D3TDwCen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0i6gxQAAANwAAAAPAAAAAAAAAAAAAAAAAJgCAABkcnMv&#10;ZG93bnJldi54bWxQSwUGAAAAAAQABAD1AAAAigMAAAAA&#10;">
                  <v:textbox>
                    <w:txbxContent>
                      <w:p w14:paraId="10B6DFD5" w14:textId="77777777" w:rsidR="004933C1" w:rsidRDefault="004933C1" w:rsidP="00E1281D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START</w:t>
                        </w:r>
                      </w:p>
                    </w:txbxContent>
                  </v:textbox>
                </v:shape>
                <v:shape id="AutoShape 14" o:spid="_x0000_s1059" type="#_x0000_t122" style="position:absolute;left:34290;width:5715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6LO8UA&#10;AADcAAAADwAAAGRycy9kb3ducmV2LnhtbESP3WrCQBSE7wu+w3IE7+pGpbWkriKCIpT+mPYBDtlj&#10;EsyeDdkTjT69Wyj0cpiZb5jFqne1OlMbKs8GJuMEFHHubcWFgZ/v7eMLqCDIFmvPZOBKAVbLwcMC&#10;U+svfKBzJoWKEA4pGihFmlTrkJfkMIx9Qxy9o28dSpRtoW2Llwh3tZ4mybN2WHFcKLGhTUn5Keuc&#10;gfowv4kt5l33IVnzuXv7muzf18aMhv36FZRQL//hv/beGphNn+D3TDwCen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nos7xQAAANwAAAAPAAAAAAAAAAAAAAAAAJgCAABkcnMv&#10;ZG93bnJldi54bWxQSwUGAAAAAAQABAD1AAAAigMAAAAA&#10;">
                  <v:textbox>
                    <w:txbxContent>
                      <w:p w14:paraId="1CB3245F" w14:textId="77777777" w:rsidR="004933C1" w:rsidRDefault="004933C1" w:rsidP="00E1281D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 xml:space="preserve">   ZIEL</w:t>
                        </w:r>
                      </w:p>
                    </w:txbxContent>
                  </v:textbox>
                </v:shape>
                <v:group id="Group 15" o:spid="_x0000_s1060" style="position:absolute;left:9264;top:8318;width:24391;height:7601" coordorigin="3663,5765" coordsize="3841,1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RCVMs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sl4B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RCVMsQAAADcAAAA&#10;DwAAAAAAAAAAAAAAAACqAgAAZHJzL2Rvd25yZXYueG1sUEsFBgAAAAAEAAQA+gAAAJsDAAAAAA==&#10;">
                  <v:shape id="Text Box 16" o:spid="_x0000_s1061" type="#_x0000_t202" style="position:absolute;left:3663;top:6602;width:90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Tl5MQA&#10;AADcAAAADwAAAGRycy9kb3ducmV2LnhtbESP3WrCQBSE7wt9h+UI3hTdNLZGo2uoQou3Wh/gmD0m&#10;wezZkN3m5+27hYKXw8x8w2yzwdSio9ZVlhW8ziMQxLnVFRcKLt+fsxUI55E11pZJwUgOst3z0xZT&#10;bXs+UXf2hQgQdikqKL1vUildXpJBN7cNcfButjXog2wLqVvsA9zUMo6ipTRYcVgosaFDSfn9/GMU&#10;3I79y/u6v375S3J6W+6xSq52VGo6GT42IDwN/hH+bx+1gkWcwN+ZcATk7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YE5eTEAAAA3AAAAA8AAAAAAAAAAAAAAAAAmAIAAGRycy9k&#10;b3ducmV2LnhtbFBLBQYAAAAABAAEAPUAAACJAwAAAAA=&#10;" stroked="f">
                    <v:textbox>
                      <w:txbxContent>
                        <w:p w14:paraId="1C237664" w14:textId="77777777" w:rsidR="004933C1" w:rsidRDefault="004933C1" w:rsidP="00E1281D">
                          <w:pPr>
                            <w:rPr>
                              <w:rFonts w:ascii="Arial" w:hAnsi="Arial" w:cs="Arial"/>
                            </w:rPr>
                          </w:pPr>
                          <w:r>
                            <w:rPr>
                              <w:rFonts w:ascii="Arial" w:hAnsi="Arial" w:cs="Arial"/>
                            </w:rPr>
                            <w:t>25%</w:t>
                          </w:r>
                        </w:p>
                      </w:txbxContent>
                    </v:textbox>
                  </v:shape>
                  <v:line id="Line 17" o:spid="_x0000_s1062" style="position:absolute;visibility:visible;mso-wrap-style:square" from="4043,6045" to="4044,66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v4+WcMAAADcAAAADwAAAGRycy9kb3ducmV2LnhtbERPz2vCMBS+C/4P4Qm7aapCGdUoogx0&#10;hzGdoMdn82yrzUtJsrb775fDYMeP7/dy3ZtatOR8ZVnBdJKAIM6trrhQcP56G7+C8AFZY22ZFPyQ&#10;h/VqOFhipm3HR2pPoRAxhH2GCsoQmkxKn5dk0E9sQxy5u3UGQ4SukNphF8NNLWdJkkqDFceGEhva&#10;lpQ/T99Gwcf8M203h/d9fzmkt3x3vF0fnVPqZdRvFiAC9eFf/OfeawXzWVwbz8QjIF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7+PlnDAAAA3AAAAA8AAAAAAAAAAAAA&#10;AAAAoQIAAGRycy9kb3ducmV2LnhtbFBLBQYAAAAABAAEAPkAAACRAwAAAAA=&#10;"/>
                  <v:line id="Line 18" o:spid="_x0000_s1063" style="position:absolute;visibility:visible;mso-wrap-style:square" from="6973,5765" to="6974,63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bKbwsYAAADcAAAADwAAAGRycy9kb3ducmV2LnhtbESPQWvCQBSE70L/w/IKvemmCqGmriIt&#10;BfUgVQvt8Zl9JrHZt2F3TeK/7xYEj8PMfMPMFr2pRUvOV5YVPI8SEMS51RUXCr4OH8MXED4ga6wt&#10;k4IreVjMHwYzzLTteEftPhQiQthnqKAMocmk9HlJBv3INsTRO1lnMETpCqkddhFuajlOklQarDgu&#10;lNjQW0n57/5iFGwnn2m7XG9W/fc6Pebvu+PPuXNKPT32y1cQgfpwD9/aK61gMp7C/5l4BOT8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Gym8LGAAAA3AAAAA8AAAAAAAAA&#10;AAAAAAAAoQIAAGRycy9kb3ducmV2LnhtbFBLBQYAAAAABAAEAPkAAACUAwAAAAA=&#10;"/>
                  <v:shape id="Text Box 19" o:spid="_x0000_s1064" type="#_x0000_t202" style="position:absolute;left:6604;top:6305;width:90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TrTcEA&#10;AADcAAAADwAAAGRycy9kb3ducmV2LnhtbERPyW7CMBC9V+IfrEHiUhEH0rIEDCpIrbhC+YAhniwi&#10;HkexS5K/rw9IHJ/evt33phYPal1lWcEsikEQZ1ZXXCi4/n5PVyCcR9ZYWyYFAznY70ZvW0y17fhM&#10;j4svRAhhl6KC0vsmldJlJRl0kW2IA5fb1qAPsC2kbrEL4aaW8zheSIMVh4YSGzqWlN0vf0ZBfure&#10;P9fd7cdfl+ePxQGr5c0OSk3G/dcGhKfev8RP90krSJIwP5wJR0Du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w0603BAAAA3AAAAA8AAAAAAAAAAAAAAAAAmAIAAGRycy9kb3du&#10;cmV2LnhtbFBLBQYAAAAABAAEAPUAAACGAwAAAAA=&#10;" stroked="f">
                    <v:textbox>
                      <w:txbxContent>
                        <w:p w14:paraId="637143BE" w14:textId="77777777" w:rsidR="004933C1" w:rsidRDefault="004933C1" w:rsidP="00E1281D">
                          <w:pPr>
                            <w:rPr>
                              <w:rFonts w:ascii="Arial" w:hAnsi="Arial" w:cs="Arial"/>
                            </w:rPr>
                          </w:pPr>
                          <w:r>
                            <w:rPr>
                              <w:rFonts w:ascii="Arial" w:hAnsi="Arial" w:cs="Arial"/>
                            </w:rPr>
                            <w:t>75%</w:t>
                          </w:r>
                        </w:p>
                      </w:txbxContent>
                    </v:textbox>
                  </v:shape>
                </v:group>
                <v:line id="Line 20" o:spid="_x0000_s1065" style="position:absolute;visibility:visible;mso-wrap-style:square" from="21018,9144" to="21024,127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h0BGcYAAADcAAAADwAAAGRycy9kb3ducmV2LnhtbESPzWrDMBCE74G+g9hCb4mcGkxxo4TQ&#10;Ukh6KPmD5rixNrZba2Uk1XbePgoUchxm5htmthhMIzpyvrasYDpJQBAXVtdcKjjsP8YvIHxA1thY&#10;JgUX8rCYP4xmmGvb85a6XShFhLDPUUEVQptL6YuKDPqJbYmjd7bOYIjSlVI77CPcNPI5STJpsOa4&#10;UGFLbxUVv7s/o+Ar3WTdcv25Gr7X2al4356OP71T6ulxWL6CCDSEe/i/vdIK0nQKtzPxCMj5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odARnGAAAA3AAAAA8AAAAAAAAA&#10;AAAAAAAAoQIAAGRycy9kb3ducmV2LnhtbFBLBQYAAAAABAAEAPkAAACUAwAAAAA=&#10;"/>
                <w10:anchorlock/>
              </v:group>
            </w:pict>
          </mc:Fallback>
        </mc:AlternateContent>
      </w:r>
    </w:p>
    <w:p w14:paraId="7AEC52A0" w14:textId="77777777" w:rsidR="005023DE" w:rsidRPr="005023DE" w:rsidRDefault="005023DE" w:rsidP="009A11A6">
      <w:pPr>
        <w:spacing w:after="200" w:line="300" w:lineRule="auto"/>
        <w:rPr>
          <w:rFonts w:ascii="Calibri Light" w:hAnsi="Calibri Light" w:cs="Arial"/>
          <w:b/>
          <w:sz w:val="10"/>
          <w:szCs w:val="10"/>
        </w:rPr>
      </w:pPr>
    </w:p>
    <w:p w14:paraId="36F07E9B" w14:textId="77777777" w:rsidR="00992405" w:rsidRPr="005023DE" w:rsidRDefault="000B14BA" w:rsidP="009A11A6">
      <w:pPr>
        <w:spacing w:after="200" w:line="300" w:lineRule="auto"/>
        <w:rPr>
          <w:rFonts w:ascii="Calibri Light" w:hAnsi="Calibri Light" w:cs="Arial"/>
          <w:b/>
          <w:sz w:val="28"/>
          <w:szCs w:val="28"/>
        </w:rPr>
      </w:pPr>
      <w:r w:rsidRPr="005023DE">
        <w:rPr>
          <w:rFonts w:ascii="Calibri Light" w:hAnsi="Calibri Light" w:cs="Arial"/>
          <w:b/>
          <w:sz w:val="28"/>
          <w:szCs w:val="28"/>
        </w:rPr>
        <w:t>Die</w:t>
      </w:r>
      <w:r w:rsidR="00227081" w:rsidRPr="005023DE">
        <w:rPr>
          <w:rFonts w:ascii="Calibri Light" w:hAnsi="Calibri Light" w:cs="Arial"/>
          <w:b/>
          <w:sz w:val="28"/>
          <w:szCs w:val="28"/>
        </w:rPr>
        <w:t xml:space="preserve"> umgesetzten Massnahmen</w:t>
      </w:r>
      <w:r w:rsidR="00E1281D" w:rsidRPr="005023DE">
        <w:rPr>
          <w:rFonts w:ascii="Calibri Light" w:hAnsi="Calibri Light" w:cs="Arial"/>
          <w:b/>
          <w:sz w:val="28"/>
          <w:szCs w:val="28"/>
        </w:rPr>
        <w:t xml:space="preserve"> und Indikatoren</w:t>
      </w:r>
      <w:r w:rsidR="00227081" w:rsidRPr="005023DE">
        <w:rPr>
          <w:rFonts w:ascii="Calibri Light" w:hAnsi="Calibri Light" w:cs="Arial"/>
          <w:b/>
          <w:sz w:val="28"/>
          <w:szCs w:val="28"/>
        </w:rPr>
        <w:t xml:space="preserve"> zu Thema 1</w:t>
      </w:r>
      <w:r w:rsidRPr="005023DE">
        <w:rPr>
          <w:rFonts w:ascii="Calibri Light" w:hAnsi="Calibri Light" w:cs="Arial"/>
          <w:b/>
          <w:sz w:val="28"/>
          <w:szCs w:val="28"/>
        </w:rPr>
        <w:t xml:space="preserve"> überprüfen</w:t>
      </w:r>
      <w:r w:rsidR="00227081" w:rsidRPr="005023DE">
        <w:rPr>
          <w:rFonts w:ascii="Calibri Light" w:hAnsi="Calibri Light" w:cs="Arial"/>
          <w:b/>
          <w:sz w:val="28"/>
          <w:szCs w:val="28"/>
        </w:rPr>
        <w:t>:</w:t>
      </w:r>
    </w:p>
    <w:tbl>
      <w:tblPr>
        <w:tblStyle w:val="Tabellenraster"/>
        <w:tblW w:w="9328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2126"/>
        <w:gridCol w:w="7202"/>
      </w:tblGrid>
      <w:tr w:rsidR="00992405" w:rsidRPr="002B0B01" w14:paraId="5D3AC22B" w14:textId="77777777" w:rsidTr="004416DF">
        <w:tc>
          <w:tcPr>
            <w:tcW w:w="2126" w:type="dxa"/>
          </w:tcPr>
          <w:p w14:paraId="572AC779" w14:textId="77777777" w:rsidR="005023DE" w:rsidRPr="005023DE" w:rsidRDefault="005023DE" w:rsidP="009A11A6">
            <w:pPr>
              <w:spacing w:line="300" w:lineRule="auto"/>
              <w:rPr>
                <w:rFonts w:ascii="Calibri Light" w:hAnsi="Calibri Light" w:cs="Arial"/>
                <w:sz w:val="10"/>
                <w:szCs w:val="10"/>
              </w:rPr>
            </w:pPr>
          </w:p>
          <w:p w14:paraId="4335DDE5" w14:textId="77777777" w:rsidR="00992405" w:rsidRPr="00DF5428" w:rsidRDefault="00992405" w:rsidP="009A11A6">
            <w:pPr>
              <w:spacing w:line="300" w:lineRule="auto"/>
              <w:rPr>
                <w:rFonts w:ascii="Calibri Light" w:hAnsi="Calibri Light" w:cs="Arial"/>
                <w:color w:val="80BB33"/>
                <w:sz w:val="24"/>
                <w:szCs w:val="24"/>
              </w:rPr>
            </w:pPr>
            <w:r w:rsidRPr="00DF5428">
              <w:rPr>
                <w:rFonts w:ascii="Calibri Light" w:hAnsi="Calibri Light" w:cs="Arial"/>
                <w:color w:val="80BB33"/>
                <w:sz w:val="24"/>
                <w:szCs w:val="24"/>
              </w:rPr>
              <w:t>Erfolgreiche Massnahmen</w:t>
            </w:r>
          </w:p>
          <w:p w14:paraId="048E6F04" w14:textId="77777777" w:rsidR="00992405" w:rsidRPr="002B0B01" w:rsidRDefault="00992405" w:rsidP="009A11A6">
            <w:pPr>
              <w:spacing w:line="300" w:lineRule="auto"/>
              <w:rPr>
                <w:rFonts w:ascii="Calibri Light" w:hAnsi="Calibri Light" w:cs="Arial"/>
                <w:sz w:val="24"/>
                <w:szCs w:val="24"/>
              </w:rPr>
            </w:pPr>
          </w:p>
        </w:tc>
        <w:tc>
          <w:tcPr>
            <w:tcW w:w="7202" w:type="dxa"/>
          </w:tcPr>
          <w:p w14:paraId="1F3356D5" w14:textId="77777777" w:rsidR="005023DE" w:rsidRPr="005023DE" w:rsidRDefault="005023DE" w:rsidP="009A11A6">
            <w:pPr>
              <w:spacing w:line="300" w:lineRule="auto"/>
              <w:rPr>
                <w:rFonts w:ascii="Calibri Light" w:hAnsi="Calibri Light" w:cs="Arial"/>
                <w:sz w:val="10"/>
                <w:szCs w:val="10"/>
              </w:rPr>
            </w:pPr>
          </w:p>
          <w:p w14:paraId="6745913E" w14:textId="77777777" w:rsidR="00992405" w:rsidRPr="002B0B01" w:rsidRDefault="00992405" w:rsidP="009A11A6">
            <w:pPr>
              <w:spacing w:line="300" w:lineRule="auto"/>
              <w:rPr>
                <w:rFonts w:ascii="Calibri Light" w:hAnsi="Calibri Light" w:cs="Arial"/>
                <w:sz w:val="24"/>
                <w:szCs w:val="24"/>
              </w:rPr>
            </w:pPr>
            <w:r w:rsidRPr="002B0B01">
              <w:rPr>
                <w:rFonts w:ascii="Calibri Light" w:hAnsi="Calibri Light" w:cs="Arial"/>
                <w:sz w:val="24"/>
                <w:szCs w:val="24"/>
              </w:rPr>
              <w:t>Welche Massnahme hatte am meisten Erfolg?</w:t>
            </w:r>
          </w:p>
          <w:p w14:paraId="72E1D87A" w14:textId="77777777" w:rsidR="00992405" w:rsidRPr="002B0B01" w:rsidRDefault="0080428B" w:rsidP="009A11A6">
            <w:pPr>
              <w:pStyle w:val="Titelzwei"/>
              <w:numPr>
                <w:ilvl w:val="0"/>
                <w:numId w:val="0"/>
              </w:numPr>
              <w:spacing w:line="300" w:lineRule="auto"/>
              <w:rPr>
                <w:rFonts w:ascii="Calibri Light" w:hAnsi="Calibri Light" w:cs="Arial"/>
                <w:b w:val="0"/>
                <w:bCs w:val="0"/>
                <w:sz w:val="24"/>
                <w:szCs w:val="24"/>
                <w:lang w:val="de-CH"/>
              </w:rPr>
            </w:pPr>
            <w:sdt>
              <w:sdtPr>
                <w:rPr>
                  <w:rFonts w:ascii="Calibri Light" w:hAnsi="Calibri Light" w:cs="Arial"/>
                  <w:b w:val="0"/>
                  <w:bCs w:val="0"/>
                  <w:sz w:val="24"/>
                  <w:szCs w:val="24"/>
                  <w:lang w:val="de-CH" w:eastAsia="de-CH"/>
                </w:rPr>
                <w:id w:val="1321925017"/>
                <w:placeholder>
                  <w:docPart w:val="563FB3A91713449191D49573529144D0"/>
                </w:placeholder>
                <w:showingPlcHdr/>
                <w:text/>
              </w:sdtPr>
              <w:sdtEndPr/>
              <w:sdtContent>
                <w:r w:rsidR="00992405" w:rsidRPr="002B0B01">
                  <w:rPr>
                    <w:rStyle w:val="Platzhaltertext"/>
                    <w:rFonts w:ascii="Calibri Light" w:hAnsi="Calibri Light" w:cs="Arial"/>
                    <w:b w:val="0"/>
                    <w:bCs w:val="0"/>
                    <w:color w:val="1F497D" w:themeColor="text2"/>
                    <w:sz w:val="24"/>
                    <w:szCs w:val="24"/>
                  </w:rPr>
                  <w:t>Klicken Sie hier, um Text einzugeben.</w:t>
                </w:r>
              </w:sdtContent>
            </w:sdt>
          </w:p>
        </w:tc>
      </w:tr>
      <w:tr w:rsidR="00992405" w:rsidRPr="002B0B01" w14:paraId="2CC97BA3" w14:textId="77777777" w:rsidTr="005023DE">
        <w:trPr>
          <w:trHeight w:val="2261"/>
        </w:trPr>
        <w:tc>
          <w:tcPr>
            <w:tcW w:w="2126" w:type="dxa"/>
          </w:tcPr>
          <w:p w14:paraId="0F96F61C" w14:textId="77777777" w:rsidR="005023DE" w:rsidRPr="005023DE" w:rsidRDefault="005023DE" w:rsidP="009A11A6">
            <w:pPr>
              <w:spacing w:line="300" w:lineRule="auto"/>
              <w:rPr>
                <w:rFonts w:ascii="Calibri Light" w:hAnsi="Calibri Light" w:cs="Arial"/>
                <w:sz w:val="10"/>
                <w:szCs w:val="10"/>
              </w:rPr>
            </w:pPr>
          </w:p>
          <w:p w14:paraId="3237E395" w14:textId="77777777" w:rsidR="00992405" w:rsidRPr="002B0B01" w:rsidRDefault="00992405" w:rsidP="009A11A6">
            <w:pPr>
              <w:spacing w:line="300" w:lineRule="auto"/>
              <w:rPr>
                <w:rFonts w:ascii="Calibri Light" w:hAnsi="Calibri Light" w:cs="Arial"/>
                <w:sz w:val="24"/>
                <w:szCs w:val="24"/>
              </w:rPr>
            </w:pPr>
            <w:r w:rsidRPr="00DF5428">
              <w:rPr>
                <w:rFonts w:ascii="Calibri Light" w:hAnsi="Calibri Light" w:cs="Arial"/>
                <w:color w:val="80BB33"/>
                <w:sz w:val="24"/>
                <w:szCs w:val="24"/>
              </w:rPr>
              <w:t>Messbare Erfolge</w:t>
            </w:r>
            <w:r w:rsidR="00E1281D" w:rsidRPr="00DF5428">
              <w:rPr>
                <w:rFonts w:ascii="Calibri Light" w:hAnsi="Calibri Light" w:cs="Arial"/>
                <w:color w:val="80BB33"/>
                <w:sz w:val="24"/>
                <w:szCs w:val="24"/>
              </w:rPr>
              <w:t xml:space="preserve"> anhand der Indikatoren</w:t>
            </w:r>
          </w:p>
        </w:tc>
        <w:tc>
          <w:tcPr>
            <w:tcW w:w="7202" w:type="dxa"/>
          </w:tcPr>
          <w:p w14:paraId="2D6C43A6" w14:textId="77777777" w:rsidR="005023DE" w:rsidRPr="005023DE" w:rsidRDefault="005023DE" w:rsidP="009A11A6">
            <w:pPr>
              <w:spacing w:line="300" w:lineRule="auto"/>
              <w:rPr>
                <w:rFonts w:ascii="Calibri Light" w:hAnsi="Calibri Light" w:cs="Arial"/>
                <w:sz w:val="10"/>
                <w:szCs w:val="10"/>
              </w:rPr>
            </w:pPr>
          </w:p>
          <w:p w14:paraId="25229D8D" w14:textId="77777777" w:rsidR="00992405" w:rsidRPr="002B0B01" w:rsidRDefault="00992405" w:rsidP="009A11A6">
            <w:pPr>
              <w:spacing w:line="300" w:lineRule="auto"/>
              <w:rPr>
                <w:rFonts w:ascii="Calibri Light" w:hAnsi="Calibri Light" w:cs="Arial"/>
                <w:sz w:val="24"/>
                <w:szCs w:val="24"/>
              </w:rPr>
            </w:pPr>
            <w:r w:rsidRPr="002B0B01">
              <w:rPr>
                <w:rFonts w:ascii="Calibri Light" w:hAnsi="Calibri Light" w:cs="Arial"/>
                <w:sz w:val="24"/>
                <w:szCs w:val="24"/>
              </w:rPr>
              <w:t>Was wurde konkret durch die Massnahme</w:t>
            </w:r>
            <w:r w:rsidR="004416DF" w:rsidRPr="002B0B01">
              <w:rPr>
                <w:rFonts w:ascii="Calibri Light" w:hAnsi="Calibri Light" w:cs="Arial"/>
                <w:sz w:val="24"/>
                <w:szCs w:val="24"/>
              </w:rPr>
              <w:t>n</w:t>
            </w:r>
            <w:r w:rsidRPr="002B0B01">
              <w:rPr>
                <w:rFonts w:ascii="Calibri Light" w:hAnsi="Calibri Light" w:cs="Arial"/>
                <w:sz w:val="24"/>
                <w:szCs w:val="24"/>
              </w:rPr>
              <w:t xml:space="preserve"> erreicht? </w:t>
            </w:r>
          </w:p>
          <w:p w14:paraId="3C02FC92" w14:textId="77777777" w:rsidR="00992405" w:rsidRPr="002B0B01" w:rsidRDefault="0080428B" w:rsidP="009A11A6">
            <w:pPr>
              <w:pStyle w:val="Titelzwei"/>
              <w:numPr>
                <w:ilvl w:val="0"/>
                <w:numId w:val="0"/>
              </w:numPr>
              <w:spacing w:line="300" w:lineRule="auto"/>
              <w:rPr>
                <w:rFonts w:ascii="Calibri Light" w:hAnsi="Calibri Light" w:cs="Arial"/>
                <w:b w:val="0"/>
                <w:bCs w:val="0"/>
                <w:sz w:val="24"/>
                <w:szCs w:val="24"/>
                <w:lang w:val="de-CH" w:eastAsia="de-CH"/>
              </w:rPr>
            </w:pPr>
            <w:sdt>
              <w:sdtPr>
                <w:rPr>
                  <w:rFonts w:ascii="Calibri Light" w:hAnsi="Calibri Light" w:cs="Arial"/>
                  <w:b w:val="0"/>
                  <w:bCs w:val="0"/>
                  <w:sz w:val="24"/>
                  <w:szCs w:val="24"/>
                  <w:lang w:val="de-CH" w:eastAsia="de-CH"/>
                </w:rPr>
                <w:id w:val="-942529553"/>
                <w:placeholder>
                  <w:docPart w:val="378A7074742A48F883CCB5793565B6B7"/>
                </w:placeholder>
                <w:showingPlcHdr/>
                <w:text/>
              </w:sdtPr>
              <w:sdtEndPr/>
              <w:sdtContent>
                <w:r w:rsidR="00992405" w:rsidRPr="002B0B01">
                  <w:rPr>
                    <w:rStyle w:val="Platzhaltertext"/>
                    <w:rFonts w:ascii="Calibri Light" w:hAnsi="Calibri Light" w:cs="Arial"/>
                    <w:b w:val="0"/>
                    <w:bCs w:val="0"/>
                    <w:color w:val="1F497D" w:themeColor="text2"/>
                    <w:sz w:val="24"/>
                    <w:szCs w:val="24"/>
                  </w:rPr>
                  <w:t>Klicken Sie hier, um Text einzugeben.</w:t>
                </w:r>
              </w:sdtContent>
            </w:sdt>
          </w:p>
          <w:p w14:paraId="59A0386A" w14:textId="77777777" w:rsidR="00992405" w:rsidRPr="002B0B01" w:rsidRDefault="00E1281D" w:rsidP="009A11A6">
            <w:pPr>
              <w:pStyle w:val="Titelzwei"/>
              <w:numPr>
                <w:ilvl w:val="0"/>
                <w:numId w:val="0"/>
              </w:numPr>
              <w:spacing w:line="300" w:lineRule="auto"/>
              <w:rPr>
                <w:rFonts w:ascii="Calibri Light" w:hAnsi="Calibri Light" w:cs="Arial"/>
                <w:b w:val="0"/>
                <w:bCs w:val="0"/>
                <w:sz w:val="24"/>
                <w:szCs w:val="24"/>
                <w:lang w:val="de-CH" w:eastAsia="de-CH"/>
              </w:rPr>
            </w:pPr>
            <w:r w:rsidRPr="002B0B01">
              <w:rPr>
                <w:rFonts w:ascii="Calibri Light" w:hAnsi="Calibri Light" w:cs="Arial"/>
                <w:b w:val="0"/>
                <w:bCs w:val="0"/>
                <w:sz w:val="24"/>
                <w:szCs w:val="24"/>
                <w:lang w:val="de-CH" w:eastAsia="de-CH"/>
              </w:rPr>
              <w:t>Welche Indikatoren</w:t>
            </w:r>
            <w:r w:rsidR="004416DF" w:rsidRPr="002B0B01">
              <w:rPr>
                <w:rFonts w:ascii="Calibri Light" w:hAnsi="Calibri Light" w:cs="Arial"/>
                <w:b w:val="0"/>
                <w:bCs w:val="0"/>
                <w:sz w:val="24"/>
                <w:szCs w:val="24"/>
                <w:lang w:val="de-CH" w:eastAsia="de-CH"/>
              </w:rPr>
              <w:t xml:space="preserve"> belegen diese</w:t>
            </w:r>
            <w:r w:rsidR="00992405" w:rsidRPr="002B0B01">
              <w:rPr>
                <w:rFonts w:ascii="Calibri Light" w:hAnsi="Calibri Light" w:cs="Arial"/>
                <w:b w:val="0"/>
                <w:bCs w:val="0"/>
                <w:sz w:val="24"/>
                <w:szCs w:val="24"/>
                <w:lang w:val="de-CH" w:eastAsia="de-CH"/>
              </w:rPr>
              <w:t xml:space="preserve"> Erfolg</w:t>
            </w:r>
            <w:r w:rsidR="004416DF" w:rsidRPr="002B0B01">
              <w:rPr>
                <w:rFonts w:ascii="Calibri Light" w:hAnsi="Calibri Light" w:cs="Arial"/>
                <w:b w:val="0"/>
                <w:bCs w:val="0"/>
                <w:sz w:val="24"/>
                <w:szCs w:val="24"/>
                <w:lang w:val="de-CH" w:eastAsia="de-CH"/>
              </w:rPr>
              <w:t>e</w:t>
            </w:r>
            <w:r w:rsidR="00992405" w:rsidRPr="002B0B01">
              <w:rPr>
                <w:rFonts w:ascii="Calibri Light" w:hAnsi="Calibri Light" w:cs="Arial"/>
                <w:b w:val="0"/>
                <w:bCs w:val="0"/>
                <w:sz w:val="24"/>
                <w:szCs w:val="24"/>
                <w:lang w:val="de-CH" w:eastAsia="de-CH"/>
              </w:rPr>
              <w:t>?</w:t>
            </w:r>
          </w:p>
          <w:p w14:paraId="72A1305E" w14:textId="77777777" w:rsidR="00992405" w:rsidRPr="002B0B01" w:rsidRDefault="0080428B" w:rsidP="009A11A6">
            <w:pPr>
              <w:pStyle w:val="Titelzwei"/>
              <w:numPr>
                <w:ilvl w:val="0"/>
                <w:numId w:val="0"/>
              </w:numPr>
              <w:spacing w:line="300" w:lineRule="auto"/>
              <w:rPr>
                <w:rFonts w:ascii="Calibri Light" w:hAnsi="Calibri Light" w:cs="Arial"/>
                <w:b w:val="0"/>
                <w:bCs w:val="0"/>
                <w:sz w:val="24"/>
                <w:szCs w:val="24"/>
                <w:lang w:val="de-CH" w:eastAsia="de-CH"/>
              </w:rPr>
            </w:pPr>
            <w:sdt>
              <w:sdtPr>
                <w:rPr>
                  <w:rFonts w:ascii="Calibri Light" w:hAnsi="Calibri Light" w:cs="Arial"/>
                  <w:b w:val="0"/>
                  <w:bCs w:val="0"/>
                  <w:sz w:val="24"/>
                  <w:szCs w:val="24"/>
                  <w:lang w:val="de-CH" w:eastAsia="de-CH"/>
                </w:rPr>
                <w:id w:val="-962645466"/>
                <w:placeholder>
                  <w:docPart w:val="8BAA60B905A4450B8196560641D31A6A"/>
                </w:placeholder>
                <w:showingPlcHdr/>
                <w:text/>
              </w:sdtPr>
              <w:sdtEndPr/>
              <w:sdtContent>
                <w:r w:rsidR="00992405" w:rsidRPr="002B0B01">
                  <w:rPr>
                    <w:rStyle w:val="Platzhaltertext"/>
                    <w:rFonts w:ascii="Calibri Light" w:hAnsi="Calibri Light" w:cs="Arial"/>
                    <w:b w:val="0"/>
                    <w:bCs w:val="0"/>
                    <w:color w:val="1F497D" w:themeColor="text2"/>
                    <w:sz w:val="24"/>
                    <w:szCs w:val="24"/>
                  </w:rPr>
                  <w:t>Klicken Sie hier, um Text einzugeben.</w:t>
                </w:r>
              </w:sdtContent>
            </w:sdt>
          </w:p>
        </w:tc>
      </w:tr>
      <w:tr w:rsidR="00992405" w:rsidRPr="002B0B01" w14:paraId="7A50E668" w14:textId="77777777" w:rsidTr="004416DF">
        <w:tc>
          <w:tcPr>
            <w:tcW w:w="2126" w:type="dxa"/>
          </w:tcPr>
          <w:p w14:paraId="2D6C08FA" w14:textId="77777777" w:rsidR="005023DE" w:rsidRPr="005023DE" w:rsidRDefault="005023DE" w:rsidP="009A11A6">
            <w:pPr>
              <w:spacing w:line="300" w:lineRule="auto"/>
              <w:rPr>
                <w:rFonts w:ascii="Calibri Light" w:hAnsi="Calibri Light" w:cs="Arial"/>
                <w:sz w:val="10"/>
                <w:szCs w:val="10"/>
              </w:rPr>
            </w:pPr>
          </w:p>
          <w:p w14:paraId="4898EEDC" w14:textId="77777777" w:rsidR="00992405" w:rsidRPr="002B0B01" w:rsidRDefault="00992405" w:rsidP="009A11A6">
            <w:pPr>
              <w:spacing w:line="300" w:lineRule="auto"/>
              <w:rPr>
                <w:rFonts w:ascii="Calibri Light" w:hAnsi="Calibri Light" w:cs="Arial"/>
                <w:sz w:val="24"/>
                <w:szCs w:val="24"/>
              </w:rPr>
            </w:pPr>
            <w:r w:rsidRPr="00DF5428">
              <w:rPr>
                <w:rFonts w:ascii="Calibri Light" w:hAnsi="Calibri Light" w:cs="Arial"/>
                <w:color w:val="80BB33"/>
                <w:sz w:val="24"/>
                <w:szCs w:val="24"/>
              </w:rPr>
              <w:t>Erfolgsfaktoren</w:t>
            </w:r>
            <w:r w:rsidRPr="002B0B01">
              <w:rPr>
                <w:rFonts w:ascii="Calibri Light" w:hAnsi="Calibri Light" w:cs="Arial"/>
                <w:sz w:val="24"/>
                <w:szCs w:val="24"/>
              </w:rPr>
              <w:br/>
            </w:r>
          </w:p>
        </w:tc>
        <w:tc>
          <w:tcPr>
            <w:tcW w:w="7202" w:type="dxa"/>
          </w:tcPr>
          <w:p w14:paraId="24A13836" w14:textId="77777777" w:rsidR="005023DE" w:rsidRPr="005023DE" w:rsidRDefault="005023DE" w:rsidP="009A11A6">
            <w:pPr>
              <w:spacing w:line="300" w:lineRule="auto"/>
              <w:rPr>
                <w:rFonts w:ascii="Calibri Light" w:hAnsi="Calibri Light" w:cs="Arial"/>
                <w:sz w:val="10"/>
                <w:szCs w:val="10"/>
              </w:rPr>
            </w:pPr>
          </w:p>
          <w:p w14:paraId="2E10552D" w14:textId="77777777" w:rsidR="00992405" w:rsidRPr="002B0B01" w:rsidRDefault="00992405" w:rsidP="009A11A6">
            <w:pPr>
              <w:spacing w:line="300" w:lineRule="auto"/>
              <w:rPr>
                <w:rFonts w:ascii="Calibri Light" w:hAnsi="Calibri Light" w:cs="Arial"/>
                <w:sz w:val="24"/>
                <w:szCs w:val="24"/>
              </w:rPr>
            </w:pPr>
            <w:r w:rsidRPr="002B0B01">
              <w:rPr>
                <w:rFonts w:ascii="Calibri Light" w:hAnsi="Calibri Light" w:cs="Arial"/>
                <w:sz w:val="24"/>
                <w:szCs w:val="24"/>
              </w:rPr>
              <w:t>Welche Umstände/Rahmenbedingungen haben zur erfolgreichen Umsetzung der Massnahme</w:t>
            </w:r>
            <w:r w:rsidR="004416DF" w:rsidRPr="002B0B01">
              <w:rPr>
                <w:rFonts w:ascii="Calibri Light" w:hAnsi="Calibri Light" w:cs="Arial"/>
                <w:sz w:val="24"/>
                <w:szCs w:val="24"/>
              </w:rPr>
              <w:t>n</w:t>
            </w:r>
            <w:r w:rsidRPr="002B0B01">
              <w:rPr>
                <w:rFonts w:ascii="Calibri Light" w:hAnsi="Calibri Light" w:cs="Arial"/>
                <w:sz w:val="24"/>
                <w:szCs w:val="24"/>
              </w:rPr>
              <w:t xml:space="preserve"> beigetragen?</w:t>
            </w:r>
          </w:p>
          <w:p w14:paraId="43A05E5D" w14:textId="77777777" w:rsidR="00992405" w:rsidRPr="002B0B01" w:rsidRDefault="0080428B" w:rsidP="009A11A6">
            <w:pPr>
              <w:pStyle w:val="Titelzwei"/>
              <w:numPr>
                <w:ilvl w:val="0"/>
                <w:numId w:val="0"/>
              </w:numPr>
              <w:spacing w:line="300" w:lineRule="auto"/>
              <w:rPr>
                <w:rFonts w:ascii="Calibri Light" w:hAnsi="Calibri Light" w:cs="Arial"/>
                <w:b w:val="0"/>
                <w:bCs w:val="0"/>
                <w:sz w:val="24"/>
                <w:szCs w:val="24"/>
                <w:lang w:val="de-CH" w:eastAsia="de-CH"/>
              </w:rPr>
            </w:pPr>
            <w:sdt>
              <w:sdtPr>
                <w:rPr>
                  <w:rFonts w:ascii="Calibri Light" w:hAnsi="Calibri Light" w:cs="Arial"/>
                  <w:b w:val="0"/>
                  <w:bCs w:val="0"/>
                  <w:sz w:val="24"/>
                  <w:szCs w:val="24"/>
                  <w:lang w:val="de-CH" w:eastAsia="de-CH"/>
                </w:rPr>
                <w:id w:val="485741117"/>
                <w:placeholder>
                  <w:docPart w:val="69BCB4A5EC994DE4A9FD0F57C273812C"/>
                </w:placeholder>
                <w:showingPlcHdr/>
                <w:text/>
              </w:sdtPr>
              <w:sdtEndPr/>
              <w:sdtContent>
                <w:r w:rsidR="00992405" w:rsidRPr="002B0B01">
                  <w:rPr>
                    <w:rStyle w:val="Platzhaltertext"/>
                    <w:rFonts w:ascii="Calibri Light" w:hAnsi="Calibri Light" w:cs="Arial"/>
                    <w:b w:val="0"/>
                    <w:bCs w:val="0"/>
                    <w:color w:val="1F497D" w:themeColor="text2"/>
                    <w:sz w:val="24"/>
                    <w:szCs w:val="24"/>
                  </w:rPr>
                  <w:t>Klicken Sie hier, um Text einzugeben.</w:t>
                </w:r>
              </w:sdtContent>
            </w:sdt>
          </w:p>
        </w:tc>
      </w:tr>
      <w:tr w:rsidR="00992405" w:rsidRPr="002B0B01" w14:paraId="0FD03FD5" w14:textId="77777777" w:rsidTr="004416DF">
        <w:tc>
          <w:tcPr>
            <w:tcW w:w="2126" w:type="dxa"/>
          </w:tcPr>
          <w:p w14:paraId="57F63DD7" w14:textId="77777777" w:rsidR="005023DE" w:rsidRPr="005023DE" w:rsidRDefault="005023DE" w:rsidP="009A11A6">
            <w:pPr>
              <w:spacing w:line="300" w:lineRule="auto"/>
              <w:rPr>
                <w:rFonts w:ascii="Calibri Light" w:hAnsi="Calibri Light" w:cs="Arial"/>
                <w:color w:val="E41F37"/>
                <w:sz w:val="10"/>
                <w:szCs w:val="10"/>
              </w:rPr>
            </w:pPr>
          </w:p>
          <w:p w14:paraId="0CA40EB5" w14:textId="77777777" w:rsidR="00992405" w:rsidRPr="002B0B01" w:rsidRDefault="00992405" w:rsidP="009A11A6">
            <w:pPr>
              <w:spacing w:line="300" w:lineRule="auto"/>
              <w:rPr>
                <w:rFonts w:ascii="Calibri Light" w:hAnsi="Calibri Light" w:cs="Arial"/>
                <w:sz w:val="24"/>
                <w:szCs w:val="24"/>
              </w:rPr>
            </w:pPr>
            <w:r w:rsidRPr="00DF5428">
              <w:rPr>
                <w:rFonts w:ascii="Calibri Light" w:hAnsi="Calibri Light" w:cs="Arial"/>
                <w:color w:val="80BB33"/>
                <w:sz w:val="24"/>
                <w:szCs w:val="24"/>
              </w:rPr>
              <w:t>Stolpersteine</w:t>
            </w:r>
          </w:p>
        </w:tc>
        <w:tc>
          <w:tcPr>
            <w:tcW w:w="7202" w:type="dxa"/>
          </w:tcPr>
          <w:p w14:paraId="0CD4F107" w14:textId="77777777" w:rsidR="00992405" w:rsidRPr="002B0B01" w:rsidRDefault="00992405" w:rsidP="009A11A6">
            <w:pPr>
              <w:pStyle w:val="Titelzwei"/>
              <w:numPr>
                <w:ilvl w:val="0"/>
                <w:numId w:val="0"/>
              </w:numPr>
              <w:spacing w:line="300" w:lineRule="auto"/>
              <w:rPr>
                <w:rFonts w:ascii="Calibri Light" w:hAnsi="Calibri Light" w:cs="Arial"/>
                <w:b w:val="0"/>
                <w:bCs w:val="0"/>
                <w:sz w:val="24"/>
                <w:szCs w:val="24"/>
                <w:lang w:val="de-CH"/>
              </w:rPr>
            </w:pPr>
            <w:r w:rsidRPr="002B0B01">
              <w:rPr>
                <w:rFonts w:ascii="Calibri Light" w:hAnsi="Calibri Light" w:cs="Arial"/>
                <w:b w:val="0"/>
                <w:bCs w:val="0"/>
                <w:sz w:val="24"/>
                <w:szCs w:val="24"/>
                <w:lang w:val="de-CH"/>
              </w:rPr>
              <w:t>Welche Umstände/Rahmenbedingungen haben eine erfolgreiche Umsetzung der Massnahme</w:t>
            </w:r>
            <w:r w:rsidR="004416DF" w:rsidRPr="002B0B01">
              <w:rPr>
                <w:rFonts w:ascii="Calibri Light" w:hAnsi="Calibri Light" w:cs="Arial"/>
                <w:b w:val="0"/>
                <w:bCs w:val="0"/>
                <w:sz w:val="24"/>
                <w:szCs w:val="24"/>
                <w:lang w:val="de-CH"/>
              </w:rPr>
              <w:t>n</w:t>
            </w:r>
            <w:r w:rsidRPr="002B0B01">
              <w:rPr>
                <w:rFonts w:ascii="Calibri Light" w:hAnsi="Calibri Light" w:cs="Arial"/>
                <w:b w:val="0"/>
                <w:bCs w:val="0"/>
                <w:sz w:val="24"/>
                <w:szCs w:val="24"/>
                <w:lang w:val="de-CH"/>
              </w:rPr>
              <w:t xml:space="preserve"> behindert?</w:t>
            </w:r>
          </w:p>
          <w:p w14:paraId="602F40A7" w14:textId="77777777" w:rsidR="00992405" w:rsidRPr="002B0B01" w:rsidRDefault="0080428B" w:rsidP="009A11A6">
            <w:pPr>
              <w:pStyle w:val="Titelzwei"/>
              <w:numPr>
                <w:ilvl w:val="0"/>
                <w:numId w:val="0"/>
              </w:numPr>
              <w:spacing w:line="300" w:lineRule="auto"/>
              <w:rPr>
                <w:rFonts w:ascii="Calibri Light" w:hAnsi="Calibri Light" w:cs="Arial"/>
                <w:b w:val="0"/>
                <w:bCs w:val="0"/>
                <w:sz w:val="24"/>
                <w:szCs w:val="24"/>
                <w:lang w:val="de-CH"/>
              </w:rPr>
            </w:pPr>
            <w:sdt>
              <w:sdtPr>
                <w:rPr>
                  <w:rFonts w:ascii="Calibri Light" w:hAnsi="Calibri Light" w:cs="Arial"/>
                  <w:b w:val="0"/>
                  <w:bCs w:val="0"/>
                  <w:sz w:val="24"/>
                  <w:szCs w:val="24"/>
                  <w:lang w:val="de-CH" w:eastAsia="de-CH"/>
                </w:rPr>
                <w:id w:val="-1009289336"/>
                <w:placeholder>
                  <w:docPart w:val="FDE90D1D6FAB4FC48FCAA4533387C341"/>
                </w:placeholder>
                <w:showingPlcHdr/>
                <w:text/>
              </w:sdtPr>
              <w:sdtEndPr/>
              <w:sdtContent>
                <w:r w:rsidR="00992405" w:rsidRPr="002B0B01">
                  <w:rPr>
                    <w:rStyle w:val="Platzhaltertext"/>
                    <w:rFonts w:ascii="Calibri Light" w:hAnsi="Calibri Light" w:cs="Arial"/>
                    <w:b w:val="0"/>
                    <w:bCs w:val="0"/>
                    <w:color w:val="1F497D" w:themeColor="text2"/>
                    <w:sz w:val="24"/>
                    <w:szCs w:val="24"/>
                  </w:rPr>
                  <w:t>Klicken Sie hier, um Text einzugeben.</w:t>
                </w:r>
              </w:sdtContent>
            </w:sdt>
          </w:p>
        </w:tc>
      </w:tr>
      <w:tr w:rsidR="00053479" w:rsidRPr="002B0B01" w14:paraId="1A32CF13" w14:textId="77777777" w:rsidTr="005023DE">
        <w:trPr>
          <w:trHeight w:val="1227"/>
        </w:trPr>
        <w:tc>
          <w:tcPr>
            <w:tcW w:w="2126" w:type="dxa"/>
          </w:tcPr>
          <w:p w14:paraId="1CAF5339" w14:textId="77777777" w:rsidR="005023DE" w:rsidRPr="005023DE" w:rsidRDefault="005023DE" w:rsidP="009A11A6">
            <w:pPr>
              <w:spacing w:line="300" w:lineRule="auto"/>
              <w:rPr>
                <w:rFonts w:ascii="Calibri Light" w:hAnsi="Calibri Light" w:cs="Arial"/>
                <w:color w:val="E41F37"/>
                <w:sz w:val="10"/>
                <w:szCs w:val="10"/>
              </w:rPr>
            </w:pPr>
          </w:p>
          <w:p w14:paraId="432D76D7" w14:textId="77777777" w:rsidR="00053479" w:rsidRPr="002B0B01" w:rsidRDefault="00053479" w:rsidP="009A11A6">
            <w:pPr>
              <w:spacing w:line="300" w:lineRule="auto"/>
              <w:rPr>
                <w:rFonts w:ascii="Calibri Light" w:hAnsi="Calibri Light" w:cs="Arial"/>
                <w:sz w:val="24"/>
                <w:szCs w:val="24"/>
              </w:rPr>
            </w:pPr>
            <w:r w:rsidRPr="00DF5428">
              <w:rPr>
                <w:rFonts w:ascii="Calibri Light" w:hAnsi="Calibri Light" w:cs="Arial"/>
                <w:color w:val="80BB33"/>
                <w:sz w:val="24"/>
                <w:szCs w:val="24"/>
              </w:rPr>
              <w:t>Zielgruppe</w:t>
            </w:r>
          </w:p>
        </w:tc>
        <w:tc>
          <w:tcPr>
            <w:tcW w:w="7202" w:type="dxa"/>
          </w:tcPr>
          <w:p w14:paraId="4234F33E" w14:textId="77777777" w:rsidR="00053479" w:rsidRPr="002B0B01" w:rsidRDefault="00053479" w:rsidP="009A11A6">
            <w:pPr>
              <w:pStyle w:val="Titelzwei"/>
              <w:numPr>
                <w:ilvl w:val="0"/>
                <w:numId w:val="0"/>
              </w:numPr>
              <w:spacing w:line="300" w:lineRule="auto"/>
              <w:rPr>
                <w:rFonts w:ascii="Calibri Light" w:hAnsi="Calibri Light" w:cs="Arial"/>
                <w:b w:val="0"/>
                <w:bCs w:val="0"/>
                <w:sz w:val="24"/>
                <w:szCs w:val="24"/>
                <w:lang w:val="de-CH"/>
              </w:rPr>
            </w:pPr>
            <w:r w:rsidRPr="002B0B01">
              <w:rPr>
                <w:rFonts w:ascii="Calibri Light" w:hAnsi="Calibri Light" w:cs="Arial"/>
                <w:b w:val="0"/>
                <w:bCs w:val="0"/>
                <w:sz w:val="24"/>
                <w:szCs w:val="24"/>
                <w:lang w:val="de-CH"/>
              </w:rPr>
              <w:t>Wurde die beabsichtigte Zielgruppe mit den Massnahmen erreicht?</w:t>
            </w:r>
          </w:p>
          <w:p w14:paraId="046462E6" w14:textId="77777777" w:rsidR="00053479" w:rsidRPr="002B0B01" w:rsidRDefault="0080428B" w:rsidP="009A11A6">
            <w:pPr>
              <w:pStyle w:val="Titelzwei"/>
              <w:numPr>
                <w:ilvl w:val="0"/>
                <w:numId w:val="0"/>
              </w:numPr>
              <w:spacing w:line="300" w:lineRule="auto"/>
              <w:rPr>
                <w:rFonts w:ascii="Calibri Light" w:hAnsi="Calibri Light" w:cs="Arial"/>
                <w:b w:val="0"/>
                <w:bCs w:val="0"/>
                <w:sz w:val="24"/>
                <w:szCs w:val="24"/>
                <w:lang w:val="de-CH"/>
              </w:rPr>
            </w:pPr>
            <w:sdt>
              <w:sdtPr>
                <w:rPr>
                  <w:rFonts w:ascii="Calibri Light" w:hAnsi="Calibri Light" w:cs="Arial"/>
                  <w:b w:val="0"/>
                  <w:bCs w:val="0"/>
                  <w:sz w:val="24"/>
                  <w:szCs w:val="24"/>
                  <w:lang w:val="de-CH" w:eastAsia="de-CH"/>
                </w:rPr>
                <w:id w:val="-1772623394"/>
                <w:placeholder>
                  <w:docPart w:val="A01C044C4E9740A89A0CF34C5BF14790"/>
                </w:placeholder>
                <w:showingPlcHdr/>
                <w:text/>
              </w:sdtPr>
              <w:sdtEndPr/>
              <w:sdtContent>
                <w:r w:rsidR="00053479" w:rsidRPr="002B0B01">
                  <w:rPr>
                    <w:rStyle w:val="Platzhaltertext"/>
                    <w:rFonts w:ascii="Calibri Light" w:hAnsi="Calibri Light" w:cs="Arial"/>
                    <w:b w:val="0"/>
                    <w:bCs w:val="0"/>
                    <w:color w:val="1F497D" w:themeColor="text2"/>
                    <w:sz w:val="24"/>
                    <w:szCs w:val="24"/>
                  </w:rPr>
                  <w:t>Klicken Sie hier, um Text einzugeben.</w:t>
                </w:r>
              </w:sdtContent>
            </w:sdt>
          </w:p>
        </w:tc>
      </w:tr>
    </w:tbl>
    <w:p w14:paraId="2A3EC440" w14:textId="77777777" w:rsidR="0053408F" w:rsidRPr="002B0B01" w:rsidRDefault="0053408F" w:rsidP="009A11A6">
      <w:pPr>
        <w:spacing w:after="200" w:line="300" w:lineRule="auto"/>
        <w:rPr>
          <w:rFonts w:ascii="Calibri Light" w:hAnsi="Calibri Light" w:cs="Arial"/>
          <w:sz w:val="36"/>
          <w:szCs w:val="36"/>
          <w:lang w:eastAsia="en-US"/>
        </w:rPr>
      </w:pPr>
    </w:p>
    <w:p w14:paraId="32DA6995" w14:textId="77777777" w:rsidR="0007041F" w:rsidRPr="0007041F" w:rsidRDefault="0007041F" w:rsidP="009A11A6">
      <w:pPr>
        <w:spacing w:after="200" w:line="300" w:lineRule="auto"/>
        <w:rPr>
          <w:rFonts w:ascii="Calibri Light" w:hAnsi="Calibri Light" w:cs="Arial"/>
          <w:b/>
          <w:color w:val="80BB33"/>
          <w:sz w:val="10"/>
          <w:szCs w:val="10"/>
          <w:lang w:eastAsia="en-US"/>
        </w:rPr>
      </w:pPr>
    </w:p>
    <w:p w14:paraId="00115A17" w14:textId="77777777" w:rsidR="0007041F" w:rsidRDefault="0007041F" w:rsidP="009A11A6">
      <w:pPr>
        <w:spacing w:after="200" w:line="300" w:lineRule="auto"/>
        <w:rPr>
          <w:rFonts w:ascii="Calibri Light" w:hAnsi="Calibri Light" w:cs="Arial"/>
          <w:b/>
          <w:color w:val="80BB33"/>
          <w:sz w:val="32"/>
          <w:szCs w:val="32"/>
          <w:lang w:eastAsia="en-US"/>
        </w:rPr>
      </w:pPr>
    </w:p>
    <w:p w14:paraId="4B007704" w14:textId="77777777" w:rsidR="00BA4A16" w:rsidRPr="00DF5428" w:rsidRDefault="00BA4A16" w:rsidP="009A11A6">
      <w:pPr>
        <w:spacing w:after="200" w:line="300" w:lineRule="auto"/>
        <w:rPr>
          <w:rFonts w:ascii="Calibri Light" w:hAnsi="Calibri Light" w:cs="Arial"/>
          <w:b/>
          <w:color w:val="80BB33"/>
          <w:sz w:val="32"/>
          <w:szCs w:val="32"/>
          <w:lang w:eastAsia="en-US"/>
        </w:rPr>
      </w:pPr>
      <w:r w:rsidRPr="00DF5428">
        <w:rPr>
          <w:rFonts w:ascii="Calibri Light" w:hAnsi="Calibri Light" w:cs="Arial"/>
          <w:b/>
          <w:color w:val="80BB33"/>
          <w:sz w:val="32"/>
          <w:szCs w:val="32"/>
          <w:lang w:eastAsia="en-US"/>
        </w:rPr>
        <w:t>Thema 2</w:t>
      </w:r>
    </w:p>
    <w:p w14:paraId="02A34FEE" w14:textId="6BE2B15D" w:rsidR="00053479" w:rsidRPr="00BA4A16" w:rsidRDefault="00053479" w:rsidP="009A11A6">
      <w:pPr>
        <w:spacing w:after="200" w:line="300" w:lineRule="auto"/>
        <w:rPr>
          <w:rFonts w:ascii="Calibri Light" w:hAnsi="Calibri Light" w:cs="Arial"/>
          <w:b/>
          <w:color w:val="E41F37"/>
          <w:sz w:val="32"/>
          <w:szCs w:val="32"/>
          <w:lang w:eastAsia="en-US"/>
        </w:rPr>
      </w:pPr>
      <w:r w:rsidRPr="00BA4A16">
        <w:rPr>
          <w:rFonts w:ascii="Calibri Light" w:hAnsi="Calibri Light" w:cs="Arial"/>
          <w:b/>
          <w:sz w:val="28"/>
          <w:szCs w:val="28"/>
        </w:rPr>
        <w:t>Zielerreichung</w:t>
      </w:r>
    </w:p>
    <w:p w14:paraId="4E3E1DAD" w14:textId="72BB1F9D" w:rsidR="00E1281D" w:rsidRPr="002B0B01" w:rsidRDefault="00E1281D" w:rsidP="009A11A6">
      <w:pPr>
        <w:spacing w:before="60" w:after="60" w:line="300" w:lineRule="auto"/>
        <w:rPr>
          <w:rFonts w:ascii="Calibri Light" w:hAnsi="Calibri Light" w:cs="Arial"/>
          <w:sz w:val="24"/>
          <w:szCs w:val="24"/>
          <w:lang w:eastAsia="ko-KR"/>
        </w:rPr>
      </w:pPr>
      <w:r w:rsidRPr="002B0B01">
        <w:rPr>
          <w:rFonts w:ascii="Calibri Light" w:hAnsi="Calibri Light" w:cs="Arial"/>
          <w:sz w:val="24"/>
          <w:szCs w:val="24"/>
          <w:lang w:eastAsia="ko-KR"/>
        </w:rPr>
        <w:t>In welchem Ausmass wurde das</w:t>
      </w:r>
      <w:r w:rsidRPr="00FF03F2">
        <w:rPr>
          <w:rFonts w:ascii="Calibri Light" w:hAnsi="Calibri Light" w:cs="Arial"/>
          <w:color w:val="FF0000"/>
          <w:sz w:val="24"/>
          <w:szCs w:val="24"/>
          <w:lang w:eastAsia="ko-KR"/>
        </w:rPr>
        <w:t xml:space="preserve"> </w:t>
      </w:r>
      <w:r w:rsidRPr="00DF5428">
        <w:rPr>
          <w:rFonts w:ascii="Calibri Light" w:hAnsi="Calibri Light" w:cs="Arial"/>
          <w:color w:val="80BB33"/>
          <w:sz w:val="24"/>
          <w:szCs w:val="24"/>
          <w:lang w:eastAsia="ko-KR"/>
        </w:rPr>
        <w:t xml:space="preserve">Zwischenziel </w:t>
      </w:r>
      <w:r w:rsidRPr="002B0B01">
        <w:rPr>
          <w:rFonts w:ascii="Calibri Light" w:hAnsi="Calibri Light" w:cs="Arial"/>
          <w:sz w:val="24"/>
          <w:szCs w:val="24"/>
          <w:lang w:eastAsia="ko-KR"/>
        </w:rPr>
        <w:t xml:space="preserve">(Ziel Ende Schuljahr) zu Thema 2 erreicht </w:t>
      </w:r>
      <w:r w:rsidR="00BA4A16">
        <w:rPr>
          <w:rFonts w:ascii="Calibri Light" w:hAnsi="Calibri Light" w:cs="Arial"/>
          <w:sz w:val="24"/>
          <w:szCs w:val="24"/>
          <w:lang w:eastAsia="ko-KR"/>
        </w:rPr>
        <w:br/>
      </w:r>
      <w:r w:rsidRPr="002B0B01">
        <w:rPr>
          <w:rFonts w:ascii="Calibri Light" w:hAnsi="Calibri Light" w:cs="Arial"/>
          <w:sz w:val="24"/>
          <w:szCs w:val="24"/>
          <w:lang w:eastAsia="ko-KR"/>
        </w:rPr>
        <w:t xml:space="preserve">(subjektive Einschätzung der Gesundheitsgruppe)? </w:t>
      </w:r>
    </w:p>
    <w:sdt>
      <w:sdtPr>
        <w:rPr>
          <w:rFonts w:ascii="Calibri Light" w:hAnsi="Calibri Light" w:cs="Arial"/>
          <w:sz w:val="24"/>
          <w:szCs w:val="24"/>
          <w:lang w:eastAsia="ko-KR"/>
        </w:rPr>
        <w:id w:val="393634383"/>
        <w:placeholder>
          <w:docPart w:val="D88948E3888044C6BAE558BAB4ADD82A"/>
        </w:placeholder>
        <w:showingPlcHdr/>
        <w:dropDownList>
          <w:listItem w:value="Wählen Sie ein Element aus."/>
          <w:listItem w:displayText="0%" w:value="0%"/>
          <w:listItem w:displayText="10%" w:value="10%"/>
          <w:listItem w:displayText="25%" w:value="25%"/>
          <w:listItem w:displayText="50%" w:value="50%"/>
          <w:listItem w:displayText="60%" w:value="60%"/>
          <w:listItem w:displayText="75%" w:value="75%"/>
          <w:listItem w:displayText="90%" w:value="90%"/>
          <w:listItem w:displayText="100%" w:value="100%"/>
        </w:dropDownList>
      </w:sdtPr>
      <w:sdtEndPr/>
      <w:sdtContent>
        <w:p w14:paraId="400542E0" w14:textId="77777777" w:rsidR="00E1281D" w:rsidRPr="002B0B01" w:rsidRDefault="00E1281D" w:rsidP="009A11A6">
          <w:pPr>
            <w:spacing w:before="60" w:after="60" w:line="300" w:lineRule="auto"/>
            <w:rPr>
              <w:rFonts w:ascii="Calibri Light" w:hAnsi="Calibri Light" w:cs="Arial"/>
              <w:sz w:val="24"/>
              <w:szCs w:val="24"/>
              <w:lang w:eastAsia="ko-KR"/>
            </w:rPr>
          </w:pPr>
          <w:r w:rsidRPr="002B0B01">
            <w:rPr>
              <w:rStyle w:val="Platzhaltertext"/>
              <w:rFonts w:ascii="Calibri Light" w:eastAsiaTheme="minorHAnsi" w:hAnsi="Calibri Light" w:cs="Arial"/>
              <w:color w:val="1F497D" w:themeColor="text2"/>
              <w:sz w:val="24"/>
              <w:szCs w:val="24"/>
            </w:rPr>
            <w:t>Wählen Sie ein Element aus.</w:t>
          </w:r>
        </w:p>
      </w:sdtContent>
    </w:sdt>
    <w:p w14:paraId="24E371BB" w14:textId="77777777" w:rsidR="00E1281D" w:rsidRPr="002B0B01" w:rsidRDefault="00E1281D" w:rsidP="009A11A6">
      <w:pPr>
        <w:spacing w:after="200" w:line="300" w:lineRule="auto"/>
        <w:rPr>
          <w:rFonts w:ascii="Calibri Light" w:hAnsi="Calibri Light" w:cs="Arial"/>
          <w:lang w:eastAsia="en-US"/>
        </w:rPr>
      </w:pPr>
      <w:r w:rsidRPr="002B0B01">
        <w:rPr>
          <w:rFonts w:ascii="Calibri Light" w:hAnsi="Calibri Light" w:cs="Arial"/>
          <w:noProof/>
        </w:rPr>
        <mc:AlternateContent>
          <mc:Choice Requires="wpc">
            <w:drawing>
              <wp:inline distT="0" distB="0" distL="0" distR="0" wp14:anchorId="28D66D09" wp14:editId="4521B987">
                <wp:extent cx="4378964" cy="1758317"/>
                <wp:effectExtent l="0" t="38100" r="2540" b="0"/>
                <wp:docPr id="354" name="Zeichenbereich 35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336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381004" y="636907"/>
                            <a:ext cx="759460" cy="7156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E536BD5" w14:textId="77777777" w:rsidR="004933C1" w:rsidRDefault="004933C1" w:rsidP="00E1281D">
                              <w:r>
                                <w:rPr>
                                  <w:rFonts w:ascii="Times New Roman" w:hAnsi="Times New Roman"/>
                                  <w:noProof/>
                                  <w:sz w:val="20"/>
                                  <w:szCs w:val="20"/>
                                </w:rPr>
                                <w:drawing>
                                  <wp:inline distT="0" distB="0" distL="0" distR="0" wp14:anchorId="3FD788ED" wp14:editId="4AACD080">
                                    <wp:extent cx="551815" cy="509270"/>
                                    <wp:effectExtent l="0" t="0" r="635" b="5080"/>
                                    <wp:docPr id="24" name="Grafik 355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Bild 8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51815" cy="50927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7" name="Line 5"/>
                        <wps:cNvCnPr/>
                        <wps:spPr bwMode="auto">
                          <a:xfrm flipV="1">
                            <a:off x="114304" y="800102"/>
                            <a:ext cx="4114800" cy="4572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8" name="Line 6"/>
                        <wps:cNvCnPr/>
                        <wps:spPr bwMode="auto">
                          <a:xfrm flipV="1">
                            <a:off x="228604" y="914402"/>
                            <a:ext cx="4114800" cy="4572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9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3314704" y="342902"/>
                            <a:ext cx="914400" cy="5715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917D566" w14:textId="77777777" w:rsidR="004933C1" w:rsidRDefault="004933C1" w:rsidP="00E1281D">
                              <w:r>
                                <w:rPr>
                                  <w:rFonts w:ascii="Times New Roman" w:hAnsi="Times New Roman"/>
                                  <w:noProof/>
                                  <w:sz w:val="20"/>
                                  <w:szCs w:val="20"/>
                                </w:rPr>
                                <w:drawing>
                                  <wp:inline distT="0" distB="0" distL="0" distR="0" wp14:anchorId="62C7A79F" wp14:editId="207678E6">
                                    <wp:extent cx="647065" cy="431165"/>
                                    <wp:effectExtent l="0" t="0" r="635" b="6985"/>
                                    <wp:docPr id="46" name="Grafik 35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Bild 10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47065" cy="43116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0" name="Line 8"/>
                        <wps:cNvCnPr/>
                        <wps:spPr bwMode="auto">
                          <a:xfrm>
                            <a:off x="3771904" y="857252"/>
                            <a:ext cx="635" cy="2286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1" name="Line 9"/>
                        <wps:cNvCnPr/>
                        <wps:spPr bwMode="auto">
                          <a:xfrm>
                            <a:off x="228604" y="1123952"/>
                            <a:ext cx="635" cy="36195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2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76204" y="1485902"/>
                            <a:ext cx="457200" cy="228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53A5E98" w14:textId="77777777" w:rsidR="004933C1" w:rsidRDefault="004933C1" w:rsidP="00E1281D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0%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3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1876429" y="1257302"/>
                            <a:ext cx="571500" cy="228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2407D3A" w14:textId="77777777" w:rsidR="004933C1" w:rsidRDefault="004933C1" w:rsidP="00E1281D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50%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5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3543304" y="1028702"/>
                            <a:ext cx="571500" cy="228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B3E62BB" w14:textId="77777777" w:rsidR="004933C1" w:rsidRDefault="004933C1" w:rsidP="00E1281D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100%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6" name="AutoShape 13"/>
                        <wps:cNvSpPr>
                          <a:spLocks noChangeArrowheads="1"/>
                        </wps:cNvSpPr>
                        <wps:spPr bwMode="auto">
                          <a:xfrm>
                            <a:off x="4" y="685802"/>
                            <a:ext cx="571500" cy="342900"/>
                          </a:xfrm>
                          <a:prstGeom prst="flowChartPunchedTap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439FA40" w14:textId="77777777" w:rsidR="004933C1" w:rsidRDefault="004933C1" w:rsidP="00E1281D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START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7" name="AutoShape 14"/>
                        <wps:cNvSpPr>
                          <a:spLocks noChangeArrowheads="1"/>
                        </wps:cNvSpPr>
                        <wps:spPr bwMode="auto">
                          <a:xfrm>
                            <a:off x="3429004" y="2"/>
                            <a:ext cx="571500" cy="342900"/>
                          </a:xfrm>
                          <a:prstGeom prst="flowChartPunchedTap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934BC22" w14:textId="77777777" w:rsidR="004933C1" w:rsidRDefault="004933C1" w:rsidP="00E1281D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 xml:space="preserve">   ZIEL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wgp>
                        <wpg:cNvPr id="348" name="Group 15"/>
                        <wpg:cNvGrpSpPr>
                          <a:grpSpLocks/>
                        </wpg:cNvGrpSpPr>
                        <wpg:grpSpPr bwMode="auto">
                          <a:xfrm>
                            <a:off x="926469" y="831852"/>
                            <a:ext cx="2439035" cy="760095"/>
                            <a:chOff x="3663" y="5765"/>
                            <a:chExt cx="3841" cy="1197"/>
                          </a:xfrm>
                        </wpg:grpSpPr>
                        <wps:wsp>
                          <wps:cNvPr id="349" name="Text Box 1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663" y="6602"/>
                              <a:ext cx="900" cy="36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A874F36" w14:textId="77777777" w:rsidR="004933C1" w:rsidRDefault="004933C1" w:rsidP="00E1281D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</w:rPr>
                                  <w:t>25%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0" name="Line 17"/>
                          <wps:cNvCnPr/>
                          <wps:spPr bwMode="auto">
                            <a:xfrm>
                              <a:off x="4043" y="6045"/>
                              <a:ext cx="1" cy="57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51" name="Line 18"/>
                          <wps:cNvCnPr/>
                          <wps:spPr bwMode="auto">
                            <a:xfrm>
                              <a:off x="6973" y="5765"/>
                              <a:ext cx="1" cy="57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52" name="Text Box 1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604" y="6305"/>
                              <a:ext cx="900" cy="36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FA15716" w14:textId="77777777" w:rsidR="004933C1" w:rsidRDefault="004933C1" w:rsidP="00E1281D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</w:rPr>
                                  <w:t>75%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s:wsp>
                        <wps:cNvPr id="353" name="Line 20"/>
                        <wps:cNvCnPr/>
                        <wps:spPr bwMode="auto">
                          <a:xfrm>
                            <a:off x="2101854" y="914402"/>
                            <a:ext cx="635" cy="36195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</wp:inline>
            </w:drawing>
          </mc:Choice>
          <mc:Fallback xmlns:mo="http://schemas.microsoft.com/office/mac/office/2008/main" xmlns:mv="urn:schemas-microsoft-com:mac:vml" xmlns:w15="http://schemas.microsoft.com/office/word/2012/wordml">
            <w:pict>
              <v:group w14:anchorId="28D66D09" id="Zeichenbereich 354" o:spid="_x0000_s1066" editas="canvas" style="width:344.8pt;height:138.45pt;mso-position-horizontal-relative:char;mso-position-vertical-relative:line" coordsize="43789,175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">
                <v:shape id="_x0000_s1067" type="#_x0000_t75" style="position:absolute;width:43789;height:17583;visibility:visible;mso-wrap-style:square">
                  <v:fill o:detectmouseclick="t"/>
                  <v:path o:connecttype="none"/>
                </v:shape>
                <v:rect id="Rectangle 4" o:spid="_x0000_s1068" style="position:absolute;left:3810;top:6369;width:7594;height:71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AU5g8QA&#10;AADcAAAADwAAAGRycy9kb3ducmV2LnhtbESPQWvCQBSE7wX/w/IEb3XXpg0a3YQiCELbQ1Xw+sg+&#10;k2D2bcyuGv99t1DocZiZb5hVMdhW3Kj3jWMNs6kCQVw603Cl4bDfPM9B+IBssHVMGh7kochHTyvM&#10;jLvzN912oRIRwj5DDXUIXSalL2uy6KeuI47eyfUWQ5R9JU2P9wi3rXxRKpUWG44LNXa0rqk8765W&#10;A6av5vJ1Sj73H9cUF9WgNm9HpfVkPLwvQQQawn/4r701GpIkhd8z8QjI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AFOYPEAAAA3AAAAA8AAAAAAAAAAAAAAAAAmAIAAGRycy9k&#10;b3ducmV2LnhtbFBLBQYAAAAABAAEAPUAAACJAwAAAAA=&#10;" stroked="f">
                  <v:textbox>
                    <w:txbxContent>
                      <w:p w14:paraId="4E536BD5" w14:textId="77777777" w:rsidR="004933C1" w:rsidRDefault="004933C1" w:rsidP="00E1281D">
                        <w:r>
                          <w:rPr>
                            <w:rFonts w:ascii="Times New Roman" w:hAnsi="Times New Roman"/>
                            <w:noProof/>
                            <w:sz w:val="20"/>
                            <w:szCs w:val="20"/>
                            <w:lang w:val="de-DE" w:eastAsia="de-DE"/>
                          </w:rPr>
                          <w:drawing>
                            <wp:inline distT="0" distB="0" distL="0" distR="0" wp14:anchorId="3FD788ED" wp14:editId="4AACD080">
                              <wp:extent cx="551815" cy="509270"/>
                              <wp:effectExtent l="0" t="0" r="635" b="5080"/>
                              <wp:docPr id="24" name="Grafik 35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Bild 8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51815" cy="50927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  <v:line id="Line 5" o:spid="_x0000_s1069" style="position:absolute;flip:y;visibility:visible;mso-wrap-style:square" from="1143,8001" to="42291,125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5y9iccAAADcAAAADwAAAGRycy9kb3ducmV2LnhtbESPQUvDQBSE70L/w/IKXqTdaKTW2G0p&#10;guAhF1tJ6e2ZfWZDsm/j7trGf+8KBY/DzHzDrDaj7cWJfGgdK7idZyCIa6dbbhS8719mSxAhImvs&#10;HZOCHwqwWU+uVlhod+Y3Ou1iIxKEQ4EKTIxDIWWoDVkMczcQJ+/TeYsxSd9I7fGc4LaXd1m2kBZb&#10;TgsGB3o2VHe7b6tALsubL7/9uO+q7nB4NFVdDcdSqevpuH0CEWmM/+FL+1UryPMH+DuTjoBc/w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jnL2JxwAAANwAAAAPAAAAAAAA&#10;AAAAAAAAAKECAABkcnMvZG93bnJldi54bWxQSwUGAAAAAAQABAD5AAAAlQMAAAAA&#10;"/>
                <v:line id="Line 6" o:spid="_x0000_s1070" style="position:absolute;flip:y;visibility:visible;mso-wrap-style:square" from="2286,9144" to="43434,137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gMp+8MAAADcAAAADwAAAGRycy9kb3ducmV2LnhtbERPz2vCMBS+C/4P4Qm7jJk6h7hqFBGE&#10;HbxMpbLbW/NsSpuXmmTa/ffLYeDx4/u9XPe2FTfyoXasYDLOQBCXTtdcKTgddy9zECEia2wdk4Jf&#10;CrBeDQdLzLW78yfdDrESKYRDjgpMjF0uZSgNWQxj1xEn7uK8xZigr6T2eE/htpWvWTaTFmtODQY7&#10;2hoqm8OPVSDn++er33y/NUVzPr+boiy6r71ST6N+swARqY8P8b/7QyuYTtPadCYdAbn6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IDKfvDAAAA3AAAAA8AAAAAAAAAAAAA&#10;AAAAoQIAAGRycy9kb3ducmV2LnhtbFBLBQYAAAAABAAEAPkAAACRAwAAAAA=&#10;"/>
                <v:shape id="Text Box 7" o:spid="_x0000_s1071" type="#_x0000_t202" style="position:absolute;left:33147;top:3429;width:9144;height:57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5C0MQA&#10;AADcAAAADwAAAGRycy9kb3ducmV2LnhtbESP0WrCQBRE3wv9h+UKvpS6qdao0U2oQouv2nzANXtN&#10;gtm7Ibs18e+7guDjMDNnmE02mEZcqXO1ZQUfkwgEcWF1zaWC/Pf7fQnCeWSNjWVScCMHWfr6ssFE&#10;254PdD36UgQIuwQVVN63iZSuqMigm9iWOHhn2xn0QXal1B32AW4aOY2iWBqsOSxU2NKuouJy/DMK&#10;zvv+bb7qTz8+Xxw+4y3Wi5O9KTUeDV9rEJ4G/ww/2nutYDZbwf1MOAI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0OQtDEAAAA3AAAAA8AAAAAAAAAAAAAAAAAmAIAAGRycy9k&#10;b3ducmV2LnhtbFBLBQYAAAAABAAEAPUAAACJAwAAAAA=&#10;" stroked="f">
                  <v:textbox>
                    <w:txbxContent>
                      <w:p w14:paraId="0917D566" w14:textId="77777777" w:rsidR="004933C1" w:rsidRDefault="004933C1" w:rsidP="00E1281D">
                        <w:r>
                          <w:rPr>
                            <w:rFonts w:ascii="Times New Roman" w:hAnsi="Times New Roman"/>
                            <w:noProof/>
                            <w:sz w:val="20"/>
                            <w:szCs w:val="20"/>
                            <w:lang w:val="de-DE" w:eastAsia="de-DE"/>
                          </w:rPr>
                          <w:drawing>
                            <wp:inline distT="0" distB="0" distL="0" distR="0" wp14:anchorId="62C7A79F" wp14:editId="207678E6">
                              <wp:extent cx="647065" cy="431165"/>
                              <wp:effectExtent l="0" t="0" r="635" b="6985"/>
                              <wp:docPr id="46" name="Grafik 35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Bild 10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47065" cy="43116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line id="Line 8" o:spid="_x0000_s1072" style="position:absolute;visibility:visible;mso-wrap-style:square" from="37719,8572" to="37725,108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VfX/8QAAADcAAAADwAAAGRycy9kb3ducmV2LnhtbERPy2rCQBTdF/yH4Qru6sRaQomOIhZB&#10;uyj1Abq8Zq5JNHMnzEyT9O87i0KXh/OeL3tTi5acrywrmIwTEMS51RUXCk7HzfMbCB+QNdaWScEP&#10;eVguBk9zzLTteE/tIRQihrDPUEEZQpNJ6fOSDPqxbYgjd7POYIjQFVI77GK4qeVLkqTSYMWxocSG&#10;1iXlj8O3UfA5/Urb1e5j25936TV/318v984pNRr2qxmIQH34F/+5t1rB9DXOj2fiEZCL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tV9f/xAAAANwAAAAPAAAAAAAAAAAA&#10;AAAAAKECAABkcnMvZG93bnJldi54bWxQSwUGAAAAAAQABAD5AAAAkgMAAAAA&#10;"/>
                <v:line id="Line 9" o:spid="_x0000_s1073" style="position:absolute;visibility:visible;mso-wrap-style:square" from="2286,11239" to="2292,148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htyZMYAAADcAAAADwAAAGRycy9kb3ducmV2LnhtbESPQWvCQBSE74L/YXmCN91YS5DUVcQi&#10;aA+laqE9PrPPJJp9G3a3Sfrvu4VCj8PMfMMs172pRUvOV5YVzKYJCOLc6ooLBe/n3WQBwgdkjbVl&#10;UvBNHtar4WCJmbYdH6k9hUJECPsMFZQhNJmUPi/JoJ/ahjh6V+sMhihdIbXDLsJNLR+SJJUGK44L&#10;JTa0LSm/n76Mgtf5W9puDi/7/uOQXvLn4+Xz1jmlxqN+8wQiUB/+w3/tvVYwf5zB75l4BOTq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IbcmTGAAAA3AAAAA8AAAAAAAAA&#10;AAAAAAAAoQIAAGRycy9kb3ducmV2LnhtbFBLBQYAAAAABAAEAPkAAACUAwAAAAA=&#10;"/>
                <v:shape id="Text Box 10" o:spid="_x0000_s1074" type="#_x0000_t202" style="position:absolute;left:762;top:14859;width:4572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6yj3MMA&#10;AADcAAAADwAAAGRycy9kb3ducmV2LnhtbESP26rCMBRE3wX/IWzBF9HUy/FSjeI5oPjq5QO2zbYt&#10;Njulibb+vRGE8zjMzBpmtWlMIZ5UudyyguEgAkGcWJ1zquBy3vXnIJxH1lhYJgUvcrBZt1srjLWt&#10;+UjPk09FgLCLUUHmfRlL6ZKMDLqBLYmDd7OVQR9klUpdYR3gppCjKJpKgzmHhQxL+ssouZ8eRsHt&#10;UPd+FvV17y+z42T6i/nsal9KdTvNdgnCU+P/w9/2QSsYT0bwOROOgFy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6yj3MMAAADcAAAADwAAAAAAAAAAAAAAAACYAgAAZHJzL2Rv&#10;d25yZXYueG1sUEsFBgAAAAAEAAQA9QAAAIgDAAAAAA==&#10;" stroked="f">
                  <v:textbox>
                    <w:txbxContent>
                      <w:p w14:paraId="453A5E98" w14:textId="77777777" w:rsidR="004933C1" w:rsidRDefault="004933C1" w:rsidP="00E1281D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0%</w:t>
                        </w:r>
                      </w:p>
                    </w:txbxContent>
                  </v:textbox>
                </v:shape>
                <v:shape id="Text Box 11" o:spid="_x0000_s1075" type="#_x0000_t202" style="position:absolute;left:18764;top:12573;width:5715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AGR8MA&#10;AADcAAAADwAAAGRycy9kb3ducmV2LnhtbESP3YrCMBSE7xd8h3CEvVk09bdajeIuuHjrzwOcNse2&#10;2JyUJtr69hthwcthZr5h1tvOVOJBjSstKxgNIxDEmdUl5wou5/1gAcJ5ZI2VZVLwJAfbTe9jjYm2&#10;LR/pcfK5CBB2CSoovK8TKV1WkEE3tDVx8K62MeiDbHKpG2wD3FRyHEVzabDksFBgTT8FZbfT3Si4&#10;Htqv2bJNf/0lPk7n31jGqX0q9dnvdisQnjr/Dv+3D1rBZDqB15lwBOTm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OAGR8MAAADcAAAADwAAAAAAAAAAAAAAAACYAgAAZHJzL2Rv&#10;d25yZXYueG1sUEsFBgAAAAAEAAQA9QAAAIgDAAAAAA==&#10;" stroked="f">
                  <v:textbox>
                    <w:txbxContent>
                      <w:p w14:paraId="52407D3A" w14:textId="77777777" w:rsidR="004933C1" w:rsidRDefault="004933C1" w:rsidP="00E1281D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50%</w:t>
                        </w:r>
                      </w:p>
                    </w:txbxContent>
                  </v:textbox>
                </v:shape>
                <v:shape id="Text Box 12" o:spid="_x0000_s1076" type="#_x0000_t202" style="position:absolute;left:35433;top:10287;width:5715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U7qMUA&#10;AADcAAAADwAAAGRycy9kb3ducmV2LnhtbESP3WrCQBSE7wXfYTmF3kjd2GrSpq5SBYu3pnmAY/aY&#10;hGbPhuw2P2/fFQq9HGbmG2a7H00jeupcbVnBahmBIC6srrlUkH+dnl5BOI+ssbFMCiZysN/NZ1tM&#10;tR34Qn3mSxEg7FJUUHnfplK6oiKDbmlb4uDdbGfQB9mVUnc4BLhp5HMUxdJgzWGhwpaOFRXf2Y9R&#10;cDsPi83bcP30eXJZxwesk6udlHp8GD/eQXga/X/4r33WCl7WG7ifCUdA7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RTuoxQAAANwAAAAPAAAAAAAAAAAAAAAAAJgCAABkcnMv&#10;ZG93bnJldi54bWxQSwUGAAAAAAQABAD1AAAAigMAAAAA&#10;" stroked="f">
                  <v:textbox>
                    <w:txbxContent>
                      <w:p w14:paraId="1B3E62BB" w14:textId="77777777" w:rsidR="004933C1" w:rsidRDefault="004933C1" w:rsidP="00E1281D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100%</w:t>
                        </w:r>
                      </w:p>
                    </w:txbxContent>
                  </v:textbox>
                </v:shape>
                <v:shape id="AutoShape 13" o:spid="_x0000_s1077" type="#_x0000_t122" style="position:absolute;top:6858;width:5715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Pw7MUA&#10;AADcAAAADwAAAGRycy9kb3ducmV2LnhtbESPUWvCQBCE3wv+h2MF3/SiFi2pp4jQIpRWTfsDltya&#10;BHN7IbfRtL++VxD6OMzMN8xq07taXakNlWcD00kCijj3tuLCwNfny/gJVBBki7VnMvBNATbrwcMK&#10;U+tvfKJrJoWKEA4pGihFmlTrkJfkMEx8Qxy9s28dSpRtoW2Ltwh3tZ4lyUI7rDgulNjQrqT8knXO&#10;QH1a/ogtll33IVlzeH07TvfvW2NGw377DEqol//wvb23BuaPC/g7E4+AXv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k/DsxQAAANwAAAAPAAAAAAAAAAAAAAAAAJgCAABkcnMv&#10;ZG93bnJldi54bWxQSwUGAAAAAAQABAD1AAAAigMAAAAA&#10;">
                  <v:textbox>
                    <w:txbxContent>
                      <w:p w14:paraId="1439FA40" w14:textId="77777777" w:rsidR="004933C1" w:rsidRDefault="004933C1" w:rsidP="00E1281D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START</w:t>
                        </w:r>
                      </w:p>
                    </w:txbxContent>
                  </v:textbox>
                </v:shape>
                <v:shape id="AutoShape 14" o:spid="_x0000_s1078" type="#_x0000_t122" style="position:absolute;left:34290;width:5715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9Vd8UA&#10;AADcAAAADwAAAGRycy9kb3ducmV2LnhtbESPUWvCQBCE3wv9D8cKvtWLtjQleooULEJprdEfsOTW&#10;JJjbC7mNxv76XqHQx2FmvmEWq8E16kJdqD0bmE4SUMSFtzWXBo6HzcMLqCDIFhvPZOBGAVbL+7sF&#10;ZtZfeU+XXEoVIRwyNFCJtJnWoajIYZj4ljh6J985lCi7UtsOrxHuGj1LkmftsOa4UGFLrxUV57x3&#10;Bpp9+i22TPv+U/J29/b+Nd1+rI0Zj4b1HJTQIP/hv/bWGnh8SuH3TDwCev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31V3xQAAANwAAAAPAAAAAAAAAAAAAAAAAJgCAABkcnMv&#10;ZG93bnJldi54bWxQSwUGAAAAAAQABAD1AAAAigMAAAAA&#10;">
                  <v:textbox>
                    <w:txbxContent>
                      <w:p w14:paraId="7934BC22" w14:textId="77777777" w:rsidR="004933C1" w:rsidRDefault="004933C1" w:rsidP="00E1281D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 xml:space="preserve">   ZIEL</w:t>
                        </w:r>
                      </w:p>
                    </w:txbxContent>
                  </v:textbox>
                </v:shape>
                <v:group id="Group 15" o:spid="_x0000_s1079" style="position:absolute;left:9264;top:8318;width:24391;height:7601" coordorigin="3663,5765" coordsize="3841,1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hxBe8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CehLX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4cQXvCAAAA3AAAAA8A&#10;AAAAAAAAAAAAAAAAqgIAAGRycy9kb3ducmV2LnhtbFBLBQYAAAAABAAEAPoAAACZAwAAAAA=&#10;">
                  <v:shape id="Text Box 16" o:spid="_x0000_s1080" type="#_x0000_t202" style="position:absolute;left:3663;top:6602;width:90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gxrcUA&#10;AADcAAAADwAAAGRycy9kb3ducmV2LnhtbESP0WrCQBRE34X+w3ILvkjd1Nqkpm5CFSy+avMBN9lr&#10;Epq9G7JbE/++KxT6OMzMGWabT6YTVxpca1nB8zICQVxZ3XKtoPg6PL2BcB5ZY2eZFNzIQZ49zLaY&#10;ajvyia5nX4sAYZeigsb7PpXSVQ0ZdEvbEwfvYgeDPsihlnrAMcBNJ1dRFEuDLYeFBnvaN1R9n3+M&#10;gstxXLxuxvLTF8lpHe+wTUp7U2r+OH28g/A0+f/wX/uoFbysN3A/E46AzH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CDGtxQAAANwAAAAPAAAAAAAAAAAAAAAAAJgCAABkcnMv&#10;ZG93bnJldi54bWxQSwUGAAAAAAQABAD1AAAAigMAAAAA&#10;" stroked="f">
                    <v:textbox>
                      <w:txbxContent>
                        <w:p w14:paraId="7A874F36" w14:textId="77777777" w:rsidR="004933C1" w:rsidRDefault="004933C1" w:rsidP="00E1281D">
                          <w:pPr>
                            <w:rPr>
                              <w:rFonts w:ascii="Arial" w:hAnsi="Arial" w:cs="Arial"/>
                            </w:rPr>
                          </w:pPr>
                          <w:r>
                            <w:rPr>
                              <w:rFonts w:ascii="Arial" w:hAnsi="Arial" w:cs="Arial"/>
                            </w:rPr>
                            <w:t>25%</w:t>
                          </w:r>
                        </w:p>
                      </w:txbxContent>
                    </v:textbox>
                  </v:shape>
                  <v:line id="Line 17" o:spid="_x0000_s1081" style="position:absolute;visibility:visible;mso-wrap-style:square" from="4043,6045" to="4044,66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I5BIsQAAADcAAAADwAAAGRycy9kb3ducmV2LnhtbERPy2rCQBTdF/yH4Qru6sRKQ4mOIhZB&#10;uyj1Abq8Zq5JNHMnzEyT9O87i0KXh/OeL3tTi5acrywrmIwTEMS51RUXCk7HzfMbCB+QNdaWScEP&#10;eVguBk9zzLTteE/tIRQihrDPUEEZQpNJ6fOSDPqxbYgjd7POYIjQFVI77GK4qeVLkqTSYMWxocSG&#10;1iXlj8O3UfA5/Urb1e5j25936TV/318v984pNRr2qxmIQH34F/+5t1rB9DXOj2fiEZCL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ojkEixAAAANwAAAAPAAAAAAAAAAAA&#10;AAAAAKECAABkcnMvZG93bnJldi54bWxQSwUGAAAAAAQABAD5AAAAkgMAAAAA&#10;"/>
                  <v:line id="Line 18" o:spid="_x0000_s1082" style="position:absolute;visibility:visible;mso-wrap-style:square" from="6973,5765" to="6974,63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8LkucYAAADcAAAADwAAAGRycy9kb3ducmV2LnhtbESPQWvCQBSE74L/YXmCN91YaZDUVcQi&#10;aA+laqE9PrPPJJp9G3a3Sfrvu4VCj8PMfMMs172pRUvOV5YVzKYJCOLc6ooLBe/n3WQBwgdkjbVl&#10;UvBNHtar4WCJmbYdH6k9hUJECPsMFZQhNJmUPi/JoJ/ahjh6V+sMhihdIbXDLsJNLR+SJJUGK44L&#10;JTa0LSm/n76Mgtf5W9puDi/7/uOQXvLn4+Xz1jmlxqN+8wQiUB/+w3/tvVYwf5zB75l4BOTq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fC5LnGAAAA3AAAAA8AAAAAAAAA&#10;AAAAAAAAoQIAAGRycy9kb3ducmV2LnhtbFBLBQYAAAAABAAEAPkAAACUAwAAAAA=&#10;"/>
                  <v:shape id="Text Box 19" o:spid="_x0000_s1083" type="#_x0000_t202" style="position:absolute;left:6604;top:6305;width:90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U1AcMA&#10;AADcAAAADwAAAGRycy9kb3ducmV2LnhtbESP0YrCMBRE3wX/IdyFfRFNddW6XaO4C4qvaj/g2lzb&#10;ss1NaaKtf28EwcdhZs4wy3VnKnGjxpWWFYxHEQjizOqScwXpaTtcgHAeWWNlmRTcycF61e8tMdG2&#10;5QPdjj4XAcIuQQWF93UipcsKMuhGtiYO3sU2Bn2QTS51g22Am0pOomguDZYcFgqs6a+g7P94NQou&#10;+3Yw+27PO5/Gh+n8F8v4bO9KfX50mx8Qnjr/Dr/ae63gazaB55lwBOTq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nU1AcMAAADcAAAADwAAAAAAAAAAAAAAAACYAgAAZHJzL2Rv&#10;d25yZXYueG1sUEsFBgAAAAAEAAQA9QAAAIgDAAAAAA==&#10;" stroked="f">
                    <v:textbox>
                      <w:txbxContent>
                        <w:p w14:paraId="1FA15716" w14:textId="77777777" w:rsidR="004933C1" w:rsidRDefault="004933C1" w:rsidP="00E1281D">
                          <w:pPr>
                            <w:rPr>
                              <w:rFonts w:ascii="Arial" w:hAnsi="Arial" w:cs="Arial"/>
                            </w:rPr>
                          </w:pPr>
                          <w:r>
                            <w:rPr>
                              <w:rFonts w:ascii="Arial" w:hAnsi="Arial" w:cs="Arial"/>
                            </w:rPr>
                            <w:t>75%</w:t>
                          </w:r>
                        </w:p>
                      </w:txbxContent>
                    </v:textbox>
                  </v:shape>
                </v:group>
                <v:line id="Line 20" o:spid="_x0000_s1084" style="position:absolute;visibility:visible;mso-wrap-style:square" from="21018,9144" to="21024,127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FzfVccAAADcAAAADwAAAGRycy9kb3ducmV2LnhtbESPQWvCQBSE74L/YXlCb7qxoaGkriKW&#10;gvZQqi3o8Zl9TaLZt2F3m6T/vlsQehxm5htmsRpMIzpyvrasYD5LQBAXVtdcKvj8eJk+gvABWWNj&#10;mRT8kIfVcjxaYK5tz3vqDqEUEcI+RwVVCG0upS8qMuhntiWO3pd1BkOUrpTaYR/hppH3SZJJgzXH&#10;hQpb2lRUXA/fRsFb+p51693rdjjusnPxvD+fLr1T6m4yrJ9ABBrCf/jW3moF6UMKf2fiEZDL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YXN9VxwAAANwAAAAPAAAAAAAA&#10;AAAAAAAAAKECAABkcnMvZG93bnJldi54bWxQSwUGAAAAAAQABAD5AAAAlQMAAAAA&#10;"/>
                <w10:anchorlock/>
              </v:group>
            </w:pict>
          </mc:Fallback>
        </mc:AlternateContent>
      </w:r>
    </w:p>
    <w:p w14:paraId="448ECB0E" w14:textId="77777777" w:rsidR="00C01FE8" w:rsidRPr="002B0B01" w:rsidRDefault="00C01FE8" w:rsidP="009A11A6">
      <w:pPr>
        <w:spacing w:before="60" w:after="60" w:line="300" w:lineRule="auto"/>
        <w:rPr>
          <w:rFonts w:ascii="Calibri Light" w:hAnsi="Calibri Light" w:cs="Arial"/>
          <w:lang w:eastAsia="ko-KR"/>
        </w:rPr>
      </w:pPr>
    </w:p>
    <w:p w14:paraId="3510B3CD" w14:textId="77777777" w:rsidR="00C01FE8" w:rsidRPr="002B0B01" w:rsidRDefault="00C01FE8" w:rsidP="009A11A6">
      <w:pPr>
        <w:spacing w:before="60" w:after="60" w:line="300" w:lineRule="auto"/>
        <w:rPr>
          <w:rFonts w:ascii="Calibri Light" w:hAnsi="Calibri Light" w:cs="Arial"/>
          <w:lang w:eastAsia="ko-KR"/>
        </w:rPr>
      </w:pPr>
    </w:p>
    <w:p w14:paraId="5CCE7F89" w14:textId="77777777" w:rsidR="00C01FE8" w:rsidRPr="002B0B01" w:rsidRDefault="00C01FE8" w:rsidP="009A11A6">
      <w:pPr>
        <w:spacing w:before="60" w:after="60" w:line="300" w:lineRule="auto"/>
        <w:rPr>
          <w:rFonts w:ascii="Calibri Light" w:hAnsi="Calibri Light" w:cs="Arial"/>
          <w:lang w:eastAsia="ko-KR"/>
        </w:rPr>
      </w:pPr>
    </w:p>
    <w:p w14:paraId="3C60F47D" w14:textId="0FB8BA5B" w:rsidR="00E1281D" w:rsidRPr="002B0B01" w:rsidRDefault="00E1281D" w:rsidP="009A11A6">
      <w:pPr>
        <w:spacing w:before="60" w:after="60" w:line="300" w:lineRule="auto"/>
        <w:rPr>
          <w:rFonts w:ascii="Calibri Light" w:hAnsi="Calibri Light" w:cs="Arial"/>
          <w:sz w:val="24"/>
          <w:lang w:eastAsia="ko-KR"/>
        </w:rPr>
      </w:pPr>
      <w:r w:rsidRPr="002B0B01">
        <w:rPr>
          <w:rFonts w:ascii="Calibri Light" w:hAnsi="Calibri Light" w:cs="Arial"/>
          <w:sz w:val="24"/>
          <w:lang w:eastAsia="ko-KR"/>
        </w:rPr>
        <w:t>In welchem Ausmass wurde das</w:t>
      </w:r>
      <w:r w:rsidRPr="00FF03F2">
        <w:rPr>
          <w:rFonts w:ascii="Calibri Light" w:hAnsi="Calibri Light" w:cs="Arial"/>
          <w:color w:val="FF0000"/>
          <w:sz w:val="24"/>
          <w:lang w:eastAsia="ko-KR"/>
        </w:rPr>
        <w:t xml:space="preserve"> </w:t>
      </w:r>
      <w:r w:rsidRPr="00DF5428">
        <w:rPr>
          <w:rFonts w:ascii="Calibri Light" w:hAnsi="Calibri Light" w:cs="Arial"/>
          <w:color w:val="80BB33"/>
          <w:sz w:val="24"/>
          <w:lang w:eastAsia="ko-KR"/>
        </w:rPr>
        <w:t xml:space="preserve">Endziel </w:t>
      </w:r>
      <w:r w:rsidRPr="002B0B01">
        <w:rPr>
          <w:rFonts w:ascii="Calibri Light" w:hAnsi="Calibri Light" w:cs="Arial"/>
          <w:sz w:val="24"/>
          <w:lang w:eastAsia="ko-KR"/>
        </w:rPr>
        <w:t xml:space="preserve">zu Thema 2 bereits erreicht </w:t>
      </w:r>
      <w:r w:rsidR="00BA4A16">
        <w:rPr>
          <w:rFonts w:ascii="Calibri Light" w:hAnsi="Calibri Light" w:cs="Arial"/>
          <w:sz w:val="24"/>
          <w:lang w:eastAsia="ko-KR"/>
        </w:rPr>
        <w:br/>
      </w:r>
      <w:r w:rsidRPr="002B0B01">
        <w:rPr>
          <w:rFonts w:ascii="Calibri Light" w:hAnsi="Calibri Light" w:cs="Arial"/>
          <w:sz w:val="24"/>
          <w:lang w:eastAsia="ko-KR"/>
        </w:rPr>
        <w:t xml:space="preserve">(subjektive Einschätzung der Gesundheitsgruppe)? </w:t>
      </w:r>
    </w:p>
    <w:sdt>
      <w:sdtPr>
        <w:rPr>
          <w:rFonts w:ascii="Calibri Light" w:hAnsi="Calibri Light" w:cs="Arial"/>
          <w:sz w:val="24"/>
          <w:lang w:eastAsia="ko-KR"/>
        </w:rPr>
        <w:id w:val="-682820997"/>
        <w:placeholder>
          <w:docPart w:val="7351FE0F6CB74112895B9733AA77929D"/>
        </w:placeholder>
        <w:showingPlcHdr/>
        <w:dropDownList>
          <w:listItem w:value="Wählen Sie ein Element aus."/>
          <w:listItem w:displayText="0%" w:value="0%"/>
          <w:listItem w:displayText="10%" w:value="10%"/>
          <w:listItem w:displayText="25%" w:value="25%"/>
          <w:listItem w:displayText="50%" w:value="50%"/>
          <w:listItem w:displayText="60%" w:value="60%"/>
          <w:listItem w:displayText="75%" w:value="75%"/>
          <w:listItem w:displayText="90%" w:value="90%"/>
          <w:listItem w:displayText="100%" w:value="100%"/>
        </w:dropDownList>
      </w:sdtPr>
      <w:sdtEndPr/>
      <w:sdtContent>
        <w:p w14:paraId="6E902205" w14:textId="77777777" w:rsidR="00E1281D" w:rsidRPr="002B0B01" w:rsidRDefault="00E1281D" w:rsidP="009A11A6">
          <w:pPr>
            <w:spacing w:before="60" w:after="60" w:line="300" w:lineRule="auto"/>
            <w:rPr>
              <w:rFonts w:ascii="Calibri Light" w:hAnsi="Calibri Light" w:cs="Arial"/>
              <w:sz w:val="24"/>
              <w:lang w:eastAsia="ko-KR"/>
            </w:rPr>
          </w:pPr>
          <w:r w:rsidRPr="002B0B01">
            <w:rPr>
              <w:rStyle w:val="Platzhaltertext"/>
              <w:rFonts w:ascii="Calibri Light" w:eastAsiaTheme="minorHAnsi" w:hAnsi="Calibri Light" w:cs="Arial"/>
              <w:color w:val="1F497D" w:themeColor="text2"/>
              <w:sz w:val="24"/>
            </w:rPr>
            <w:t>Wählen Sie ein Element aus.</w:t>
          </w:r>
        </w:p>
      </w:sdtContent>
    </w:sdt>
    <w:p w14:paraId="2A760604" w14:textId="77777777" w:rsidR="00053479" w:rsidRPr="002B0B01" w:rsidRDefault="00E1281D" w:rsidP="009A11A6">
      <w:pPr>
        <w:spacing w:after="200" w:line="300" w:lineRule="auto"/>
        <w:rPr>
          <w:rFonts w:ascii="Calibri Light" w:hAnsi="Calibri Light" w:cs="Arial"/>
          <w:lang w:eastAsia="en-US"/>
        </w:rPr>
      </w:pPr>
      <w:r w:rsidRPr="002B0B01">
        <w:rPr>
          <w:rFonts w:ascii="Calibri Light" w:hAnsi="Calibri Light" w:cs="Arial"/>
          <w:noProof/>
        </w:rPr>
        <mc:AlternateContent>
          <mc:Choice Requires="wpc">
            <w:drawing>
              <wp:inline distT="0" distB="0" distL="0" distR="0" wp14:anchorId="39D73FEB" wp14:editId="11BBE5FA">
                <wp:extent cx="4378964" cy="1758317"/>
                <wp:effectExtent l="0" t="38100" r="2540" b="0"/>
                <wp:docPr id="374" name="Zeichenbereich 37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357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381004" y="636907"/>
                            <a:ext cx="759460" cy="7156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01A6C71" w14:textId="77777777" w:rsidR="004933C1" w:rsidRDefault="004933C1" w:rsidP="00E1281D">
                              <w:r>
                                <w:rPr>
                                  <w:rFonts w:ascii="Times New Roman" w:hAnsi="Times New Roman"/>
                                  <w:noProof/>
                                  <w:sz w:val="20"/>
                                  <w:szCs w:val="20"/>
                                </w:rPr>
                                <w:drawing>
                                  <wp:inline distT="0" distB="0" distL="0" distR="0" wp14:anchorId="7C08C5E0" wp14:editId="779C16A9">
                                    <wp:extent cx="551815" cy="509270"/>
                                    <wp:effectExtent l="0" t="0" r="635" b="5080"/>
                                    <wp:docPr id="47" name="Grafik 37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Bild 8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51815" cy="50927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8" name="Line 5"/>
                        <wps:cNvCnPr/>
                        <wps:spPr bwMode="auto">
                          <a:xfrm flipV="1">
                            <a:off x="114304" y="800102"/>
                            <a:ext cx="4114800" cy="4572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9" name="Line 6"/>
                        <wps:cNvCnPr/>
                        <wps:spPr bwMode="auto">
                          <a:xfrm flipV="1">
                            <a:off x="228604" y="914402"/>
                            <a:ext cx="4114800" cy="4572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0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3314704" y="342902"/>
                            <a:ext cx="914400" cy="5715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9DB1FA2" w14:textId="77777777" w:rsidR="004933C1" w:rsidRDefault="004933C1" w:rsidP="00E1281D">
                              <w:r>
                                <w:rPr>
                                  <w:rFonts w:ascii="Times New Roman" w:hAnsi="Times New Roman"/>
                                  <w:noProof/>
                                  <w:sz w:val="20"/>
                                  <w:szCs w:val="20"/>
                                </w:rPr>
                                <w:drawing>
                                  <wp:inline distT="0" distB="0" distL="0" distR="0" wp14:anchorId="3A1E4E00" wp14:editId="37A3328A">
                                    <wp:extent cx="647065" cy="431165"/>
                                    <wp:effectExtent l="0" t="0" r="635" b="6985"/>
                                    <wp:docPr id="48" name="Grafik 37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Bild 10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47065" cy="43116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1" name="Line 8"/>
                        <wps:cNvCnPr/>
                        <wps:spPr bwMode="auto">
                          <a:xfrm>
                            <a:off x="3771904" y="857252"/>
                            <a:ext cx="635" cy="2286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2" name="Line 9"/>
                        <wps:cNvCnPr/>
                        <wps:spPr bwMode="auto">
                          <a:xfrm>
                            <a:off x="228604" y="1123952"/>
                            <a:ext cx="635" cy="36195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3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76204" y="1485902"/>
                            <a:ext cx="457200" cy="228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BC5D7CB" w14:textId="77777777" w:rsidR="004933C1" w:rsidRDefault="004933C1" w:rsidP="00E1281D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0%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4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1876429" y="1257302"/>
                            <a:ext cx="571500" cy="228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E1BA14D" w14:textId="77777777" w:rsidR="004933C1" w:rsidRDefault="004933C1" w:rsidP="00E1281D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50%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5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3543304" y="1028702"/>
                            <a:ext cx="571500" cy="228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A1A5F4D" w14:textId="77777777" w:rsidR="004933C1" w:rsidRDefault="004933C1" w:rsidP="00E1281D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100%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6" name="AutoShape 13"/>
                        <wps:cNvSpPr>
                          <a:spLocks noChangeArrowheads="1"/>
                        </wps:cNvSpPr>
                        <wps:spPr bwMode="auto">
                          <a:xfrm>
                            <a:off x="4" y="685802"/>
                            <a:ext cx="571500" cy="342900"/>
                          </a:xfrm>
                          <a:prstGeom prst="flowChartPunchedTap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DA21C7E" w14:textId="77777777" w:rsidR="004933C1" w:rsidRDefault="004933C1" w:rsidP="00E1281D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START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7" name="AutoShape 14"/>
                        <wps:cNvSpPr>
                          <a:spLocks noChangeArrowheads="1"/>
                        </wps:cNvSpPr>
                        <wps:spPr bwMode="auto">
                          <a:xfrm>
                            <a:off x="3429004" y="2"/>
                            <a:ext cx="571500" cy="342900"/>
                          </a:xfrm>
                          <a:prstGeom prst="flowChartPunchedTap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40210F5" w14:textId="77777777" w:rsidR="004933C1" w:rsidRDefault="004933C1" w:rsidP="00E1281D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 xml:space="preserve">   ZIEL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wgp>
                        <wpg:cNvPr id="368" name="Group 15"/>
                        <wpg:cNvGrpSpPr>
                          <a:grpSpLocks/>
                        </wpg:cNvGrpSpPr>
                        <wpg:grpSpPr bwMode="auto">
                          <a:xfrm>
                            <a:off x="926469" y="831852"/>
                            <a:ext cx="2439035" cy="760095"/>
                            <a:chOff x="3663" y="5765"/>
                            <a:chExt cx="3841" cy="1197"/>
                          </a:xfrm>
                        </wpg:grpSpPr>
                        <wps:wsp>
                          <wps:cNvPr id="369" name="Text Box 1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663" y="6602"/>
                              <a:ext cx="900" cy="36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F9BD712" w14:textId="77777777" w:rsidR="004933C1" w:rsidRDefault="004933C1" w:rsidP="00E1281D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</w:rPr>
                                  <w:t>25%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0" name="Line 17"/>
                          <wps:cNvCnPr/>
                          <wps:spPr bwMode="auto">
                            <a:xfrm>
                              <a:off x="4043" y="6045"/>
                              <a:ext cx="1" cy="57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71" name="Line 18"/>
                          <wps:cNvCnPr/>
                          <wps:spPr bwMode="auto">
                            <a:xfrm>
                              <a:off x="6973" y="5765"/>
                              <a:ext cx="1" cy="57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72" name="Text Box 1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604" y="6305"/>
                              <a:ext cx="900" cy="36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2BA92CA" w14:textId="77777777" w:rsidR="004933C1" w:rsidRDefault="004933C1" w:rsidP="00E1281D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</w:rPr>
                                  <w:t>75%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s:wsp>
                        <wps:cNvPr id="373" name="Line 20"/>
                        <wps:cNvCnPr/>
                        <wps:spPr bwMode="auto">
                          <a:xfrm>
                            <a:off x="2101854" y="914402"/>
                            <a:ext cx="635" cy="36195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</wp:inline>
            </w:drawing>
          </mc:Choice>
          <mc:Fallback xmlns:mo="http://schemas.microsoft.com/office/mac/office/2008/main" xmlns:mv="urn:schemas-microsoft-com:mac:vml" xmlns:w15="http://schemas.microsoft.com/office/word/2012/wordml">
            <w:pict>
              <v:group w14:anchorId="39D73FEB" id="Zeichenbereich 374" o:spid="_x0000_s1085" editas="canvas" style="width:344.8pt;height:138.45pt;mso-position-horizontal-relative:char;mso-position-vertical-relative:line" coordsize="43789,175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">
                <v:shape id="_x0000_s1086" type="#_x0000_t75" style="position:absolute;width:43789;height:17583;visibility:visible;mso-wrap-style:square">
                  <v:fill o:detectmouseclick="t"/>
                  <v:path o:connecttype="none"/>
                </v:shape>
                <v:rect id="Rectangle 4" o:spid="_x0000_s1087" style="position:absolute;left:3810;top:6369;width:7594;height:71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Z5uMYA&#10;AADcAAAADwAAAGRycy9kb3ducmV2LnhtbESPT2vCQBTE7wW/w/KE3upu/ZNqdCOlIBRqD40Fr4/s&#10;MwnNvo3ZjcZv3xUKPQ4z8xtmsx1sIy7U+dqxhueJAkFcOFNzqeH7sHtagvAB2WDjmDTcyMM2Gz1s&#10;MDXuyl90yUMpIoR9ihqqENpUSl9UZNFPXEscvZPrLIYou1KaDq8Rbhs5VSqRFmuOCxW29FZR8ZP3&#10;VgMmc3P+PM32h48+wVU5qN3iqLR+HA+vaxCBhvAf/mu/Gw2zxQvcz8QjIL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pZ5uMYAAADcAAAADwAAAAAAAAAAAAAAAACYAgAAZHJz&#10;L2Rvd25yZXYueG1sUEsFBgAAAAAEAAQA9QAAAIsDAAAAAA==&#10;" stroked="f">
                  <v:textbox>
                    <w:txbxContent>
                      <w:p w14:paraId="301A6C71" w14:textId="77777777" w:rsidR="004933C1" w:rsidRDefault="004933C1" w:rsidP="00E1281D">
                        <w:r>
                          <w:rPr>
                            <w:rFonts w:ascii="Times New Roman" w:hAnsi="Times New Roman"/>
                            <w:noProof/>
                            <w:sz w:val="20"/>
                            <w:szCs w:val="20"/>
                            <w:lang w:val="de-DE" w:eastAsia="de-DE"/>
                          </w:rPr>
                          <w:drawing>
                            <wp:inline distT="0" distB="0" distL="0" distR="0" wp14:anchorId="7C08C5E0" wp14:editId="779C16A9">
                              <wp:extent cx="551815" cy="509270"/>
                              <wp:effectExtent l="0" t="0" r="635" b="5080"/>
                              <wp:docPr id="47" name="Grafik 37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Bild 8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51815" cy="50927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  <v:line id="Line 5" o:spid="_x0000_s1088" style="position:absolute;flip:y;visibility:visible;mso-wrap-style:square" from="1143,8001" to="42291,125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9zMW8QAAADcAAAADwAAAGRycy9kb3ducmV2LnhtbERPy2oCMRTdC/5DuEI3UjPaB3ZqFBEE&#10;F260ZaS728ntZJjJzZikOv17syi4PJz3YtXbVlzIh9qxgukkA0FcOl1zpeDzY/s4BxEissbWMSn4&#10;owCr5XCwwFy7Kx/ocoyVSCEcclRgYuxyKUNpyGKYuI44cT/OW4wJ+kpqj9cUbls5y7JXabHm1GCw&#10;o42hsjn+WgVyvh+f/fr7uSma0+nNFGXRfe2Vehj163cQkfp4F/+7d1rB00tam86kIyCX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P3MxbxAAAANwAAAAPAAAAAAAAAAAA&#10;AAAAAKECAABkcnMvZG93bnJldi54bWxQSwUGAAAAAAQABAD5AAAAkgMAAAAA&#10;"/>
                <v:line id="Line 6" o:spid="_x0000_s1089" style="position:absolute;flip:y;visibility:visible;mso-wrap-style:square" from="2286,9144" to="43434,137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JBpwMcAAADcAAAADwAAAGRycy9kb3ducmV2LnhtbESPT2sCMRTE74V+h/AKvRTN9p/o1ihS&#10;KPTgRSsr3p6b52bZzcs2SXX99kYQehxm5jfMdN7bVhzJh9qxgudhBoK4dLrmSsHm52swBhEissbW&#10;MSk4U4D57P5uirl2J17RcR0rkSAcclRgYuxyKUNpyGIYuo44eQfnLcYkfSW1x1OC21a+ZNlIWqw5&#10;LRjs6NNQ2az/rAI5Xj79+sX+rSma7XZiirLodkulHh/6xQeISH38D9/a31rB6/sErmfSEZCzC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gkGnAxwAAANwAAAAPAAAAAAAA&#10;AAAAAAAAAKECAABkcnMvZG93bnJldi54bWxQSwUGAAAAAAQABAD5AAAAlQMAAAAA&#10;"/>
                <v:shape id="Text Box 7" o:spid="_x0000_s1090" type="#_x0000_t202" style="position:absolute;left:33147;top:3429;width:9144;height:57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fEUMEA&#10;AADcAAAADwAAAGRycy9kb3ducmV2LnhtbERPyW7CMBC9I/EP1iBxQeCwJW2KQYBUxJXlAybxkESN&#10;x1FsSPj7+lCpx6e3b3a9qcWLWldZVjCfRSCIc6srLhTcb9/TDxDOI2usLZOCNznYbYeDDabadnyh&#10;19UXIoSwS1FB6X2TSunykgy6mW2IA/ewrUEfYFtI3WIXwk0tF1EUS4MVh4YSGzqWlP9cn0bB49xN&#10;1p9ddvL35LKKD1glmX0rNR71+y8Qnnr/L/5zn7WCZRzmhzPhCMjt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+HxFDBAAAA3AAAAA8AAAAAAAAAAAAAAAAAmAIAAGRycy9kb3du&#10;cmV2LnhtbFBLBQYAAAAABAAEAPUAAACGAwAAAAA=&#10;" stroked="f">
                  <v:textbox>
                    <w:txbxContent>
                      <w:p w14:paraId="39DB1FA2" w14:textId="77777777" w:rsidR="004933C1" w:rsidRDefault="004933C1" w:rsidP="00E1281D">
                        <w:r>
                          <w:rPr>
                            <w:rFonts w:ascii="Times New Roman" w:hAnsi="Times New Roman"/>
                            <w:noProof/>
                            <w:sz w:val="20"/>
                            <w:szCs w:val="20"/>
                            <w:lang w:val="de-DE" w:eastAsia="de-DE"/>
                          </w:rPr>
                          <w:drawing>
                            <wp:inline distT="0" distB="0" distL="0" distR="0" wp14:anchorId="3A1E4E00" wp14:editId="37A3328A">
                              <wp:extent cx="647065" cy="431165"/>
                              <wp:effectExtent l="0" t="0" r="635" b="6985"/>
                              <wp:docPr id="48" name="Grafik 37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Bild 10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47065" cy="43116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line id="Line 8" o:spid="_x0000_s1091" style="position:absolute;visibility:visible;mso-wrap-style:square" from="37719,8572" to="37725,108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a4uBMYAAADcAAAADwAAAGRycy9kb3ducmV2LnhtbESPT2vCQBTE7wW/w/IK3urGCkFSV5FK&#10;QXso/oP2+My+Jmmzb8PumsRv7wqCx2FmfsPMFr2pRUvOV5YVjEcJCOLc6ooLBcfDx8sUhA/IGmvL&#10;pOBCHhbzwdMMM2073lG7D4WIEPYZKihDaDIpfV6SQT+yDXH0fq0zGKJ0hdQOuwg3tXxNklQarDgu&#10;lNjQe0n5//5sFHxNtmm73Hyu++9NespXu9PPX+eUGj73yzcQgfrwCN/ba61gko7hdiYeATm/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muLgTGAAAA3AAAAA8AAAAAAAAA&#10;AAAAAAAAoQIAAGRycy9kb3ducmV2LnhtbFBLBQYAAAAABAAEAPkAAACUAwAAAAA=&#10;"/>
                <v:line id="Line 9" o:spid="_x0000_s1092" style="position:absolute;visibility:visible;mso-wrap-style:square" from="2286,11239" to="2292,148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Xywc8YAAADcAAAADwAAAGRycy9kb3ducmV2LnhtbESPQWvCQBSE70L/w/IK3nSjQiipq4gi&#10;aA9FbaE9PrOvSdrs27C7JvHfu0LB4zAz3zDzZW9q0ZLzlWUFk3ECgji3uuJCwefHdvQCwgdkjbVl&#10;UnAlD8vF02COmbYdH6k9hUJECPsMFZQhNJmUPi/JoB/bhjh6P9YZDFG6QmqHXYSbWk6TJJUGK44L&#10;JTa0Lin/O12MgvfZIW1X+7dd/7VPz/nmeP7+7ZxSw+d+9QoiUB8e4f/2TiuYpVO4n4lHQC5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l8sHPGAAAA3AAAAA8AAAAAAAAA&#10;AAAAAAAAoQIAAGRycy9kb3ducmV2LnhtbFBLBQYAAAAABAAEAPkAAACUAwAAAAA=&#10;"/>
                <v:shape id="Text Box 10" o:spid="_x0000_s1093" type="#_x0000_t202" style="position:absolute;left:762;top:14859;width:4572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VaJ8MA&#10;AADcAAAADwAAAGRycy9kb3ducmV2LnhtbESP0YrCMBRE34X9h3AX9kU03dWtWo2iguJrXT/g2lzb&#10;ss1NaaKtf28EwcdhZs4wi1VnKnGjxpWWFXwPIxDEmdUl5wpOf7vBFITzyBory6TgTg5Wy4/eAhNt&#10;W07pdvS5CBB2CSoovK8TKV1WkEE3tDVx8C62MeiDbHKpG2wD3FTyJ4piabDksFBgTduCsv/j1Si4&#10;HNr+76w97/1pko7jDZaTs70r9fXZrecgPHX+HX61D1rBKB7B80w4An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1VaJ8MAAADcAAAADwAAAAAAAAAAAAAAAACYAgAAZHJzL2Rv&#10;d25yZXYueG1sUEsFBgAAAAAEAAQA9QAAAIgDAAAAAA==&#10;" stroked="f">
                  <v:textbox>
                    <w:txbxContent>
                      <w:p w14:paraId="4BC5D7CB" w14:textId="77777777" w:rsidR="004933C1" w:rsidRDefault="004933C1" w:rsidP="00E1281D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0%</w:t>
                        </w:r>
                      </w:p>
                    </w:txbxContent>
                  </v:textbox>
                </v:shape>
                <v:shape id="Text Box 11" o:spid="_x0000_s1094" type="#_x0000_t202" style="position:absolute;left:18764;top:12573;width:5715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zCU8MA&#10;AADcAAAADwAAAGRycy9kb3ducmV2LnhtbESP0YrCMBRE34X9h3AX9kU03dWtWo2iguJrXT/g2lzb&#10;ss1NaaKtf28EwcdhZs4wi1VnKnGjxpWWFXwPIxDEmdUl5wpOf7vBFITzyBory6TgTg5Wy4/eAhNt&#10;W07pdvS5CBB2CSoovK8TKV1WkEE3tDVx8C62MeiDbHKpG2wD3FTyJ4piabDksFBgTduCsv/j1Si4&#10;HNr+76w97/1pko7jDZaTs70r9fXZrecgPHX+HX61D1rBKB7D80w4An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LzCU8MAAADcAAAADwAAAAAAAAAAAAAAAACYAgAAZHJzL2Rv&#10;d25yZXYueG1sUEsFBgAAAAAEAAQA9QAAAIgDAAAAAA==&#10;" stroked="f">
                  <v:textbox>
                    <w:txbxContent>
                      <w:p w14:paraId="5E1BA14D" w14:textId="77777777" w:rsidR="004933C1" w:rsidRDefault="004933C1" w:rsidP="00E1281D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50%</w:t>
                        </w:r>
                      </w:p>
                    </w:txbxContent>
                  </v:textbox>
                </v:shape>
                <v:shape id="Text Box 12" o:spid="_x0000_s1095" type="#_x0000_t202" style="position:absolute;left:35433;top:10287;width:5715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BnyMUA&#10;AADcAAAADwAAAGRycy9kb3ducmV2LnhtbESP3WrCQBSE74W+w3IKvZG6aWtiG92EtqB4q/UBjtlj&#10;EsyeDdltft7eLRS8HGbmG2aTj6YRPXWutqzgZRGBIC6srrlUcPrZPr+DcB5ZY2OZFEzkIM8eZhtM&#10;tR34QP3RlyJA2KWooPK+TaV0RUUG3cK2xMG72M6gD7Irpe5wCHDTyNcoSqTBmsNChS19V1Rcj79G&#10;wWU/zOOP4bzzp9VhmXxhvTrbSamnx/FzDcLT6O/h//ZeK3hLYvg7E46AzG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8GfIxQAAANwAAAAPAAAAAAAAAAAAAAAAAJgCAABkcnMv&#10;ZG93bnJldi54bWxQSwUGAAAAAAQABAD1AAAAigMAAAAA&#10;" stroked="f">
                  <v:textbox>
                    <w:txbxContent>
                      <w:p w14:paraId="7A1A5F4D" w14:textId="77777777" w:rsidR="004933C1" w:rsidRDefault="004933C1" w:rsidP="00E1281D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100%</w:t>
                        </w:r>
                      </w:p>
                    </w:txbxContent>
                  </v:textbox>
                </v:shape>
                <v:shape id="AutoShape 13" o:spid="_x0000_s1096" type="#_x0000_t122" style="position:absolute;top:6858;width:5715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asjMUA&#10;AADcAAAADwAAAGRycy9kb3ducmV2LnhtbESPUWvCQBCE3wv9D8cW+lYvthBL9BQptAhSq6k/YMmt&#10;STC3F3Ibjf31niD0cZiZb5jZYnCNOlEXas8GxqMEFHHhbc2lgf3v58s7qCDIFhvPZOBCARbzx4cZ&#10;ZtafeUenXEoVIRwyNFCJtJnWoajIYRj5ljh6B985lCi7UtsOzxHuGv2aJKl2WHNcqLClj4qKY947&#10;A81u8ie2nPT9RvL252u9Ha++l8Y8Pw3LKSihQf7D9/bKGnhLU7idiUdAz6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JqyMxQAAANwAAAAPAAAAAAAAAAAAAAAAAJgCAABkcnMv&#10;ZG93bnJldi54bWxQSwUGAAAAAAQABAD1AAAAigMAAAAA&#10;">
                  <v:textbox>
                    <w:txbxContent>
                      <w:p w14:paraId="4DA21C7E" w14:textId="77777777" w:rsidR="004933C1" w:rsidRDefault="004933C1" w:rsidP="00E1281D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START</w:t>
                        </w:r>
                      </w:p>
                    </w:txbxContent>
                  </v:textbox>
                </v:shape>
                <v:shape id="AutoShape 14" o:spid="_x0000_s1097" type="#_x0000_t122" style="position:absolute;left:34290;width:5715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oJF8UA&#10;AADcAAAADwAAAGRycy9kb3ducmV2LnhtbESPUWvCQBCE3wv9D8cW+lYvWjAleooUKoLYauoPWHJr&#10;EszthdxGo7++Vyj0cZiZb5j5cnCNulAXas8GxqMEFHHhbc2lgeP3x8sbqCDIFhvPZOBGAZaLx4c5&#10;ZtZf+UCXXEoVIRwyNFCJtJnWoajIYRj5ljh6J985lCi7UtsOrxHuGj1Jkql2WHNcqLCl94qKc947&#10;A80hvYst077/lLz9Wm/3481uZczz07CagRIa5D/8195YA6/TFH7PxCOgF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agkXxQAAANwAAAAPAAAAAAAAAAAAAAAAAJgCAABkcnMv&#10;ZG93bnJldi54bWxQSwUGAAAAAAQABAD1AAAAigMAAAAA&#10;">
                  <v:textbox>
                    <w:txbxContent>
                      <w:p w14:paraId="340210F5" w14:textId="77777777" w:rsidR="004933C1" w:rsidRDefault="004933C1" w:rsidP="00E1281D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 xml:space="preserve">   ZIEL</w:t>
                        </w:r>
                      </w:p>
                    </w:txbxContent>
                  </v:textbox>
                </v:shape>
                <v:group id="Group 15" o:spid="_x0000_s1098" style="position:absolute;left:9264;top:8318;width:24391;height:7601" coordorigin="3663,5765" coordsize="3841,1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akdG8MAAADcAAAADwAAAGRycy9kb3ducmV2LnhtbERPTWvCQBC9F/wPywi9&#10;1U0qDSW6BhErPQShWhBvQ3ZMQrKzIbsm8d93D0KPj/e9zibTioF6V1tWEC8iEMSF1TWXCn7PX2+f&#10;IJxH1thaJgUPcpBtZi9rTLUd+YeGky9FCGGXooLK+y6V0hUVGXQL2xEH7mZ7gz7AvpS6xzGEm1a+&#10;R1EiDdYcGirsaFdR0ZzuRsFhxHG7jPdD3tx2j+v543jJY1LqdT5tVyA8Tf5f/HR/awXLJKwN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FqR0bwwAAANwAAAAP&#10;AAAAAAAAAAAAAAAAAKoCAABkcnMvZG93bnJldi54bWxQSwUGAAAAAAQABAD6AAAAmgMAAAAA&#10;">
                  <v:shape id="Text Box 16" o:spid="_x0000_s1099" type="#_x0000_t202" style="position:absolute;left:3663;top:6602;width:90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1tzcUA&#10;AADcAAAADwAAAGRycy9kb3ducmV2LnhtbESP3WrCQBSE7wt9h+UUelPMxlqjiW5CK7R4688DHLPH&#10;JJg9G7KriW/fLRS8HGbmG2ZdjKYVN+pdY1nBNIpBEJdWN1wpOB6+J0sQziNrbC2Tgjs5KPLnpzVm&#10;2g68o9veVyJA2GWooPa+y6R0ZU0GXWQ74uCdbW/QB9lXUvc4BLhp5XscJ9Jgw2Ghxo42NZWX/dUo&#10;OG+Ht3k6nH78cbH7SL6wWZzsXanXl/FzBcLT6B/h//ZWK5glKfydCUdA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vW3NxQAAANwAAAAPAAAAAAAAAAAAAAAAAJgCAABkcnMv&#10;ZG93bnJldi54bWxQSwUGAAAAAAQABAD1AAAAigMAAAAA&#10;" stroked="f">
                    <v:textbox>
                      <w:txbxContent>
                        <w:p w14:paraId="1F9BD712" w14:textId="77777777" w:rsidR="004933C1" w:rsidRDefault="004933C1" w:rsidP="00E1281D">
                          <w:pPr>
                            <w:rPr>
                              <w:rFonts w:ascii="Arial" w:hAnsi="Arial" w:cs="Arial"/>
                            </w:rPr>
                          </w:pPr>
                          <w:r>
                            <w:rPr>
                              <w:rFonts w:ascii="Arial" w:hAnsi="Arial" w:cs="Arial"/>
                            </w:rPr>
                            <w:t>25%</w:t>
                          </w:r>
                        </w:p>
                      </w:txbxContent>
                    </v:textbox>
                  </v:shape>
                  <v:line id="Line 17" o:spid="_x0000_s1100" style="position:absolute;visibility:visible;mso-wrap-style:square" from="4043,6045" to="4044,66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zsdQsMAAADcAAAADwAAAGRycy9kb3ducmV2LnhtbERPy2rCQBTdC/7DcIXudNIKsaSOIi0F&#10;7UJ8gS6vmdskbeZOmJkm8e+dhdDl4bzny97UoiXnK8sKnicJCOLc6ooLBafj5/gVhA/IGmvLpOBG&#10;HpaL4WCOmbYd76k9hELEEPYZKihDaDIpfV6SQT+xDXHkvq0zGCJ0hdQOuxhuavmSJKk0WHFsKLGh&#10;95Ly38OfUbCd7tJ2tfla9+dNes0/9tfLT+eUehr1qzcQgfrwL36411rBdBbnxzPxCMjF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M7HULDAAAA3AAAAA8AAAAAAAAAAAAA&#10;AAAAoQIAAGRycy9kb3ducmV2LnhtbFBLBQYAAAAABAAEAPkAAACRAwAAAAA=&#10;"/>
                  <v:line id="Line 18" o:spid="_x0000_s1101" style="position:absolute;visibility:visible;mso-wrap-style:square" from="6973,5765" to="6974,63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He42cYAAADcAAAADwAAAGRycy9kb3ducmV2LnhtbESPQWvCQBSE74L/YXmCN91YIZXUVcQi&#10;aA+laqE9PrPPJJp9G3a3Sfrvu4VCj8PMfMMs172pRUvOV5YVzKYJCOLc6ooLBe/n3WQBwgdkjbVl&#10;UvBNHtar4WCJmbYdH6k9hUJECPsMFZQhNJmUPi/JoJ/ahjh6V+sMhihdIbXDLsJNLR+SJJUGK44L&#10;JTa0LSm/n76Mgtf5W9puDi/7/uOQXvLn4+Xz1jmlxqN+8wQiUB/+w3/tvVYwf5zB75l4BOTq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x3uNnGAAAA3AAAAA8AAAAAAAAA&#10;AAAAAAAAoQIAAGRycy9kb3ducmV2LnhtbFBLBQYAAAAABAAEAPkAAACUAwAAAAA=&#10;"/>
                  <v:shape id="Text Box 19" o:spid="_x0000_s1102" type="#_x0000_t202" style="position:absolute;left:6604;top:6305;width:90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BpYcQA&#10;AADcAAAADwAAAGRycy9kb3ducmV2LnhtbESP3WrCQBSE7wt9h+UI3hTdNLZGo2uoQou3Wh/gmD0m&#10;wezZkN3m5+27hYKXw8x8w2yzwdSio9ZVlhW8ziMQxLnVFRcKLt+fsxUI55E11pZJwUgOst3z0xZT&#10;bXs+UXf2hQgQdikqKL1vUildXpJBN7cNcfButjXog2wLqVvsA9zUMo6ipTRYcVgosaFDSfn9/GMU&#10;3I79y/u6v375S3J6W+6xSq52VGo6GT42IDwN/hH+bx+1gkUSw9+ZcATk7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XAaWHEAAAA3AAAAA8AAAAAAAAAAAAAAAAAmAIAAGRycy9k&#10;b3ducmV2LnhtbFBLBQYAAAAABAAEAPUAAACJAwAAAAA=&#10;" stroked="f">
                    <v:textbox>
                      <w:txbxContent>
                        <w:p w14:paraId="02BA92CA" w14:textId="77777777" w:rsidR="004933C1" w:rsidRDefault="004933C1" w:rsidP="00E1281D">
                          <w:pPr>
                            <w:rPr>
                              <w:rFonts w:ascii="Arial" w:hAnsi="Arial" w:cs="Arial"/>
                            </w:rPr>
                          </w:pPr>
                          <w:r>
                            <w:rPr>
                              <w:rFonts w:ascii="Arial" w:hAnsi="Arial" w:cs="Arial"/>
                            </w:rPr>
                            <w:t>75%</w:t>
                          </w:r>
                        </w:p>
                      </w:txbxContent>
                    </v:textbox>
                  </v:shape>
                </v:group>
                <v:line id="Line 20" o:spid="_x0000_s1103" style="position:absolute;visibility:visible;mso-wrap-style:square" from="21018,9144" to="21024,127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+mDNccAAADcAAAADwAAAGRycy9kb3ducmV2LnhtbESPQWvCQBSE74L/YXlCb7qxgbSkriKW&#10;gvZQqi3o8Zl9TaLZt2F3m6T/vlsQehxm5htmsRpMIzpyvrasYD5LQBAXVtdcKvj8eJk+gvABWWNj&#10;mRT8kIfVcjxaYK5tz3vqDqEUEcI+RwVVCG0upS8qMuhntiWO3pd1BkOUrpTaYR/hppH3SZJJgzXH&#10;hQpb2lRUXA/fRsFb+p51693rdjjusnPxvD+fLr1T6m4yrJ9ABBrCf/jW3moF6UMKf2fiEZDL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T6YM1xwAAANwAAAAPAAAAAAAA&#10;AAAAAAAAAKECAABkcnMvZG93bnJldi54bWxQSwUGAAAAAAQABAD5AAAAlQMAAAAA&#10;"/>
                <w10:anchorlock/>
              </v:group>
            </w:pict>
          </mc:Fallback>
        </mc:AlternateContent>
      </w:r>
    </w:p>
    <w:p w14:paraId="3CD1F353" w14:textId="77777777" w:rsidR="00BA4A16" w:rsidRDefault="00BA4A16" w:rsidP="009A11A6">
      <w:pPr>
        <w:spacing w:after="200" w:line="300" w:lineRule="auto"/>
        <w:rPr>
          <w:rFonts w:ascii="Calibri Light" w:hAnsi="Calibri Light" w:cs="Arial"/>
          <w:b/>
          <w:sz w:val="28"/>
          <w:szCs w:val="28"/>
        </w:rPr>
      </w:pPr>
    </w:p>
    <w:p w14:paraId="5D708ED1" w14:textId="77777777" w:rsidR="00BA4A16" w:rsidRDefault="00BA4A16" w:rsidP="009A11A6">
      <w:pPr>
        <w:spacing w:after="200" w:line="300" w:lineRule="auto"/>
        <w:rPr>
          <w:rFonts w:ascii="Calibri Light" w:hAnsi="Calibri Light" w:cs="Arial"/>
          <w:b/>
          <w:sz w:val="28"/>
          <w:szCs w:val="28"/>
        </w:rPr>
      </w:pPr>
    </w:p>
    <w:p w14:paraId="4223D5B2" w14:textId="77777777" w:rsidR="00BA4A16" w:rsidRDefault="00BA4A16" w:rsidP="009A11A6">
      <w:pPr>
        <w:spacing w:after="200" w:line="300" w:lineRule="auto"/>
        <w:rPr>
          <w:rFonts w:ascii="Calibri Light" w:hAnsi="Calibri Light" w:cs="Arial"/>
          <w:b/>
          <w:sz w:val="28"/>
          <w:szCs w:val="28"/>
        </w:rPr>
      </w:pPr>
    </w:p>
    <w:p w14:paraId="73C9EB79" w14:textId="77777777" w:rsidR="00BA4A16" w:rsidRDefault="00BA4A16" w:rsidP="009A11A6">
      <w:pPr>
        <w:spacing w:after="200" w:line="300" w:lineRule="auto"/>
        <w:rPr>
          <w:rFonts w:ascii="Calibri Light" w:hAnsi="Calibri Light" w:cs="Arial"/>
          <w:b/>
          <w:sz w:val="28"/>
          <w:szCs w:val="28"/>
        </w:rPr>
      </w:pPr>
    </w:p>
    <w:p w14:paraId="34B9D97B" w14:textId="77777777" w:rsidR="0007041F" w:rsidRDefault="0007041F" w:rsidP="000B4647">
      <w:pPr>
        <w:spacing w:after="200" w:line="300" w:lineRule="auto"/>
        <w:rPr>
          <w:rFonts w:ascii="Calibri Light" w:hAnsi="Calibri Light" w:cs="Arial"/>
          <w:b/>
          <w:sz w:val="28"/>
          <w:szCs w:val="28"/>
        </w:rPr>
      </w:pPr>
    </w:p>
    <w:p w14:paraId="1FFAC2B5" w14:textId="77777777" w:rsidR="000B4647" w:rsidRDefault="000B14BA" w:rsidP="000B4647">
      <w:pPr>
        <w:spacing w:after="200" w:line="300" w:lineRule="auto"/>
        <w:rPr>
          <w:rFonts w:ascii="Calibri Light" w:hAnsi="Calibri Light" w:cs="Arial"/>
          <w:b/>
          <w:sz w:val="28"/>
          <w:szCs w:val="28"/>
        </w:rPr>
      </w:pPr>
      <w:r w:rsidRPr="00BA4A16">
        <w:rPr>
          <w:rFonts w:ascii="Calibri Light" w:hAnsi="Calibri Light" w:cs="Arial"/>
          <w:b/>
          <w:sz w:val="28"/>
          <w:szCs w:val="28"/>
        </w:rPr>
        <w:t>Die</w:t>
      </w:r>
      <w:r w:rsidR="00053479" w:rsidRPr="00BA4A16">
        <w:rPr>
          <w:rFonts w:ascii="Calibri Light" w:hAnsi="Calibri Light" w:cs="Arial"/>
          <w:b/>
          <w:sz w:val="28"/>
          <w:szCs w:val="28"/>
        </w:rPr>
        <w:t xml:space="preserve"> umgesetzten Massnahmen</w:t>
      </w:r>
      <w:r w:rsidR="00E1281D" w:rsidRPr="00BA4A16">
        <w:rPr>
          <w:rFonts w:ascii="Calibri Light" w:hAnsi="Calibri Light" w:cs="Arial"/>
          <w:b/>
          <w:sz w:val="28"/>
          <w:szCs w:val="28"/>
        </w:rPr>
        <w:t xml:space="preserve"> und Indikatoren</w:t>
      </w:r>
      <w:r w:rsidR="00053479" w:rsidRPr="00BA4A16">
        <w:rPr>
          <w:rFonts w:ascii="Calibri Light" w:hAnsi="Calibri Light" w:cs="Arial"/>
          <w:b/>
          <w:sz w:val="28"/>
          <w:szCs w:val="28"/>
        </w:rPr>
        <w:t xml:space="preserve"> zu Thema 2</w:t>
      </w:r>
      <w:r w:rsidRPr="00BA4A16">
        <w:rPr>
          <w:rFonts w:ascii="Calibri Light" w:hAnsi="Calibri Light" w:cs="Arial"/>
          <w:b/>
          <w:sz w:val="28"/>
          <w:szCs w:val="28"/>
        </w:rPr>
        <w:t xml:space="preserve"> überprüfen</w:t>
      </w:r>
      <w:r w:rsidR="00053479" w:rsidRPr="00BA4A16">
        <w:rPr>
          <w:rFonts w:ascii="Calibri Light" w:hAnsi="Calibri Light" w:cs="Arial"/>
          <w:b/>
          <w:sz w:val="28"/>
          <w:szCs w:val="28"/>
        </w:rPr>
        <w:t>:</w:t>
      </w:r>
    </w:p>
    <w:tbl>
      <w:tblPr>
        <w:tblStyle w:val="Tabellenraster"/>
        <w:tblW w:w="9328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2126"/>
        <w:gridCol w:w="7202"/>
      </w:tblGrid>
      <w:tr w:rsidR="000B4647" w:rsidRPr="002B0B01" w14:paraId="4D4D37B1" w14:textId="77777777" w:rsidTr="004933C1">
        <w:tc>
          <w:tcPr>
            <w:tcW w:w="2126" w:type="dxa"/>
          </w:tcPr>
          <w:p w14:paraId="2C9ED84C" w14:textId="77777777" w:rsidR="000B4647" w:rsidRPr="005023DE" w:rsidRDefault="000B4647" w:rsidP="004933C1">
            <w:pPr>
              <w:spacing w:line="300" w:lineRule="auto"/>
              <w:rPr>
                <w:rFonts w:ascii="Calibri Light" w:hAnsi="Calibri Light" w:cs="Arial"/>
                <w:sz w:val="10"/>
                <w:szCs w:val="10"/>
              </w:rPr>
            </w:pPr>
          </w:p>
          <w:p w14:paraId="64DCA45D" w14:textId="77777777" w:rsidR="000B4647" w:rsidRPr="00DF5428" w:rsidRDefault="000B4647" w:rsidP="004933C1">
            <w:pPr>
              <w:spacing w:line="300" w:lineRule="auto"/>
              <w:rPr>
                <w:rFonts w:ascii="Calibri Light" w:hAnsi="Calibri Light" w:cs="Arial"/>
                <w:color w:val="80BB33"/>
                <w:sz w:val="24"/>
                <w:szCs w:val="24"/>
              </w:rPr>
            </w:pPr>
            <w:r w:rsidRPr="00DF5428">
              <w:rPr>
                <w:rFonts w:ascii="Calibri Light" w:hAnsi="Calibri Light" w:cs="Arial"/>
                <w:color w:val="80BB33"/>
                <w:sz w:val="24"/>
                <w:szCs w:val="24"/>
              </w:rPr>
              <w:t>Erfolgreiche Massnahmen</w:t>
            </w:r>
          </w:p>
          <w:p w14:paraId="7F9A6BEF" w14:textId="77777777" w:rsidR="000B4647" w:rsidRPr="002B0B01" w:rsidRDefault="000B4647" w:rsidP="004933C1">
            <w:pPr>
              <w:spacing w:line="300" w:lineRule="auto"/>
              <w:rPr>
                <w:rFonts w:ascii="Calibri Light" w:hAnsi="Calibri Light" w:cs="Arial"/>
                <w:sz w:val="24"/>
                <w:szCs w:val="24"/>
              </w:rPr>
            </w:pPr>
          </w:p>
        </w:tc>
        <w:tc>
          <w:tcPr>
            <w:tcW w:w="7202" w:type="dxa"/>
          </w:tcPr>
          <w:p w14:paraId="622B9C18" w14:textId="77777777" w:rsidR="000B4647" w:rsidRPr="005023DE" w:rsidRDefault="000B4647" w:rsidP="004933C1">
            <w:pPr>
              <w:spacing w:line="300" w:lineRule="auto"/>
              <w:rPr>
                <w:rFonts w:ascii="Calibri Light" w:hAnsi="Calibri Light" w:cs="Arial"/>
                <w:sz w:val="10"/>
                <w:szCs w:val="10"/>
              </w:rPr>
            </w:pPr>
          </w:p>
          <w:p w14:paraId="3E1030B1" w14:textId="77777777" w:rsidR="000B4647" w:rsidRPr="002B0B01" w:rsidRDefault="000B4647" w:rsidP="004933C1">
            <w:pPr>
              <w:spacing w:line="300" w:lineRule="auto"/>
              <w:rPr>
                <w:rFonts w:ascii="Calibri Light" w:hAnsi="Calibri Light" w:cs="Arial"/>
                <w:sz w:val="24"/>
                <w:szCs w:val="24"/>
              </w:rPr>
            </w:pPr>
            <w:r w:rsidRPr="002B0B01">
              <w:rPr>
                <w:rFonts w:ascii="Calibri Light" w:hAnsi="Calibri Light" w:cs="Arial"/>
                <w:sz w:val="24"/>
                <w:szCs w:val="24"/>
              </w:rPr>
              <w:t>Welche Massnahme hatte am meisten Erfolg?</w:t>
            </w:r>
          </w:p>
          <w:p w14:paraId="0E28C654" w14:textId="77777777" w:rsidR="000B4647" w:rsidRPr="002B0B01" w:rsidRDefault="0080428B" w:rsidP="004933C1">
            <w:pPr>
              <w:pStyle w:val="Titelzwei"/>
              <w:numPr>
                <w:ilvl w:val="0"/>
                <w:numId w:val="0"/>
              </w:numPr>
              <w:spacing w:line="300" w:lineRule="auto"/>
              <w:rPr>
                <w:rFonts w:ascii="Calibri Light" w:hAnsi="Calibri Light" w:cs="Arial"/>
                <w:b w:val="0"/>
                <w:bCs w:val="0"/>
                <w:sz w:val="24"/>
                <w:szCs w:val="24"/>
                <w:lang w:val="de-CH"/>
              </w:rPr>
            </w:pPr>
            <w:sdt>
              <w:sdtPr>
                <w:rPr>
                  <w:rFonts w:ascii="Calibri Light" w:hAnsi="Calibri Light" w:cs="Arial"/>
                  <w:b w:val="0"/>
                  <w:bCs w:val="0"/>
                  <w:sz w:val="24"/>
                  <w:szCs w:val="24"/>
                  <w:lang w:val="de-CH" w:eastAsia="de-CH"/>
                </w:rPr>
                <w:id w:val="-1469131626"/>
                <w:placeholder>
                  <w:docPart w:val="0221D3940C71A440941A6FAD0EA1BDFA"/>
                </w:placeholder>
                <w:showingPlcHdr/>
                <w:text/>
              </w:sdtPr>
              <w:sdtEndPr/>
              <w:sdtContent>
                <w:r w:rsidR="000B4647" w:rsidRPr="002B0B01">
                  <w:rPr>
                    <w:rStyle w:val="Platzhaltertext"/>
                    <w:rFonts w:ascii="Calibri Light" w:hAnsi="Calibri Light" w:cs="Arial"/>
                    <w:b w:val="0"/>
                    <w:bCs w:val="0"/>
                    <w:color w:val="1F497D" w:themeColor="text2"/>
                    <w:sz w:val="24"/>
                    <w:szCs w:val="24"/>
                  </w:rPr>
                  <w:t>Klicken Sie hier, um Text einzugeben.</w:t>
                </w:r>
              </w:sdtContent>
            </w:sdt>
          </w:p>
        </w:tc>
      </w:tr>
      <w:tr w:rsidR="000B4647" w:rsidRPr="002B0B01" w14:paraId="0E262C47" w14:textId="77777777" w:rsidTr="004933C1">
        <w:trPr>
          <w:trHeight w:val="2261"/>
        </w:trPr>
        <w:tc>
          <w:tcPr>
            <w:tcW w:w="2126" w:type="dxa"/>
          </w:tcPr>
          <w:p w14:paraId="265E5D77" w14:textId="77777777" w:rsidR="000B4647" w:rsidRPr="005023DE" w:rsidRDefault="000B4647" w:rsidP="004933C1">
            <w:pPr>
              <w:spacing w:line="300" w:lineRule="auto"/>
              <w:rPr>
                <w:rFonts w:ascii="Calibri Light" w:hAnsi="Calibri Light" w:cs="Arial"/>
                <w:sz w:val="10"/>
                <w:szCs w:val="10"/>
              </w:rPr>
            </w:pPr>
          </w:p>
          <w:p w14:paraId="0D3461BF" w14:textId="77777777" w:rsidR="000B4647" w:rsidRPr="002B0B01" w:rsidRDefault="000B4647" w:rsidP="004933C1">
            <w:pPr>
              <w:spacing w:line="300" w:lineRule="auto"/>
              <w:rPr>
                <w:rFonts w:ascii="Calibri Light" w:hAnsi="Calibri Light" w:cs="Arial"/>
                <w:sz w:val="24"/>
                <w:szCs w:val="24"/>
              </w:rPr>
            </w:pPr>
            <w:r w:rsidRPr="00DF5428">
              <w:rPr>
                <w:rFonts w:ascii="Calibri Light" w:hAnsi="Calibri Light" w:cs="Arial"/>
                <w:color w:val="80BB33"/>
                <w:sz w:val="24"/>
                <w:szCs w:val="24"/>
              </w:rPr>
              <w:t>Messbare Erfolge anhand der Indikatoren</w:t>
            </w:r>
          </w:p>
        </w:tc>
        <w:tc>
          <w:tcPr>
            <w:tcW w:w="7202" w:type="dxa"/>
          </w:tcPr>
          <w:p w14:paraId="2D9682C0" w14:textId="77777777" w:rsidR="000B4647" w:rsidRPr="005023DE" w:rsidRDefault="000B4647" w:rsidP="004933C1">
            <w:pPr>
              <w:spacing w:line="300" w:lineRule="auto"/>
              <w:rPr>
                <w:rFonts w:ascii="Calibri Light" w:hAnsi="Calibri Light" w:cs="Arial"/>
                <w:sz w:val="10"/>
                <w:szCs w:val="10"/>
              </w:rPr>
            </w:pPr>
          </w:p>
          <w:p w14:paraId="0222D998" w14:textId="77777777" w:rsidR="000B4647" w:rsidRPr="002B0B01" w:rsidRDefault="000B4647" w:rsidP="004933C1">
            <w:pPr>
              <w:spacing w:line="300" w:lineRule="auto"/>
              <w:rPr>
                <w:rFonts w:ascii="Calibri Light" w:hAnsi="Calibri Light" w:cs="Arial"/>
                <w:sz w:val="24"/>
                <w:szCs w:val="24"/>
              </w:rPr>
            </w:pPr>
            <w:r w:rsidRPr="002B0B01">
              <w:rPr>
                <w:rFonts w:ascii="Calibri Light" w:hAnsi="Calibri Light" w:cs="Arial"/>
                <w:sz w:val="24"/>
                <w:szCs w:val="24"/>
              </w:rPr>
              <w:t xml:space="preserve">Was wurde konkret durch die Massnahmen erreicht? </w:t>
            </w:r>
          </w:p>
          <w:p w14:paraId="0E024788" w14:textId="77777777" w:rsidR="000B4647" w:rsidRPr="002B0B01" w:rsidRDefault="0080428B" w:rsidP="004933C1">
            <w:pPr>
              <w:pStyle w:val="Titelzwei"/>
              <w:numPr>
                <w:ilvl w:val="0"/>
                <w:numId w:val="0"/>
              </w:numPr>
              <w:spacing w:line="300" w:lineRule="auto"/>
              <w:rPr>
                <w:rFonts w:ascii="Calibri Light" w:hAnsi="Calibri Light" w:cs="Arial"/>
                <w:b w:val="0"/>
                <w:bCs w:val="0"/>
                <w:sz w:val="24"/>
                <w:szCs w:val="24"/>
                <w:lang w:val="de-CH" w:eastAsia="de-CH"/>
              </w:rPr>
            </w:pPr>
            <w:sdt>
              <w:sdtPr>
                <w:rPr>
                  <w:rFonts w:ascii="Calibri Light" w:hAnsi="Calibri Light" w:cs="Arial"/>
                  <w:b w:val="0"/>
                  <w:bCs w:val="0"/>
                  <w:sz w:val="24"/>
                  <w:szCs w:val="24"/>
                  <w:lang w:val="de-CH" w:eastAsia="de-CH"/>
                </w:rPr>
                <w:id w:val="-398439731"/>
                <w:placeholder>
                  <w:docPart w:val="F4433B0AF3EACA409E9F20DC1A84E2EC"/>
                </w:placeholder>
                <w:showingPlcHdr/>
                <w:text/>
              </w:sdtPr>
              <w:sdtEndPr/>
              <w:sdtContent>
                <w:r w:rsidR="000B4647" w:rsidRPr="002B0B01">
                  <w:rPr>
                    <w:rStyle w:val="Platzhaltertext"/>
                    <w:rFonts w:ascii="Calibri Light" w:hAnsi="Calibri Light" w:cs="Arial"/>
                    <w:b w:val="0"/>
                    <w:bCs w:val="0"/>
                    <w:color w:val="1F497D" w:themeColor="text2"/>
                    <w:sz w:val="24"/>
                    <w:szCs w:val="24"/>
                  </w:rPr>
                  <w:t>Klicken Sie hier, um Text einzugeben.</w:t>
                </w:r>
              </w:sdtContent>
            </w:sdt>
          </w:p>
          <w:p w14:paraId="087EDF70" w14:textId="77777777" w:rsidR="000B4647" w:rsidRPr="002B0B01" w:rsidRDefault="000B4647" w:rsidP="004933C1">
            <w:pPr>
              <w:pStyle w:val="Titelzwei"/>
              <w:numPr>
                <w:ilvl w:val="0"/>
                <w:numId w:val="0"/>
              </w:numPr>
              <w:spacing w:line="300" w:lineRule="auto"/>
              <w:rPr>
                <w:rFonts w:ascii="Calibri Light" w:hAnsi="Calibri Light" w:cs="Arial"/>
                <w:b w:val="0"/>
                <w:bCs w:val="0"/>
                <w:sz w:val="24"/>
                <w:szCs w:val="24"/>
                <w:lang w:val="de-CH" w:eastAsia="de-CH"/>
              </w:rPr>
            </w:pPr>
            <w:r w:rsidRPr="002B0B01">
              <w:rPr>
                <w:rFonts w:ascii="Calibri Light" w:hAnsi="Calibri Light" w:cs="Arial"/>
                <w:b w:val="0"/>
                <w:bCs w:val="0"/>
                <w:sz w:val="24"/>
                <w:szCs w:val="24"/>
                <w:lang w:val="de-CH" w:eastAsia="de-CH"/>
              </w:rPr>
              <w:t>Welche Indikatoren belegen diese Erfolge?</w:t>
            </w:r>
          </w:p>
          <w:p w14:paraId="064E8A8E" w14:textId="77777777" w:rsidR="000B4647" w:rsidRPr="002B0B01" w:rsidRDefault="0080428B" w:rsidP="004933C1">
            <w:pPr>
              <w:pStyle w:val="Titelzwei"/>
              <w:numPr>
                <w:ilvl w:val="0"/>
                <w:numId w:val="0"/>
              </w:numPr>
              <w:spacing w:line="300" w:lineRule="auto"/>
              <w:rPr>
                <w:rFonts w:ascii="Calibri Light" w:hAnsi="Calibri Light" w:cs="Arial"/>
                <w:b w:val="0"/>
                <w:bCs w:val="0"/>
                <w:sz w:val="24"/>
                <w:szCs w:val="24"/>
                <w:lang w:val="de-CH" w:eastAsia="de-CH"/>
              </w:rPr>
            </w:pPr>
            <w:sdt>
              <w:sdtPr>
                <w:rPr>
                  <w:rFonts w:ascii="Calibri Light" w:hAnsi="Calibri Light" w:cs="Arial"/>
                  <w:b w:val="0"/>
                  <w:bCs w:val="0"/>
                  <w:sz w:val="24"/>
                  <w:szCs w:val="24"/>
                  <w:lang w:val="de-CH" w:eastAsia="de-CH"/>
                </w:rPr>
                <w:id w:val="-468137151"/>
                <w:placeholder>
                  <w:docPart w:val="8D99DFF60CDEFD489BE2442352713F90"/>
                </w:placeholder>
                <w:showingPlcHdr/>
                <w:text/>
              </w:sdtPr>
              <w:sdtEndPr/>
              <w:sdtContent>
                <w:r w:rsidR="000B4647" w:rsidRPr="002B0B01">
                  <w:rPr>
                    <w:rStyle w:val="Platzhaltertext"/>
                    <w:rFonts w:ascii="Calibri Light" w:hAnsi="Calibri Light" w:cs="Arial"/>
                    <w:b w:val="0"/>
                    <w:bCs w:val="0"/>
                    <w:color w:val="1F497D" w:themeColor="text2"/>
                    <w:sz w:val="24"/>
                    <w:szCs w:val="24"/>
                  </w:rPr>
                  <w:t>Klicken Sie hier, um Text einzugeben.</w:t>
                </w:r>
              </w:sdtContent>
            </w:sdt>
          </w:p>
        </w:tc>
      </w:tr>
      <w:tr w:rsidR="000B4647" w:rsidRPr="002B0B01" w14:paraId="77ED3E3C" w14:textId="77777777" w:rsidTr="004933C1">
        <w:tc>
          <w:tcPr>
            <w:tcW w:w="2126" w:type="dxa"/>
          </w:tcPr>
          <w:p w14:paraId="697D463B" w14:textId="77777777" w:rsidR="000B4647" w:rsidRPr="005023DE" w:rsidRDefault="000B4647" w:rsidP="004933C1">
            <w:pPr>
              <w:spacing w:line="300" w:lineRule="auto"/>
              <w:rPr>
                <w:rFonts w:ascii="Calibri Light" w:hAnsi="Calibri Light" w:cs="Arial"/>
                <w:sz w:val="10"/>
                <w:szCs w:val="10"/>
              </w:rPr>
            </w:pPr>
          </w:p>
          <w:p w14:paraId="05FC263F" w14:textId="77777777" w:rsidR="000B4647" w:rsidRPr="002B0B01" w:rsidRDefault="000B4647" w:rsidP="004933C1">
            <w:pPr>
              <w:spacing w:line="300" w:lineRule="auto"/>
              <w:rPr>
                <w:rFonts w:ascii="Calibri Light" w:hAnsi="Calibri Light" w:cs="Arial"/>
                <w:sz w:val="24"/>
                <w:szCs w:val="24"/>
              </w:rPr>
            </w:pPr>
            <w:r w:rsidRPr="00DF5428">
              <w:rPr>
                <w:rFonts w:ascii="Calibri Light" w:hAnsi="Calibri Light" w:cs="Arial"/>
                <w:color w:val="80BB33"/>
                <w:sz w:val="24"/>
                <w:szCs w:val="24"/>
              </w:rPr>
              <w:t>Erfolgsfaktoren</w:t>
            </w:r>
            <w:r w:rsidRPr="002B0B01">
              <w:rPr>
                <w:rFonts w:ascii="Calibri Light" w:hAnsi="Calibri Light" w:cs="Arial"/>
                <w:sz w:val="24"/>
                <w:szCs w:val="24"/>
              </w:rPr>
              <w:br/>
            </w:r>
          </w:p>
        </w:tc>
        <w:tc>
          <w:tcPr>
            <w:tcW w:w="7202" w:type="dxa"/>
          </w:tcPr>
          <w:p w14:paraId="3553E613" w14:textId="77777777" w:rsidR="000B4647" w:rsidRPr="005023DE" w:rsidRDefault="000B4647" w:rsidP="004933C1">
            <w:pPr>
              <w:spacing w:line="300" w:lineRule="auto"/>
              <w:rPr>
                <w:rFonts w:ascii="Calibri Light" w:hAnsi="Calibri Light" w:cs="Arial"/>
                <w:sz w:val="10"/>
                <w:szCs w:val="10"/>
              </w:rPr>
            </w:pPr>
          </w:p>
          <w:p w14:paraId="6EAE40AA" w14:textId="77777777" w:rsidR="000B4647" w:rsidRPr="002B0B01" w:rsidRDefault="000B4647" w:rsidP="004933C1">
            <w:pPr>
              <w:spacing w:line="300" w:lineRule="auto"/>
              <w:rPr>
                <w:rFonts w:ascii="Calibri Light" w:hAnsi="Calibri Light" w:cs="Arial"/>
                <w:sz w:val="24"/>
                <w:szCs w:val="24"/>
              </w:rPr>
            </w:pPr>
            <w:r w:rsidRPr="002B0B01">
              <w:rPr>
                <w:rFonts w:ascii="Calibri Light" w:hAnsi="Calibri Light" w:cs="Arial"/>
                <w:sz w:val="24"/>
                <w:szCs w:val="24"/>
              </w:rPr>
              <w:t>Welche Umstände/Rahmenbedingungen haben zur erfolgreichen Umsetzung der Massnahmen beigetragen?</w:t>
            </w:r>
          </w:p>
          <w:p w14:paraId="2DF3AAD3" w14:textId="77777777" w:rsidR="000B4647" w:rsidRPr="002B0B01" w:rsidRDefault="0080428B" w:rsidP="004933C1">
            <w:pPr>
              <w:pStyle w:val="Titelzwei"/>
              <w:numPr>
                <w:ilvl w:val="0"/>
                <w:numId w:val="0"/>
              </w:numPr>
              <w:spacing w:line="300" w:lineRule="auto"/>
              <w:rPr>
                <w:rFonts w:ascii="Calibri Light" w:hAnsi="Calibri Light" w:cs="Arial"/>
                <w:b w:val="0"/>
                <w:bCs w:val="0"/>
                <w:sz w:val="24"/>
                <w:szCs w:val="24"/>
                <w:lang w:val="de-CH" w:eastAsia="de-CH"/>
              </w:rPr>
            </w:pPr>
            <w:sdt>
              <w:sdtPr>
                <w:rPr>
                  <w:rFonts w:ascii="Calibri Light" w:hAnsi="Calibri Light" w:cs="Arial"/>
                  <w:b w:val="0"/>
                  <w:bCs w:val="0"/>
                  <w:sz w:val="24"/>
                  <w:szCs w:val="24"/>
                  <w:lang w:val="de-CH" w:eastAsia="de-CH"/>
                </w:rPr>
                <w:id w:val="-583612402"/>
                <w:placeholder>
                  <w:docPart w:val="21A64BCDFF962B4BA5A681674226D9FB"/>
                </w:placeholder>
                <w:showingPlcHdr/>
                <w:text/>
              </w:sdtPr>
              <w:sdtEndPr/>
              <w:sdtContent>
                <w:r w:rsidR="000B4647" w:rsidRPr="002B0B01">
                  <w:rPr>
                    <w:rStyle w:val="Platzhaltertext"/>
                    <w:rFonts w:ascii="Calibri Light" w:hAnsi="Calibri Light" w:cs="Arial"/>
                    <w:b w:val="0"/>
                    <w:bCs w:val="0"/>
                    <w:color w:val="1F497D" w:themeColor="text2"/>
                    <w:sz w:val="24"/>
                    <w:szCs w:val="24"/>
                  </w:rPr>
                  <w:t>Klicken Sie hier, um Text einzugeben.</w:t>
                </w:r>
              </w:sdtContent>
            </w:sdt>
          </w:p>
        </w:tc>
      </w:tr>
      <w:tr w:rsidR="000B4647" w:rsidRPr="002B0B01" w14:paraId="7E8CB4F9" w14:textId="77777777" w:rsidTr="004933C1">
        <w:tc>
          <w:tcPr>
            <w:tcW w:w="2126" w:type="dxa"/>
          </w:tcPr>
          <w:p w14:paraId="63797EFA" w14:textId="77777777" w:rsidR="000B4647" w:rsidRPr="005023DE" w:rsidRDefault="000B4647" w:rsidP="004933C1">
            <w:pPr>
              <w:spacing w:line="300" w:lineRule="auto"/>
              <w:rPr>
                <w:rFonts w:ascii="Calibri Light" w:hAnsi="Calibri Light" w:cs="Arial"/>
                <w:color w:val="E41F37"/>
                <w:sz w:val="10"/>
                <w:szCs w:val="10"/>
              </w:rPr>
            </w:pPr>
          </w:p>
          <w:p w14:paraId="47092E56" w14:textId="77777777" w:rsidR="000B4647" w:rsidRPr="002B0B01" w:rsidRDefault="000B4647" w:rsidP="004933C1">
            <w:pPr>
              <w:spacing w:line="300" w:lineRule="auto"/>
              <w:rPr>
                <w:rFonts w:ascii="Calibri Light" w:hAnsi="Calibri Light" w:cs="Arial"/>
                <w:sz w:val="24"/>
                <w:szCs w:val="24"/>
              </w:rPr>
            </w:pPr>
            <w:r w:rsidRPr="00DF5428">
              <w:rPr>
                <w:rFonts w:ascii="Calibri Light" w:hAnsi="Calibri Light" w:cs="Arial"/>
                <w:color w:val="80BB33"/>
                <w:sz w:val="24"/>
                <w:szCs w:val="24"/>
              </w:rPr>
              <w:t>Stolpersteine</w:t>
            </w:r>
          </w:p>
        </w:tc>
        <w:tc>
          <w:tcPr>
            <w:tcW w:w="7202" w:type="dxa"/>
          </w:tcPr>
          <w:p w14:paraId="46437A33" w14:textId="77777777" w:rsidR="000B4647" w:rsidRPr="002B0B01" w:rsidRDefault="000B4647" w:rsidP="004933C1">
            <w:pPr>
              <w:pStyle w:val="Titelzwei"/>
              <w:numPr>
                <w:ilvl w:val="0"/>
                <w:numId w:val="0"/>
              </w:numPr>
              <w:spacing w:line="300" w:lineRule="auto"/>
              <w:rPr>
                <w:rFonts w:ascii="Calibri Light" w:hAnsi="Calibri Light" w:cs="Arial"/>
                <w:b w:val="0"/>
                <w:bCs w:val="0"/>
                <w:sz w:val="24"/>
                <w:szCs w:val="24"/>
                <w:lang w:val="de-CH"/>
              </w:rPr>
            </w:pPr>
            <w:r w:rsidRPr="002B0B01">
              <w:rPr>
                <w:rFonts w:ascii="Calibri Light" w:hAnsi="Calibri Light" w:cs="Arial"/>
                <w:b w:val="0"/>
                <w:bCs w:val="0"/>
                <w:sz w:val="24"/>
                <w:szCs w:val="24"/>
                <w:lang w:val="de-CH"/>
              </w:rPr>
              <w:t>Welche Umstände/Rahmenbedingungen haben eine erfolgreiche Umsetzung der Massnahmen behindert?</w:t>
            </w:r>
          </w:p>
          <w:p w14:paraId="25B3D204" w14:textId="77777777" w:rsidR="000B4647" w:rsidRPr="002B0B01" w:rsidRDefault="0080428B" w:rsidP="004933C1">
            <w:pPr>
              <w:pStyle w:val="Titelzwei"/>
              <w:numPr>
                <w:ilvl w:val="0"/>
                <w:numId w:val="0"/>
              </w:numPr>
              <w:spacing w:line="300" w:lineRule="auto"/>
              <w:rPr>
                <w:rFonts w:ascii="Calibri Light" w:hAnsi="Calibri Light" w:cs="Arial"/>
                <w:b w:val="0"/>
                <w:bCs w:val="0"/>
                <w:sz w:val="24"/>
                <w:szCs w:val="24"/>
                <w:lang w:val="de-CH"/>
              </w:rPr>
            </w:pPr>
            <w:sdt>
              <w:sdtPr>
                <w:rPr>
                  <w:rFonts w:ascii="Calibri Light" w:hAnsi="Calibri Light" w:cs="Arial"/>
                  <w:b w:val="0"/>
                  <w:bCs w:val="0"/>
                  <w:sz w:val="24"/>
                  <w:szCs w:val="24"/>
                  <w:lang w:val="de-CH" w:eastAsia="de-CH"/>
                </w:rPr>
                <w:id w:val="433258670"/>
                <w:placeholder>
                  <w:docPart w:val="6DD7D6C54B9FCA49ACF56357BB18D2A8"/>
                </w:placeholder>
                <w:showingPlcHdr/>
                <w:text/>
              </w:sdtPr>
              <w:sdtEndPr/>
              <w:sdtContent>
                <w:r w:rsidR="000B4647" w:rsidRPr="002B0B01">
                  <w:rPr>
                    <w:rStyle w:val="Platzhaltertext"/>
                    <w:rFonts w:ascii="Calibri Light" w:hAnsi="Calibri Light" w:cs="Arial"/>
                    <w:b w:val="0"/>
                    <w:bCs w:val="0"/>
                    <w:color w:val="1F497D" w:themeColor="text2"/>
                    <w:sz w:val="24"/>
                    <w:szCs w:val="24"/>
                  </w:rPr>
                  <w:t>Klicken Sie hier, um Text einzugeben.</w:t>
                </w:r>
              </w:sdtContent>
            </w:sdt>
          </w:p>
        </w:tc>
      </w:tr>
      <w:tr w:rsidR="000B4647" w:rsidRPr="002B0B01" w14:paraId="21E2DECA" w14:textId="77777777" w:rsidTr="004933C1">
        <w:trPr>
          <w:trHeight w:val="1227"/>
        </w:trPr>
        <w:tc>
          <w:tcPr>
            <w:tcW w:w="2126" w:type="dxa"/>
          </w:tcPr>
          <w:p w14:paraId="7707A645" w14:textId="77777777" w:rsidR="000B4647" w:rsidRPr="005023DE" w:rsidRDefault="000B4647" w:rsidP="004933C1">
            <w:pPr>
              <w:spacing w:line="300" w:lineRule="auto"/>
              <w:rPr>
                <w:rFonts w:ascii="Calibri Light" w:hAnsi="Calibri Light" w:cs="Arial"/>
                <w:color w:val="E41F37"/>
                <w:sz w:val="10"/>
                <w:szCs w:val="10"/>
              </w:rPr>
            </w:pPr>
          </w:p>
          <w:p w14:paraId="7B82A1F8" w14:textId="77777777" w:rsidR="000B4647" w:rsidRPr="002B0B01" w:rsidRDefault="000B4647" w:rsidP="004933C1">
            <w:pPr>
              <w:spacing w:line="300" w:lineRule="auto"/>
              <w:rPr>
                <w:rFonts w:ascii="Calibri Light" w:hAnsi="Calibri Light" w:cs="Arial"/>
                <w:sz w:val="24"/>
                <w:szCs w:val="24"/>
              </w:rPr>
            </w:pPr>
            <w:r w:rsidRPr="00DF5428">
              <w:rPr>
                <w:rFonts w:ascii="Calibri Light" w:hAnsi="Calibri Light" w:cs="Arial"/>
                <w:color w:val="80BB33"/>
                <w:sz w:val="24"/>
                <w:szCs w:val="24"/>
              </w:rPr>
              <w:t>Zielgruppe</w:t>
            </w:r>
          </w:p>
        </w:tc>
        <w:tc>
          <w:tcPr>
            <w:tcW w:w="7202" w:type="dxa"/>
          </w:tcPr>
          <w:p w14:paraId="5D8C9F81" w14:textId="77777777" w:rsidR="000B4647" w:rsidRPr="002B0B01" w:rsidRDefault="000B4647" w:rsidP="004933C1">
            <w:pPr>
              <w:pStyle w:val="Titelzwei"/>
              <w:numPr>
                <w:ilvl w:val="0"/>
                <w:numId w:val="0"/>
              </w:numPr>
              <w:spacing w:line="300" w:lineRule="auto"/>
              <w:rPr>
                <w:rFonts w:ascii="Calibri Light" w:hAnsi="Calibri Light" w:cs="Arial"/>
                <w:b w:val="0"/>
                <w:bCs w:val="0"/>
                <w:sz w:val="24"/>
                <w:szCs w:val="24"/>
                <w:lang w:val="de-CH"/>
              </w:rPr>
            </w:pPr>
            <w:r w:rsidRPr="002B0B01">
              <w:rPr>
                <w:rFonts w:ascii="Calibri Light" w:hAnsi="Calibri Light" w:cs="Arial"/>
                <w:b w:val="0"/>
                <w:bCs w:val="0"/>
                <w:sz w:val="24"/>
                <w:szCs w:val="24"/>
                <w:lang w:val="de-CH"/>
              </w:rPr>
              <w:t>Wurde die beabsichtigte Zielgruppe mit den Massnahmen erreicht?</w:t>
            </w:r>
          </w:p>
          <w:p w14:paraId="76CFEDCE" w14:textId="77777777" w:rsidR="000B4647" w:rsidRPr="002B0B01" w:rsidRDefault="0080428B" w:rsidP="004933C1">
            <w:pPr>
              <w:pStyle w:val="Titelzwei"/>
              <w:numPr>
                <w:ilvl w:val="0"/>
                <w:numId w:val="0"/>
              </w:numPr>
              <w:spacing w:line="300" w:lineRule="auto"/>
              <w:rPr>
                <w:rFonts w:ascii="Calibri Light" w:hAnsi="Calibri Light" w:cs="Arial"/>
                <w:b w:val="0"/>
                <w:bCs w:val="0"/>
                <w:sz w:val="24"/>
                <w:szCs w:val="24"/>
                <w:lang w:val="de-CH"/>
              </w:rPr>
            </w:pPr>
            <w:sdt>
              <w:sdtPr>
                <w:rPr>
                  <w:rFonts w:ascii="Calibri Light" w:hAnsi="Calibri Light" w:cs="Arial"/>
                  <w:b w:val="0"/>
                  <w:bCs w:val="0"/>
                  <w:sz w:val="24"/>
                  <w:szCs w:val="24"/>
                  <w:lang w:val="de-CH" w:eastAsia="de-CH"/>
                </w:rPr>
                <w:id w:val="1740825374"/>
                <w:placeholder>
                  <w:docPart w:val="DA6605205E74A94AAFBE0692F0713F2C"/>
                </w:placeholder>
                <w:showingPlcHdr/>
                <w:text/>
              </w:sdtPr>
              <w:sdtEndPr/>
              <w:sdtContent>
                <w:r w:rsidR="000B4647" w:rsidRPr="002B0B01">
                  <w:rPr>
                    <w:rStyle w:val="Platzhaltertext"/>
                    <w:rFonts w:ascii="Calibri Light" w:hAnsi="Calibri Light" w:cs="Arial"/>
                    <w:b w:val="0"/>
                    <w:bCs w:val="0"/>
                    <w:color w:val="1F497D" w:themeColor="text2"/>
                    <w:sz w:val="24"/>
                    <w:szCs w:val="24"/>
                  </w:rPr>
                  <w:t>Klicken Sie hier, um Text einzugeben.</w:t>
                </w:r>
              </w:sdtContent>
            </w:sdt>
          </w:p>
        </w:tc>
      </w:tr>
    </w:tbl>
    <w:p w14:paraId="07FD6886" w14:textId="77777777" w:rsidR="000B4647" w:rsidRDefault="000B4647" w:rsidP="000B4647">
      <w:pPr>
        <w:spacing w:after="200" w:line="300" w:lineRule="auto"/>
        <w:rPr>
          <w:rFonts w:ascii="Calibri Light" w:hAnsi="Calibri Light" w:cs="Arial"/>
          <w:b/>
          <w:sz w:val="28"/>
          <w:szCs w:val="28"/>
        </w:rPr>
      </w:pPr>
    </w:p>
    <w:p w14:paraId="13081C1F" w14:textId="77B5E1C4" w:rsidR="00C15A55" w:rsidRPr="000B4647" w:rsidRDefault="000B4647" w:rsidP="000B4647">
      <w:pPr>
        <w:spacing w:after="200" w:line="300" w:lineRule="auto"/>
        <w:rPr>
          <w:rFonts w:ascii="Calibri Light" w:hAnsi="Calibri Light" w:cs="Arial"/>
          <w:b/>
          <w:color w:val="E41F37"/>
          <w:sz w:val="32"/>
          <w:szCs w:val="32"/>
        </w:rPr>
      </w:pPr>
      <w:r w:rsidRPr="00DF5428">
        <w:rPr>
          <w:rFonts w:ascii="Calibri Light" w:hAnsi="Calibri Light" w:cs="Arial"/>
          <w:b/>
          <w:color w:val="80BB33"/>
          <w:sz w:val="32"/>
          <w:szCs w:val="32"/>
        </w:rPr>
        <w:t>Rückblick</w:t>
      </w:r>
      <w:r>
        <w:rPr>
          <w:rFonts w:ascii="Calibri Light" w:hAnsi="Calibri Light" w:cs="Arial"/>
          <w:b/>
          <w:color w:val="E41F37"/>
          <w:sz w:val="32"/>
          <w:szCs w:val="32"/>
        </w:rPr>
        <w:br/>
      </w:r>
      <w:r w:rsidR="00C15A55" w:rsidRPr="002B0B01">
        <w:rPr>
          <w:rFonts w:ascii="Calibri Light" w:hAnsi="Calibri Light" w:cs="Arial"/>
          <w:sz w:val="24"/>
          <w:szCs w:val="24"/>
        </w:rPr>
        <w:t xml:space="preserve">Zusammenfassend kann man sagen, dass die Gesundheitsgruppe durch ihre Tätigkeiten </w:t>
      </w:r>
      <w:r>
        <w:rPr>
          <w:rFonts w:ascii="Calibri Light" w:hAnsi="Calibri Light" w:cs="Arial"/>
          <w:sz w:val="24"/>
          <w:szCs w:val="24"/>
        </w:rPr>
        <w:br/>
      </w:r>
      <w:r w:rsidR="00C15A55" w:rsidRPr="002B0B01">
        <w:rPr>
          <w:rFonts w:ascii="Calibri Light" w:hAnsi="Calibri Light" w:cs="Arial"/>
          <w:sz w:val="24"/>
          <w:szCs w:val="24"/>
        </w:rPr>
        <w:t>v.a. folgendes erreicht hat:</w:t>
      </w:r>
    </w:p>
    <w:p w14:paraId="392B7AB3" w14:textId="77777777" w:rsidR="00C15A55" w:rsidRPr="002B0B01" w:rsidRDefault="0080428B" w:rsidP="009A11A6">
      <w:pPr>
        <w:spacing w:line="300" w:lineRule="auto"/>
        <w:rPr>
          <w:rFonts w:ascii="Calibri Light" w:hAnsi="Calibri Light" w:cs="Arial"/>
          <w:sz w:val="24"/>
          <w:szCs w:val="24"/>
        </w:rPr>
      </w:pPr>
      <w:sdt>
        <w:sdtPr>
          <w:rPr>
            <w:rFonts w:ascii="Calibri Light" w:hAnsi="Calibri Light" w:cs="Arial"/>
            <w:sz w:val="24"/>
            <w:szCs w:val="24"/>
          </w:rPr>
          <w:id w:val="602921718"/>
          <w:showingPlcHdr/>
          <w:text/>
        </w:sdtPr>
        <w:sdtEndPr/>
        <w:sdtContent>
          <w:r w:rsidR="00C15A55" w:rsidRPr="002B0B01">
            <w:rPr>
              <w:rStyle w:val="Platzhaltertext"/>
              <w:rFonts w:ascii="Calibri Light" w:hAnsi="Calibri Light" w:cs="Arial"/>
              <w:color w:val="1F497D" w:themeColor="text2"/>
              <w:sz w:val="24"/>
              <w:szCs w:val="24"/>
            </w:rPr>
            <w:t>Klicken Sie hier, um Text einzugeben.</w:t>
          </w:r>
        </w:sdtContent>
      </w:sdt>
    </w:p>
    <w:p w14:paraId="17A31630" w14:textId="77777777" w:rsidR="000B4647" w:rsidRDefault="000B4647" w:rsidP="009A11A6">
      <w:pPr>
        <w:spacing w:line="300" w:lineRule="auto"/>
        <w:rPr>
          <w:rFonts w:ascii="Calibri Light" w:hAnsi="Calibri Light" w:cs="Arial"/>
          <w:sz w:val="24"/>
          <w:szCs w:val="24"/>
        </w:rPr>
      </w:pPr>
    </w:p>
    <w:p w14:paraId="49A24D9B" w14:textId="77777777" w:rsidR="000B4647" w:rsidRPr="002B0B01" w:rsidRDefault="000B4647" w:rsidP="009A11A6">
      <w:pPr>
        <w:spacing w:line="300" w:lineRule="auto"/>
        <w:rPr>
          <w:rFonts w:ascii="Calibri Light" w:hAnsi="Calibri Light" w:cs="Arial"/>
          <w:sz w:val="24"/>
          <w:szCs w:val="24"/>
        </w:rPr>
      </w:pPr>
    </w:p>
    <w:p w14:paraId="117AAD61" w14:textId="77777777" w:rsidR="00B24317" w:rsidRDefault="00B24317" w:rsidP="009A11A6">
      <w:pPr>
        <w:spacing w:line="300" w:lineRule="auto"/>
        <w:rPr>
          <w:rFonts w:ascii="Calibri Light" w:hAnsi="Calibri Light" w:cs="Arial"/>
          <w:b/>
          <w:color w:val="E41F37"/>
          <w:sz w:val="32"/>
          <w:szCs w:val="32"/>
        </w:rPr>
      </w:pPr>
    </w:p>
    <w:p w14:paraId="2A5A28F9" w14:textId="77777777" w:rsidR="00B24317" w:rsidRDefault="00B24317" w:rsidP="009A11A6">
      <w:pPr>
        <w:spacing w:line="300" w:lineRule="auto"/>
        <w:rPr>
          <w:rFonts w:ascii="Calibri Light" w:hAnsi="Calibri Light" w:cs="Arial"/>
          <w:b/>
          <w:color w:val="E41F37"/>
          <w:sz w:val="32"/>
          <w:szCs w:val="32"/>
        </w:rPr>
      </w:pPr>
    </w:p>
    <w:p w14:paraId="5B26E0EB" w14:textId="77777777" w:rsidR="00C15A55" w:rsidRPr="00DF5428" w:rsidRDefault="00760791" w:rsidP="009A11A6">
      <w:pPr>
        <w:spacing w:line="300" w:lineRule="auto"/>
        <w:rPr>
          <w:rFonts w:ascii="Calibri Light" w:hAnsi="Calibri Light" w:cs="Arial"/>
          <w:b/>
          <w:color w:val="80BB33"/>
          <w:sz w:val="32"/>
          <w:szCs w:val="32"/>
        </w:rPr>
      </w:pPr>
      <w:r w:rsidRPr="00DF5428">
        <w:rPr>
          <w:rFonts w:ascii="Calibri Light" w:hAnsi="Calibri Light" w:cs="Arial"/>
          <w:b/>
          <w:color w:val="80BB33"/>
          <w:sz w:val="32"/>
          <w:szCs w:val="32"/>
        </w:rPr>
        <w:t xml:space="preserve">BRAVO! Diese Erfolge sollen gefeiert werden! </w:t>
      </w:r>
      <w:r w:rsidRPr="00DF5428">
        <w:rPr>
          <w:rFonts w:ascii="Calibri Light" w:hAnsi="Calibri Light" w:cs="Arial"/>
          <w:b/>
          <w:color w:val="80BB33"/>
          <w:sz w:val="32"/>
          <w:szCs w:val="32"/>
        </w:rPr>
        <w:sym w:font="Wingdings" w:char="F043"/>
      </w:r>
    </w:p>
    <w:p w14:paraId="7D8F801E" w14:textId="77777777" w:rsidR="00D73332" w:rsidRPr="002B0B01" w:rsidRDefault="00D73332" w:rsidP="009A11A6">
      <w:pPr>
        <w:pStyle w:val="Listenabsatz"/>
        <w:spacing w:line="300" w:lineRule="auto"/>
        <w:ind w:left="0"/>
        <w:rPr>
          <w:rFonts w:ascii="Calibri Light" w:hAnsi="Calibri Light" w:cs="Arial"/>
          <w:sz w:val="24"/>
          <w:szCs w:val="24"/>
        </w:rPr>
      </w:pPr>
    </w:p>
    <w:p w14:paraId="0532FC8F" w14:textId="77777777" w:rsidR="00C01FE8" w:rsidRPr="002B0B01" w:rsidRDefault="00C01FE8" w:rsidP="009A11A6">
      <w:pPr>
        <w:pStyle w:val="Listenabsatz"/>
        <w:spacing w:line="300" w:lineRule="auto"/>
        <w:ind w:left="0"/>
        <w:rPr>
          <w:rFonts w:ascii="Calibri Light" w:hAnsi="Calibri Light" w:cs="Arial"/>
          <w:sz w:val="24"/>
          <w:szCs w:val="24"/>
        </w:rPr>
      </w:pPr>
    </w:p>
    <w:p w14:paraId="100F9E98" w14:textId="77777777" w:rsidR="00C01FE8" w:rsidRDefault="00C01FE8" w:rsidP="009A11A6">
      <w:pPr>
        <w:pStyle w:val="Listenabsatz"/>
        <w:spacing w:line="300" w:lineRule="auto"/>
        <w:ind w:left="0"/>
        <w:rPr>
          <w:rFonts w:ascii="Calibri Light" w:hAnsi="Calibri Light" w:cs="Arial"/>
          <w:sz w:val="24"/>
          <w:szCs w:val="24"/>
        </w:rPr>
      </w:pPr>
    </w:p>
    <w:p w14:paraId="17DC7088" w14:textId="77777777" w:rsidR="000B4647" w:rsidRDefault="000B4647" w:rsidP="009A11A6">
      <w:pPr>
        <w:pStyle w:val="Listenabsatz"/>
        <w:spacing w:line="300" w:lineRule="auto"/>
        <w:ind w:left="0"/>
        <w:rPr>
          <w:rFonts w:ascii="Calibri Light" w:hAnsi="Calibri Light" w:cs="Arial"/>
          <w:sz w:val="24"/>
          <w:szCs w:val="24"/>
        </w:rPr>
      </w:pPr>
    </w:p>
    <w:p w14:paraId="4243D9E0" w14:textId="13D10276" w:rsidR="00D73332" w:rsidRPr="002B0B01" w:rsidRDefault="00D73332" w:rsidP="009A11A6">
      <w:pPr>
        <w:pStyle w:val="Listenabsatz"/>
        <w:spacing w:line="300" w:lineRule="auto"/>
        <w:ind w:left="0"/>
        <w:rPr>
          <w:rFonts w:ascii="Calibri Light" w:hAnsi="Calibri Light" w:cs="Arial"/>
          <w:sz w:val="24"/>
          <w:szCs w:val="24"/>
        </w:rPr>
      </w:pPr>
      <w:r w:rsidRPr="002B0B01">
        <w:rPr>
          <w:rFonts w:ascii="Calibri Light" w:hAnsi="Calibri Light" w:cs="Arial"/>
          <w:sz w:val="24"/>
          <w:szCs w:val="24"/>
        </w:rPr>
        <w:t>Folgende Schritte werden unternommen, damit diese Themen auch im</w:t>
      </w:r>
      <w:r w:rsidR="009C130D" w:rsidRPr="002B0B01">
        <w:rPr>
          <w:rFonts w:ascii="Calibri Light" w:hAnsi="Calibri Light" w:cs="Arial"/>
          <w:sz w:val="24"/>
          <w:szCs w:val="24"/>
        </w:rPr>
        <w:t xml:space="preserve"> kommenden Jahr aktuell bleiben, </w:t>
      </w:r>
      <w:r w:rsidRPr="002B0B01">
        <w:rPr>
          <w:rFonts w:ascii="Calibri Light" w:hAnsi="Calibri Light" w:cs="Arial"/>
          <w:sz w:val="24"/>
          <w:szCs w:val="24"/>
        </w:rPr>
        <w:t>nicht vergessen gehen</w:t>
      </w:r>
      <w:r w:rsidR="00B24317">
        <w:rPr>
          <w:rFonts w:ascii="Calibri Light" w:hAnsi="Calibri Light" w:cs="Arial"/>
          <w:sz w:val="24"/>
          <w:szCs w:val="24"/>
        </w:rPr>
        <w:t xml:space="preserve"> </w:t>
      </w:r>
      <w:r w:rsidR="009C130D" w:rsidRPr="002B0B01">
        <w:rPr>
          <w:rFonts w:ascii="Calibri Light" w:hAnsi="Calibri Light" w:cs="Arial"/>
          <w:sz w:val="24"/>
          <w:szCs w:val="24"/>
        </w:rPr>
        <w:t>und die Nachhaltigkeit des Erreichten gesichert ist</w:t>
      </w:r>
      <w:r w:rsidRPr="002B0B01">
        <w:rPr>
          <w:rFonts w:ascii="Calibri Light" w:hAnsi="Calibri Light" w:cs="Arial"/>
          <w:sz w:val="24"/>
          <w:szCs w:val="24"/>
        </w:rPr>
        <w:t>:</w:t>
      </w:r>
    </w:p>
    <w:tbl>
      <w:tblPr>
        <w:tblStyle w:val="Tabellenraster"/>
        <w:tblW w:w="0" w:type="auto"/>
        <w:tblLayout w:type="fixed"/>
        <w:tblLook w:val="04A0" w:firstRow="1" w:lastRow="0" w:firstColumn="1" w:lastColumn="0" w:noHBand="0" w:noVBand="1"/>
      </w:tblPr>
      <w:tblGrid>
        <w:gridCol w:w="6062"/>
        <w:gridCol w:w="3544"/>
      </w:tblGrid>
      <w:tr w:rsidR="00D73332" w:rsidRPr="002B0B01" w14:paraId="07A12CA1" w14:textId="77777777" w:rsidTr="004933C1">
        <w:trPr>
          <w:trHeight w:val="571"/>
        </w:trPr>
        <w:tc>
          <w:tcPr>
            <w:tcW w:w="6062" w:type="dxa"/>
          </w:tcPr>
          <w:p w14:paraId="572F30AD" w14:textId="77777777" w:rsidR="004933C1" w:rsidRPr="004933C1" w:rsidRDefault="004933C1" w:rsidP="009A11A6">
            <w:pPr>
              <w:spacing w:line="300" w:lineRule="auto"/>
              <w:rPr>
                <w:rFonts w:ascii="Calibri Light" w:hAnsi="Calibri Light" w:cs="Arial"/>
                <w:sz w:val="10"/>
                <w:szCs w:val="10"/>
              </w:rPr>
            </w:pPr>
          </w:p>
          <w:p w14:paraId="400A4A1B" w14:textId="77777777" w:rsidR="00D73332" w:rsidRPr="002B0B01" w:rsidRDefault="00D73332" w:rsidP="009A11A6">
            <w:pPr>
              <w:spacing w:line="300" w:lineRule="auto"/>
              <w:rPr>
                <w:rFonts w:ascii="Calibri Light" w:hAnsi="Calibri Light" w:cs="Arial"/>
                <w:sz w:val="24"/>
                <w:szCs w:val="24"/>
              </w:rPr>
            </w:pPr>
            <w:r w:rsidRPr="002B0B01">
              <w:rPr>
                <w:rFonts w:ascii="Calibri Light" w:hAnsi="Calibri Light" w:cs="Arial"/>
                <w:sz w:val="24"/>
                <w:szCs w:val="24"/>
              </w:rPr>
              <w:t>Schritt:</w:t>
            </w:r>
          </w:p>
        </w:tc>
        <w:tc>
          <w:tcPr>
            <w:tcW w:w="3544" w:type="dxa"/>
          </w:tcPr>
          <w:p w14:paraId="486B4107" w14:textId="77777777" w:rsidR="004933C1" w:rsidRPr="004933C1" w:rsidRDefault="004933C1" w:rsidP="009A11A6">
            <w:pPr>
              <w:spacing w:line="300" w:lineRule="auto"/>
              <w:rPr>
                <w:rFonts w:ascii="Calibri Light" w:hAnsi="Calibri Light" w:cs="Arial"/>
                <w:sz w:val="10"/>
                <w:szCs w:val="10"/>
              </w:rPr>
            </w:pPr>
          </w:p>
          <w:p w14:paraId="65C9BE94" w14:textId="77777777" w:rsidR="00D73332" w:rsidRPr="002B0B01" w:rsidRDefault="00D73332" w:rsidP="009A11A6">
            <w:pPr>
              <w:spacing w:line="300" w:lineRule="auto"/>
              <w:rPr>
                <w:rFonts w:ascii="Calibri Light" w:hAnsi="Calibri Light" w:cs="Arial"/>
                <w:sz w:val="24"/>
                <w:szCs w:val="24"/>
              </w:rPr>
            </w:pPr>
            <w:r w:rsidRPr="002B0B01">
              <w:rPr>
                <w:rFonts w:ascii="Calibri Light" w:hAnsi="Calibri Light" w:cs="Arial"/>
                <w:sz w:val="24"/>
                <w:szCs w:val="24"/>
              </w:rPr>
              <w:t>Zuständige Person(en):</w:t>
            </w:r>
          </w:p>
        </w:tc>
      </w:tr>
      <w:tr w:rsidR="00D73332" w:rsidRPr="002B0B01" w14:paraId="1F1E4B93" w14:textId="77777777" w:rsidTr="004933C1">
        <w:trPr>
          <w:trHeight w:val="627"/>
        </w:trPr>
        <w:tc>
          <w:tcPr>
            <w:tcW w:w="6062" w:type="dxa"/>
          </w:tcPr>
          <w:p w14:paraId="4D39CF70" w14:textId="77777777" w:rsidR="00D73332" w:rsidRPr="002B0B01" w:rsidRDefault="0080428B" w:rsidP="009A11A6">
            <w:pPr>
              <w:spacing w:line="300" w:lineRule="auto"/>
              <w:rPr>
                <w:rFonts w:ascii="Calibri Light" w:hAnsi="Calibri Light" w:cs="Arial"/>
                <w:sz w:val="24"/>
                <w:szCs w:val="24"/>
              </w:rPr>
            </w:pPr>
            <w:sdt>
              <w:sdtPr>
                <w:rPr>
                  <w:rFonts w:ascii="Calibri Light" w:hAnsi="Calibri Light" w:cs="Arial"/>
                  <w:sz w:val="24"/>
                  <w:szCs w:val="24"/>
                </w:rPr>
                <w:id w:val="141012936"/>
                <w:showingPlcHdr/>
                <w:text/>
              </w:sdtPr>
              <w:sdtEndPr/>
              <w:sdtContent>
                <w:r w:rsidR="00D73332" w:rsidRPr="002B0B01">
                  <w:rPr>
                    <w:rStyle w:val="Platzhaltertext"/>
                    <w:rFonts w:ascii="Calibri Light" w:hAnsi="Calibri Light" w:cs="Arial"/>
                    <w:color w:val="1F497D" w:themeColor="text2"/>
                    <w:sz w:val="24"/>
                    <w:szCs w:val="24"/>
                  </w:rPr>
                  <w:t>Klicken Sie hier, um Text einzugeben.</w:t>
                </w:r>
              </w:sdtContent>
            </w:sdt>
          </w:p>
        </w:tc>
        <w:tc>
          <w:tcPr>
            <w:tcW w:w="3544" w:type="dxa"/>
          </w:tcPr>
          <w:p w14:paraId="3DD7E94F" w14:textId="77777777" w:rsidR="00D73332" w:rsidRPr="002B0B01" w:rsidRDefault="0080428B" w:rsidP="009A11A6">
            <w:pPr>
              <w:spacing w:line="300" w:lineRule="auto"/>
              <w:rPr>
                <w:rFonts w:ascii="Calibri Light" w:hAnsi="Calibri Light" w:cs="Arial"/>
                <w:sz w:val="24"/>
                <w:szCs w:val="24"/>
              </w:rPr>
            </w:pPr>
            <w:sdt>
              <w:sdtPr>
                <w:rPr>
                  <w:rFonts w:ascii="Calibri Light" w:hAnsi="Calibri Light" w:cs="Arial"/>
                  <w:sz w:val="24"/>
                  <w:szCs w:val="24"/>
                </w:rPr>
                <w:id w:val="-515386274"/>
                <w:showingPlcHdr/>
                <w:text/>
              </w:sdtPr>
              <w:sdtEndPr/>
              <w:sdtContent>
                <w:r w:rsidR="00D73332" w:rsidRPr="002B0B01">
                  <w:rPr>
                    <w:rStyle w:val="Platzhaltertext"/>
                    <w:rFonts w:ascii="Calibri Light" w:hAnsi="Calibri Light" w:cs="Arial"/>
                    <w:color w:val="1F497D" w:themeColor="text2"/>
                    <w:sz w:val="24"/>
                    <w:szCs w:val="24"/>
                  </w:rPr>
                  <w:t>Klicken Sie hier, um Text einzugeben.</w:t>
                </w:r>
              </w:sdtContent>
            </w:sdt>
          </w:p>
        </w:tc>
      </w:tr>
      <w:tr w:rsidR="00D73332" w:rsidRPr="002B0B01" w14:paraId="66B10C53" w14:textId="77777777" w:rsidTr="00361E48">
        <w:tc>
          <w:tcPr>
            <w:tcW w:w="6062" w:type="dxa"/>
          </w:tcPr>
          <w:p w14:paraId="68461201" w14:textId="77777777" w:rsidR="00D73332" w:rsidRPr="002B0B01" w:rsidRDefault="0080428B" w:rsidP="009A11A6">
            <w:pPr>
              <w:spacing w:line="300" w:lineRule="auto"/>
              <w:rPr>
                <w:rFonts w:ascii="Calibri Light" w:hAnsi="Calibri Light" w:cs="Arial"/>
                <w:sz w:val="24"/>
                <w:szCs w:val="24"/>
              </w:rPr>
            </w:pPr>
            <w:sdt>
              <w:sdtPr>
                <w:rPr>
                  <w:rFonts w:ascii="Calibri Light" w:hAnsi="Calibri Light" w:cs="Arial"/>
                  <w:sz w:val="24"/>
                  <w:szCs w:val="24"/>
                </w:rPr>
                <w:id w:val="2088879819"/>
                <w:showingPlcHdr/>
                <w:text/>
              </w:sdtPr>
              <w:sdtEndPr/>
              <w:sdtContent>
                <w:r w:rsidR="00D73332" w:rsidRPr="002B0B01">
                  <w:rPr>
                    <w:rStyle w:val="Platzhaltertext"/>
                    <w:rFonts w:ascii="Calibri Light" w:hAnsi="Calibri Light" w:cs="Arial"/>
                    <w:color w:val="1F497D" w:themeColor="text2"/>
                    <w:sz w:val="24"/>
                    <w:szCs w:val="24"/>
                  </w:rPr>
                  <w:t>Klicken Sie hier, um Text einzugeben.</w:t>
                </w:r>
              </w:sdtContent>
            </w:sdt>
          </w:p>
        </w:tc>
        <w:tc>
          <w:tcPr>
            <w:tcW w:w="3544" w:type="dxa"/>
          </w:tcPr>
          <w:p w14:paraId="632D94C4" w14:textId="77777777" w:rsidR="00D73332" w:rsidRPr="002B0B01" w:rsidRDefault="0080428B" w:rsidP="009A11A6">
            <w:pPr>
              <w:spacing w:line="300" w:lineRule="auto"/>
              <w:rPr>
                <w:rFonts w:ascii="Calibri Light" w:hAnsi="Calibri Light" w:cs="Arial"/>
                <w:sz w:val="24"/>
                <w:szCs w:val="24"/>
              </w:rPr>
            </w:pPr>
            <w:sdt>
              <w:sdtPr>
                <w:rPr>
                  <w:rFonts w:ascii="Calibri Light" w:hAnsi="Calibri Light" w:cs="Arial"/>
                  <w:sz w:val="24"/>
                  <w:szCs w:val="24"/>
                </w:rPr>
                <w:id w:val="-1062409646"/>
                <w:showingPlcHdr/>
                <w:text/>
              </w:sdtPr>
              <w:sdtEndPr/>
              <w:sdtContent>
                <w:r w:rsidR="00D73332" w:rsidRPr="002B0B01">
                  <w:rPr>
                    <w:rStyle w:val="Platzhaltertext"/>
                    <w:rFonts w:ascii="Calibri Light" w:hAnsi="Calibri Light" w:cs="Arial"/>
                    <w:color w:val="1F497D" w:themeColor="text2"/>
                    <w:sz w:val="24"/>
                    <w:szCs w:val="24"/>
                  </w:rPr>
                  <w:t>Klicken Sie hier, um Text einzugeben.</w:t>
                </w:r>
              </w:sdtContent>
            </w:sdt>
          </w:p>
        </w:tc>
      </w:tr>
    </w:tbl>
    <w:p w14:paraId="3132C649" w14:textId="77777777" w:rsidR="00760791" w:rsidRDefault="00760791" w:rsidP="009A11A6">
      <w:pPr>
        <w:spacing w:line="300" w:lineRule="auto"/>
        <w:rPr>
          <w:rFonts w:ascii="Calibri Light" w:hAnsi="Calibri Light" w:cs="Arial"/>
          <w:sz w:val="24"/>
          <w:szCs w:val="24"/>
        </w:rPr>
      </w:pPr>
    </w:p>
    <w:p w14:paraId="0786E709" w14:textId="77777777" w:rsidR="004933C1" w:rsidRPr="002B0B01" w:rsidRDefault="004933C1" w:rsidP="009A11A6">
      <w:pPr>
        <w:spacing w:line="300" w:lineRule="auto"/>
        <w:rPr>
          <w:rFonts w:ascii="Calibri Light" w:hAnsi="Calibri Light" w:cs="Arial"/>
          <w:sz w:val="24"/>
          <w:szCs w:val="24"/>
        </w:rPr>
      </w:pPr>
    </w:p>
    <w:p w14:paraId="03EDBB36" w14:textId="75F36D2A" w:rsidR="00FB2AE3" w:rsidRPr="00DF5428" w:rsidRDefault="004933C1" w:rsidP="009A11A6">
      <w:pPr>
        <w:spacing w:line="300" w:lineRule="auto"/>
        <w:rPr>
          <w:rFonts w:ascii="Calibri Light" w:hAnsi="Calibri Light" w:cs="Arial"/>
          <w:b/>
          <w:color w:val="80BB33"/>
          <w:sz w:val="32"/>
          <w:szCs w:val="32"/>
        </w:rPr>
      </w:pPr>
      <w:r w:rsidRPr="00DF5428">
        <w:rPr>
          <w:rFonts w:ascii="Calibri Light" w:hAnsi="Calibri Light" w:cs="Arial"/>
          <w:b/>
          <w:color w:val="80BB33"/>
          <w:sz w:val="32"/>
          <w:szCs w:val="32"/>
        </w:rPr>
        <w:t>Ausblick</w:t>
      </w:r>
    </w:p>
    <w:p w14:paraId="5233AE2E" w14:textId="5474DFEE" w:rsidR="00FB2AE3" w:rsidRPr="002B0B01" w:rsidRDefault="00FB2AE3" w:rsidP="009A11A6">
      <w:pPr>
        <w:spacing w:line="300" w:lineRule="auto"/>
        <w:rPr>
          <w:rFonts w:ascii="Calibri Light" w:hAnsi="Calibri Light" w:cs="Arial"/>
          <w:sz w:val="24"/>
          <w:szCs w:val="24"/>
        </w:rPr>
      </w:pPr>
      <w:r w:rsidRPr="002B0B01">
        <w:rPr>
          <w:rFonts w:ascii="Calibri Light" w:hAnsi="Calibri Light" w:cs="Arial"/>
          <w:sz w:val="24"/>
          <w:szCs w:val="24"/>
        </w:rPr>
        <w:t>Aus den gewonnenen Erkenntnis</w:t>
      </w:r>
      <w:r w:rsidR="00E1281D" w:rsidRPr="002B0B01">
        <w:rPr>
          <w:rFonts w:ascii="Calibri Light" w:hAnsi="Calibri Light" w:cs="Arial"/>
          <w:sz w:val="24"/>
          <w:szCs w:val="24"/>
        </w:rPr>
        <w:t>sen und den erhaltenen Rückmeldungen</w:t>
      </w:r>
      <w:r w:rsidRPr="002B0B01">
        <w:rPr>
          <w:rFonts w:ascii="Calibri Light" w:hAnsi="Calibri Light" w:cs="Arial"/>
          <w:sz w:val="24"/>
          <w:szCs w:val="24"/>
        </w:rPr>
        <w:t xml:space="preserve"> konnte</w:t>
      </w:r>
      <w:r w:rsidR="00E1281D" w:rsidRPr="002B0B01">
        <w:rPr>
          <w:rFonts w:ascii="Calibri Light" w:hAnsi="Calibri Light" w:cs="Arial"/>
          <w:sz w:val="24"/>
          <w:szCs w:val="24"/>
        </w:rPr>
        <w:t>n folgende Schlussfolgerungen in</w:t>
      </w:r>
      <w:r w:rsidRPr="002B0B01">
        <w:rPr>
          <w:rFonts w:ascii="Calibri Light" w:hAnsi="Calibri Light" w:cs="Arial"/>
          <w:sz w:val="24"/>
          <w:szCs w:val="24"/>
        </w:rPr>
        <w:t xml:space="preserve"> </w:t>
      </w:r>
      <w:r w:rsidR="00B24317">
        <w:rPr>
          <w:rFonts w:ascii="Calibri Light" w:hAnsi="Calibri Light" w:cs="Arial"/>
          <w:sz w:val="24"/>
          <w:szCs w:val="24"/>
        </w:rPr>
        <w:t>Bezug auf mögliche Gesundheitst</w:t>
      </w:r>
      <w:r w:rsidRPr="002B0B01">
        <w:rPr>
          <w:rFonts w:ascii="Calibri Light" w:hAnsi="Calibri Light" w:cs="Arial"/>
          <w:sz w:val="24"/>
          <w:szCs w:val="24"/>
        </w:rPr>
        <w:t>hemen für das Folgejahr gezogen werden:</w:t>
      </w:r>
    </w:p>
    <w:p w14:paraId="23ADF0F5" w14:textId="77777777" w:rsidR="00C01FE8" w:rsidRPr="002B0B01" w:rsidRDefault="00C01FE8" w:rsidP="009A11A6">
      <w:pPr>
        <w:spacing w:line="300" w:lineRule="auto"/>
        <w:rPr>
          <w:rFonts w:ascii="Calibri Light" w:hAnsi="Calibri Light" w:cs="Arial"/>
          <w:sz w:val="24"/>
          <w:szCs w:val="24"/>
        </w:rPr>
      </w:pPr>
    </w:p>
    <w:tbl>
      <w:tblPr>
        <w:tblStyle w:val="Tabellenraster"/>
        <w:tblW w:w="0" w:type="auto"/>
        <w:tblLayout w:type="fixed"/>
        <w:tblLook w:val="04A0" w:firstRow="1" w:lastRow="0" w:firstColumn="1" w:lastColumn="0" w:noHBand="0" w:noVBand="1"/>
      </w:tblPr>
      <w:tblGrid>
        <w:gridCol w:w="9606"/>
      </w:tblGrid>
      <w:tr w:rsidR="00FB2AE3" w:rsidRPr="002B0B01" w14:paraId="7D89209E" w14:textId="77777777" w:rsidTr="0053408F">
        <w:trPr>
          <w:trHeight w:val="1009"/>
        </w:trPr>
        <w:tc>
          <w:tcPr>
            <w:tcW w:w="9606" w:type="dxa"/>
          </w:tcPr>
          <w:p w14:paraId="5D59F4BF" w14:textId="77777777" w:rsidR="004933C1" w:rsidRPr="004933C1" w:rsidRDefault="004933C1" w:rsidP="009A11A6">
            <w:pPr>
              <w:spacing w:line="300" w:lineRule="auto"/>
              <w:rPr>
                <w:rFonts w:ascii="Calibri Light" w:hAnsi="Calibri Light" w:cs="Arial"/>
                <w:sz w:val="10"/>
                <w:szCs w:val="10"/>
              </w:rPr>
            </w:pPr>
          </w:p>
          <w:p w14:paraId="63019D1A" w14:textId="77777777" w:rsidR="00FB2AE3" w:rsidRPr="002B0B01" w:rsidRDefault="00FB2AE3" w:rsidP="009A11A6">
            <w:pPr>
              <w:spacing w:line="300" w:lineRule="auto"/>
              <w:rPr>
                <w:rFonts w:ascii="Calibri Light" w:hAnsi="Calibri Light" w:cs="Arial"/>
                <w:sz w:val="24"/>
                <w:szCs w:val="24"/>
              </w:rPr>
            </w:pPr>
            <w:r w:rsidRPr="002B0B01">
              <w:rPr>
                <w:rFonts w:ascii="Calibri Light" w:hAnsi="Calibri Light" w:cs="Arial"/>
                <w:sz w:val="24"/>
                <w:szCs w:val="24"/>
              </w:rPr>
              <w:t>Themen fürs Folgejahr:</w:t>
            </w:r>
          </w:p>
          <w:p w14:paraId="4FF4CDD4" w14:textId="77777777" w:rsidR="00FB2AE3" w:rsidRPr="002B0B01" w:rsidRDefault="0080428B" w:rsidP="009A11A6">
            <w:pPr>
              <w:spacing w:line="300" w:lineRule="auto"/>
              <w:rPr>
                <w:rFonts w:ascii="Calibri Light" w:hAnsi="Calibri Light" w:cs="Arial"/>
                <w:sz w:val="24"/>
                <w:szCs w:val="24"/>
              </w:rPr>
            </w:pPr>
            <w:sdt>
              <w:sdtPr>
                <w:rPr>
                  <w:rFonts w:ascii="Calibri Light" w:hAnsi="Calibri Light" w:cs="Arial"/>
                  <w:sz w:val="24"/>
                  <w:szCs w:val="24"/>
                </w:rPr>
                <w:id w:val="1247996770"/>
                <w:showingPlcHdr/>
                <w:text/>
              </w:sdtPr>
              <w:sdtEndPr/>
              <w:sdtContent>
                <w:r w:rsidR="00FB2AE3" w:rsidRPr="002B0B01">
                  <w:rPr>
                    <w:rStyle w:val="Platzhaltertext"/>
                    <w:rFonts w:ascii="Calibri Light" w:hAnsi="Calibri Light" w:cs="Arial"/>
                    <w:color w:val="1F497D" w:themeColor="text2"/>
                    <w:sz w:val="24"/>
                    <w:szCs w:val="24"/>
                  </w:rPr>
                  <w:t>Klicken Sie hier, um Text einzugeben.</w:t>
                </w:r>
              </w:sdtContent>
            </w:sdt>
          </w:p>
        </w:tc>
      </w:tr>
      <w:tr w:rsidR="00760791" w:rsidRPr="002B0B01" w14:paraId="53E25279" w14:textId="77777777" w:rsidTr="0053408F">
        <w:trPr>
          <w:trHeight w:val="1009"/>
        </w:trPr>
        <w:tc>
          <w:tcPr>
            <w:tcW w:w="9606" w:type="dxa"/>
          </w:tcPr>
          <w:p w14:paraId="5F0F313B" w14:textId="77777777" w:rsidR="004933C1" w:rsidRPr="004933C1" w:rsidRDefault="004933C1" w:rsidP="009A11A6">
            <w:pPr>
              <w:spacing w:line="300" w:lineRule="auto"/>
              <w:rPr>
                <w:rFonts w:ascii="Calibri Light" w:hAnsi="Calibri Light" w:cs="Arial"/>
                <w:sz w:val="10"/>
                <w:szCs w:val="10"/>
              </w:rPr>
            </w:pPr>
          </w:p>
          <w:p w14:paraId="10B54F1A" w14:textId="77777777" w:rsidR="00760791" w:rsidRPr="002B0B01" w:rsidRDefault="00760791" w:rsidP="009A11A6">
            <w:pPr>
              <w:spacing w:line="300" w:lineRule="auto"/>
              <w:rPr>
                <w:rFonts w:ascii="Calibri Light" w:hAnsi="Calibri Light" w:cs="Arial"/>
                <w:sz w:val="24"/>
                <w:szCs w:val="24"/>
              </w:rPr>
            </w:pPr>
            <w:r w:rsidRPr="002B0B01">
              <w:rPr>
                <w:rFonts w:ascii="Calibri Light" w:hAnsi="Calibri Light" w:cs="Arial"/>
                <w:sz w:val="24"/>
                <w:szCs w:val="24"/>
              </w:rPr>
              <w:t>Das machen wir nächstes Jahr anders/besser:</w:t>
            </w:r>
          </w:p>
          <w:p w14:paraId="16A85C1C" w14:textId="77777777" w:rsidR="00760791" w:rsidRPr="002B0B01" w:rsidRDefault="0080428B" w:rsidP="009A11A6">
            <w:pPr>
              <w:spacing w:line="300" w:lineRule="auto"/>
              <w:rPr>
                <w:rFonts w:ascii="Calibri Light" w:hAnsi="Calibri Light" w:cs="Arial"/>
                <w:sz w:val="24"/>
                <w:szCs w:val="24"/>
              </w:rPr>
            </w:pPr>
            <w:sdt>
              <w:sdtPr>
                <w:rPr>
                  <w:rFonts w:ascii="Calibri Light" w:hAnsi="Calibri Light" w:cs="Arial"/>
                  <w:sz w:val="24"/>
                  <w:szCs w:val="24"/>
                </w:rPr>
                <w:id w:val="-316722487"/>
                <w:showingPlcHdr/>
                <w:text/>
              </w:sdtPr>
              <w:sdtEndPr/>
              <w:sdtContent>
                <w:r w:rsidR="00760791" w:rsidRPr="002B0B01">
                  <w:rPr>
                    <w:rStyle w:val="Platzhaltertext"/>
                    <w:rFonts w:ascii="Calibri Light" w:hAnsi="Calibri Light" w:cs="Arial"/>
                    <w:color w:val="1F497D" w:themeColor="text2"/>
                    <w:sz w:val="24"/>
                    <w:szCs w:val="24"/>
                  </w:rPr>
                  <w:t>Klicken Sie hier, um Text einzugeben.</w:t>
                </w:r>
              </w:sdtContent>
            </w:sdt>
          </w:p>
        </w:tc>
      </w:tr>
    </w:tbl>
    <w:p w14:paraId="2C82BD8E" w14:textId="77777777" w:rsidR="00992405" w:rsidRPr="002B0B01" w:rsidRDefault="00992405" w:rsidP="009A11A6">
      <w:pPr>
        <w:spacing w:line="300" w:lineRule="auto"/>
        <w:rPr>
          <w:rFonts w:ascii="Calibri Light" w:hAnsi="Calibri Light" w:cs="Arial"/>
          <w:sz w:val="24"/>
          <w:szCs w:val="24"/>
        </w:rPr>
      </w:pPr>
    </w:p>
    <w:tbl>
      <w:tblPr>
        <w:tblStyle w:val="Tabellenraster"/>
        <w:tblW w:w="0" w:type="auto"/>
        <w:tblLayout w:type="fixed"/>
        <w:tblLook w:val="04A0" w:firstRow="1" w:lastRow="0" w:firstColumn="1" w:lastColumn="0" w:noHBand="0" w:noVBand="1"/>
      </w:tblPr>
      <w:tblGrid>
        <w:gridCol w:w="9606"/>
      </w:tblGrid>
      <w:tr w:rsidR="00992405" w:rsidRPr="002B0B01" w14:paraId="3718C45D" w14:textId="77777777" w:rsidTr="004933C1">
        <w:trPr>
          <w:trHeight w:val="2388"/>
        </w:trPr>
        <w:tc>
          <w:tcPr>
            <w:tcW w:w="9606" w:type="dxa"/>
          </w:tcPr>
          <w:p w14:paraId="64E08936" w14:textId="77777777" w:rsidR="004933C1" w:rsidRPr="004933C1" w:rsidRDefault="004933C1" w:rsidP="009A11A6">
            <w:pPr>
              <w:spacing w:line="300" w:lineRule="auto"/>
              <w:rPr>
                <w:rFonts w:ascii="Calibri Light" w:hAnsi="Calibri Light" w:cs="Arial"/>
                <w:sz w:val="10"/>
                <w:szCs w:val="10"/>
              </w:rPr>
            </w:pPr>
          </w:p>
          <w:p w14:paraId="22BF9E61" w14:textId="77777777" w:rsidR="00B24317" w:rsidRDefault="0053408F" w:rsidP="009A11A6">
            <w:pPr>
              <w:spacing w:line="300" w:lineRule="auto"/>
              <w:rPr>
                <w:rFonts w:ascii="Calibri Light" w:hAnsi="Calibri Light" w:cs="Arial"/>
                <w:sz w:val="24"/>
                <w:szCs w:val="24"/>
              </w:rPr>
            </w:pPr>
            <w:r w:rsidRPr="002B0B01">
              <w:rPr>
                <w:rFonts w:ascii="Calibri Light" w:hAnsi="Calibri Light" w:cs="Arial"/>
                <w:sz w:val="24"/>
                <w:szCs w:val="24"/>
              </w:rPr>
              <w:t>KoordinatorIn der Gesundheitsgruppe im Folgejahr</w:t>
            </w:r>
            <w:r w:rsidR="00992405" w:rsidRPr="002B0B01">
              <w:rPr>
                <w:rFonts w:ascii="Calibri Light" w:hAnsi="Calibri Light" w:cs="Arial"/>
                <w:sz w:val="24"/>
                <w:szCs w:val="24"/>
              </w:rPr>
              <w:t>:</w:t>
            </w:r>
            <w:r w:rsidRPr="002B0B01">
              <w:rPr>
                <w:rFonts w:ascii="Calibri Light" w:hAnsi="Calibri Light" w:cs="Arial"/>
                <w:sz w:val="24"/>
                <w:szCs w:val="24"/>
              </w:rPr>
              <w:t xml:space="preserve"> </w:t>
            </w:r>
          </w:p>
          <w:p w14:paraId="2EAEC302" w14:textId="2C2BBED0" w:rsidR="00992405" w:rsidRPr="002B0B01" w:rsidRDefault="0053408F" w:rsidP="009A11A6">
            <w:pPr>
              <w:spacing w:line="300" w:lineRule="auto"/>
              <w:rPr>
                <w:rFonts w:ascii="Calibri Light" w:hAnsi="Calibri Light" w:cs="Arial"/>
                <w:sz w:val="24"/>
                <w:szCs w:val="24"/>
              </w:rPr>
            </w:pPr>
            <w:r w:rsidRPr="002B0B01">
              <w:rPr>
                <w:rFonts w:ascii="Calibri Light" w:hAnsi="Calibri Light" w:cs="Arial"/>
                <w:sz w:val="24"/>
                <w:szCs w:val="24"/>
              </w:rPr>
              <w:t xml:space="preserve">Möchte der/die aktuelle KoordinatorIn diese Funktion auch im Folgejahr </w:t>
            </w:r>
            <w:r w:rsidR="00C15A55" w:rsidRPr="002B0B01">
              <w:rPr>
                <w:rFonts w:ascii="Calibri Light" w:hAnsi="Calibri Light" w:cs="Arial"/>
                <w:sz w:val="24"/>
                <w:szCs w:val="24"/>
              </w:rPr>
              <w:t>übernehmen?</w:t>
            </w:r>
          </w:p>
          <w:p w14:paraId="017BF614" w14:textId="77777777" w:rsidR="00C15A55" w:rsidRPr="002B0B01" w:rsidRDefault="0080428B" w:rsidP="009A11A6">
            <w:pPr>
              <w:spacing w:line="300" w:lineRule="auto"/>
              <w:rPr>
                <w:rFonts w:ascii="Calibri Light" w:hAnsi="Calibri Light" w:cs="Arial"/>
                <w:sz w:val="24"/>
                <w:szCs w:val="24"/>
              </w:rPr>
            </w:pPr>
            <w:sdt>
              <w:sdtPr>
                <w:rPr>
                  <w:rFonts w:ascii="Calibri Light" w:hAnsi="Calibri Light" w:cs="Arial"/>
                  <w:sz w:val="24"/>
                  <w:szCs w:val="24"/>
                </w:rPr>
                <w:id w:val="-1097797863"/>
                <w:showingPlcHdr/>
                <w:text/>
              </w:sdtPr>
              <w:sdtEndPr/>
              <w:sdtContent>
                <w:r w:rsidR="00C15A55" w:rsidRPr="002B0B01">
                  <w:rPr>
                    <w:rStyle w:val="Platzhaltertext"/>
                    <w:rFonts w:ascii="Calibri Light" w:hAnsi="Calibri Light" w:cs="Arial"/>
                    <w:color w:val="1F497D" w:themeColor="text2"/>
                    <w:sz w:val="24"/>
                    <w:szCs w:val="24"/>
                  </w:rPr>
                  <w:t>Klicken Sie hier, um Text einzugeben.</w:t>
                </w:r>
              </w:sdtContent>
            </w:sdt>
          </w:p>
          <w:p w14:paraId="0B9C0249" w14:textId="77777777" w:rsidR="00C15A55" w:rsidRPr="002B0B01" w:rsidRDefault="00C15A55" w:rsidP="009A11A6">
            <w:pPr>
              <w:spacing w:line="300" w:lineRule="auto"/>
              <w:rPr>
                <w:rFonts w:ascii="Calibri Light" w:hAnsi="Calibri Light" w:cs="Arial"/>
                <w:sz w:val="24"/>
                <w:szCs w:val="24"/>
              </w:rPr>
            </w:pPr>
          </w:p>
          <w:p w14:paraId="7B1053A7" w14:textId="77777777" w:rsidR="00C15A55" w:rsidRPr="002B0B01" w:rsidRDefault="00C15A55" w:rsidP="009A11A6">
            <w:pPr>
              <w:spacing w:line="300" w:lineRule="auto"/>
              <w:rPr>
                <w:rFonts w:ascii="Calibri Light" w:hAnsi="Calibri Light" w:cs="Arial"/>
                <w:sz w:val="24"/>
                <w:szCs w:val="24"/>
              </w:rPr>
            </w:pPr>
            <w:r w:rsidRPr="002B0B01">
              <w:rPr>
                <w:rFonts w:ascii="Calibri Light" w:hAnsi="Calibri Light" w:cs="Arial"/>
                <w:sz w:val="24"/>
                <w:szCs w:val="24"/>
              </w:rPr>
              <w:t>Falls nein: der/die Koordinatorin für das nächste Jahr heisst:</w:t>
            </w:r>
          </w:p>
          <w:p w14:paraId="3C662EA8" w14:textId="77777777" w:rsidR="00992405" w:rsidRPr="002B0B01" w:rsidRDefault="0080428B" w:rsidP="009A11A6">
            <w:pPr>
              <w:spacing w:line="300" w:lineRule="auto"/>
              <w:rPr>
                <w:rFonts w:ascii="Calibri Light" w:hAnsi="Calibri Light" w:cs="Arial"/>
                <w:sz w:val="24"/>
                <w:szCs w:val="24"/>
              </w:rPr>
            </w:pPr>
            <w:sdt>
              <w:sdtPr>
                <w:rPr>
                  <w:rFonts w:ascii="Calibri Light" w:hAnsi="Calibri Light" w:cs="Arial"/>
                  <w:sz w:val="24"/>
                  <w:szCs w:val="24"/>
                </w:rPr>
                <w:id w:val="685187179"/>
                <w:showingPlcHdr/>
                <w:text/>
              </w:sdtPr>
              <w:sdtEndPr/>
              <w:sdtContent>
                <w:r w:rsidR="00C15A55" w:rsidRPr="002B0B01">
                  <w:rPr>
                    <w:rStyle w:val="Platzhaltertext"/>
                    <w:rFonts w:ascii="Calibri Light" w:hAnsi="Calibri Light" w:cs="Arial"/>
                    <w:color w:val="1F497D" w:themeColor="text2"/>
                    <w:sz w:val="24"/>
                    <w:szCs w:val="24"/>
                  </w:rPr>
                  <w:t>Klicken Sie hier, um Text einzugeben.</w:t>
                </w:r>
              </w:sdtContent>
            </w:sdt>
          </w:p>
        </w:tc>
      </w:tr>
    </w:tbl>
    <w:p w14:paraId="4C31FBC0" w14:textId="77777777" w:rsidR="00992405" w:rsidRDefault="00992405" w:rsidP="009A11A6">
      <w:pPr>
        <w:spacing w:line="300" w:lineRule="auto"/>
        <w:rPr>
          <w:rFonts w:ascii="Calibri Light" w:hAnsi="Calibri Light" w:cs="Arial"/>
          <w:sz w:val="24"/>
          <w:szCs w:val="24"/>
        </w:rPr>
      </w:pPr>
    </w:p>
    <w:p w14:paraId="7D892BD0" w14:textId="77777777" w:rsidR="004933C1" w:rsidRPr="004933C1" w:rsidRDefault="004933C1" w:rsidP="009A11A6">
      <w:pPr>
        <w:spacing w:line="300" w:lineRule="auto"/>
        <w:rPr>
          <w:rFonts w:ascii="Calibri Light" w:hAnsi="Calibri Light" w:cs="Arial"/>
          <w:sz w:val="20"/>
          <w:szCs w:val="20"/>
        </w:rPr>
      </w:pPr>
    </w:p>
    <w:p w14:paraId="3493D808" w14:textId="77777777" w:rsidR="00C53171" w:rsidRPr="004933C1" w:rsidRDefault="00C53171" w:rsidP="009A11A6">
      <w:pPr>
        <w:spacing w:line="300" w:lineRule="auto"/>
        <w:rPr>
          <w:rFonts w:ascii="Calibri Light" w:hAnsi="Calibri Light" w:cs="Arial"/>
          <w:b/>
          <w:sz w:val="28"/>
          <w:szCs w:val="28"/>
        </w:rPr>
      </w:pPr>
      <w:r w:rsidRPr="004933C1">
        <w:rPr>
          <w:rFonts w:ascii="Calibri Light" w:hAnsi="Calibri Light" w:cs="Arial"/>
          <w:b/>
          <w:sz w:val="28"/>
          <w:szCs w:val="28"/>
        </w:rPr>
        <w:t>Austausch mit der</w:t>
      </w:r>
      <w:r w:rsidR="00180866" w:rsidRPr="004933C1">
        <w:rPr>
          <w:rFonts w:ascii="Calibri Light" w:hAnsi="Calibri Light" w:cs="Arial"/>
          <w:b/>
          <w:sz w:val="28"/>
          <w:szCs w:val="28"/>
        </w:rPr>
        <w:t xml:space="preserve"> Schulleitung</w:t>
      </w:r>
    </w:p>
    <w:p w14:paraId="19B85AA9" w14:textId="6E6E2092" w:rsidR="00C53171" w:rsidRPr="002B0B01" w:rsidRDefault="00C53171" w:rsidP="009A11A6">
      <w:pPr>
        <w:spacing w:line="300" w:lineRule="auto"/>
        <w:rPr>
          <w:rFonts w:ascii="Calibri Light" w:hAnsi="Calibri Light" w:cs="Arial"/>
          <w:sz w:val="24"/>
          <w:szCs w:val="24"/>
        </w:rPr>
      </w:pPr>
      <w:r w:rsidRPr="002B0B01">
        <w:rPr>
          <w:rFonts w:ascii="Calibri Light" w:hAnsi="Calibri Light" w:cs="Arial"/>
          <w:sz w:val="24"/>
          <w:szCs w:val="24"/>
        </w:rPr>
        <w:t>Falls die</w:t>
      </w:r>
      <w:r w:rsidR="00180866" w:rsidRPr="002B0B01">
        <w:rPr>
          <w:rFonts w:ascii="Calibri Light" w:hAnsi="Calibri Light" w:cs="Arial"/>
          <w:sz w:val="24"/>
          <w:szCs w:val="24"/>
        </w:rPr>
        <w:t xml:space="preserve"> Schulleitung</w:t>
      </w:r>
      <w:r w:rsidRPr="002B0B01">
        <w:rPr>
          <w:rFonts w:ascii="Calibri Light" w:hAnsi="Calibri Light" w:cs="Arial"/>
          <w:sz w:val="24"/>
          <w:szCs w:val="24"/>
        </w:rPr>
        <w:t xml:space="preserve"> am 3. Treffen nicht dabei ist, muss ein Austausch organisiert werden: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8707"/>
      </w:tblGrid>
      <w:tr w:rsidR="00C53171" w:rsidRPr="002B0B01" w14:paraId="79E00902" w14:textId="77777777" w:rsidTr="00361E48">
        <w:trPr>
          <w:trHeight w:val="1009"/>
        </w:trPr>
        <w:tc>
          <w:tcPr>
            <w:tcW w:w="8707" w:type="dxa"/>
          </w:tcPr>
          <w:p w14:paraId="11E463B9" w14:textId="77777777" w:rsidR="004933C1" w:rsidRPr="004933C1" w:rsidRDefault="004933C1" w:rsidP="009A11A6">
            <w:pPr>
              <w:spacing w:line="300" w:lineRule="auto"/>
              <w:rPr>
                <w:rFonts w:ascii="Calibri Light" w:hAnsi="Calibri Light" w:cs="Arial"/>
                <w:sz w:val="10"/>
                <w:szCs w:val="10"/>
              </w:rPr>
            </w:pPr>
          </w:p>
          <w:p w14:paraId="507AB619" w14:textId="3995E7AF" w:rsidR="00C53171" w:rsidRPr="002B0B01" w:rsidRDefault="00C53171" w:rsidP="009A11A6">
            <w:pPr>
              <w:spacing w:line="300" w:lineRule="auto"/>
              <w:rPr>
                <w:rFonts w:ascii="Calibri Light" w:hAnsi="Calibri Light" w:cs="Arial"/>
                <w:sz w:val="24"/>
                <w:szCs w:val="24"/>
              </w:rPr>
            </w:pPr>
            <w:r w:rsidRPr="002B0B01">
              <w:rPr>
                <w:rFonts w:ascii="Calibri Light" w:hAnsi="Calibri Light" w:cs="Arial"/>
                <w:sz w:val="24"/>
                <w:szCs w:val="24"/>
              </w:rPr>
              <w:t xml:space="preserve">Der Austausch mit der </w:t>
            </w:r>
            <w:r w:rsidR="00180866" w:rsidRPr="002B0B01">
              <w:rPr>
                <w:rFonts w:ascii="Calibri Light" w:hAnsi="Calibri Light" w:cs="Arial"/>
                <w:sz w:val="24"/>
                <w:szCs w:val="24"/>
              </w:rPr>
              <w:t>Schulleitung</w:t>
            </w:r>
            <w:r w:rsidRPr="002B0B01">
              <w:rPr>
                <w:rFonts w:ascii="Calibri Light" w:hAnsi="Calibri Light" w:cs="Arial"/>
                <w:sz w:val="24"/>
                <w:szCs w:val="24"/>
              </w:rPr>
              <w:t xml:space="preserve"> (gewonnenen Erkenntn</w:t>
            </w:r>
            <w:r w:rsidR="0007041F">
              <w:rPr>
                <w:rFonts w:ascii="Calibri Light" w:hAnsi="Calibri Light" w:cs="Arial"/>
                <w:sz w:val="24"/>
                <w:szCs w:val="24"/>
              </w:rPr>
              <w:t>isse und möglichen Gesundheitst</w:t>
            </w:r>
            <w:r w:rsidRPr="002B0B01">
              <w:rPr>
                <w:rFonts w:ascii="Calibri Light" w:hAnsi="Calibri Light" w:cs="Arial"/>
                <w:sz w:val="24"/>
                <w:szCs w:val="24"/>
              </w:rPr>
              <w:t>hemen) findet folgendermassen statt:</w:t>
            </w:r>
          </w:p>
          <w:p w14:paraId="0EA8B979" w14:textId="77777777" w:rsidR="00C53171" w:rsidRPr="002B0B01" w:rsidRDefault="0080428B" w:rsidP="009A11A6">
            <w:pPr>
              <w:spacing w:line="300" w:lineRule="auto"/>
              <w:rPr>
                <w:rFonts w:ascii="Calibri Light" w:hAnsi="Calibri Light" w:cs="Arial"/>
                <w:sz w:val="24"/>
                <w:szCs w:val="24"/>
              </w:rPr>
            </w:pPr>
            <w:sdt>
              <w:sdtPr>
                <w:rPr>
                  <w:rFonts w:ascii="Calibri Light" w:hAnsi="Calibri Light" w:cs="Arial"/>
                  <w:sz w:val="24"/>
                  <w:szCs w:val="24"/>
                </w:rPr>
                <w:id w:val="266975211"/>
                <w:showingPlcHdr/>
                <w:text/>
              </w:sdtPr>
              <w:sdtEndPr/>
              <w:sdtContent>
                <w:r w:rsidR="00C53171" w:rsidRPr="002B0B01">
                  <w:rPr>
                    <w:rStyle w:val="Platzhaltertext"/>
                    <w:rFonts w:ascii="Calibri Light" w:hAnsi="Calibri Light" w:cs="Arial"/>
                    <w:color w:val="1F497D" w:themeColor="text2"/>
                    <w:sz w:val="24"/>
                    <w:szCs w:val="24"/>
                  </w:rPr>
                  <w:t>Klicken Sie hier, um Text einzugeben.</w:t>
                </w:r>
              </w:sdtContent>
            </w:sdt>
          </w:p>
        </w:tc>
      </w:tr>
    </w:tbl>
    <w:p w14:paraId="01D26C3B" w14:textId="77777777" w:rsidR="004933C1" w:rsidRDefault="004933C1" w:rsidP="009A11A6">
      <w:pPr>
        <w:spacing w:before="240" w:after="200" w:line="300" w:lineRule="auto"/>
        <w:rPr>
          <w:rFonts w:ascii="Calibri Light" w:hAnsi="Calibri Light" w:cs="Arial"/>
          <w:b/>
          <w:color w:val="E41F37"/>
          <w:sz w:val="32"/>
          <w:szCs w:val="32"/>
        </w:rPr>
      </w:pPr>
    </w:p>
    <w:p w14:paraId="58D91535" w14:textId="77777777" w:rsidR="0007041F" w:rsidRDefault="0007041F" w:rsidP="004933C1">
      <w:pPr>
        <w:spacing w:before="240" w:after="200" w:line="300" w:lineRule="auto"/>
        <w:rPr>
          <w:rFonts w:ascii="Calibri Light" w:hAnsi="Calibri Light" w:cs="Arial"/>
          <w:b/>
          <w:color w:val="80BB33"/>
          <w:sz w:val="32"/>
          <w:szCs w:val="32"/>
        </w:rPr>
      </w:pPr>
    </w:p>
    <w:p w14:paraId="2225EA33" w14:textId="396AC22C" w:rsidR="0053408F" w:rsidRPr="004933C1" w:rsidRDefault="004933C1" w:rsidP="004933C1">
      <w:pPr>
        <w:spacing w:before="240" w:after="200" w:line="300" w:lineRule="auto"/>
        <w:rPr>
          <w:rFonts w:ascii="Calibri Light" w:hAnsi="Calibri Light" w:cs="Arial"/>
          <w:b/>
          <w:color w:val="E41F37"/>
          <w:sz w:val="32"/>
          <w:szCs w:val="32"/>
        </w:rPr>
      </w:pPr>
      <w:r w:rsidRPr="00DF5428">
        <w:rPr>
          <w:rFonts w:ascii="Calibri Light" w:hAnsi="Calibri Light" w:cs="Arial"/>
          <w:b/>
          <w:color w:val="80BB33"/>
          <w:sz w:val="32"/>
          <w:szCs w:val="32"/>
        </w:rPr>
        <w:t>Abschluss</w:t>
      </w:r>
      <w:r w:rsidR="0053408F" w:rsidRPr="00DF5428">
        <w:rPr>
          <w:rFonts w:ascii="Calibri Light" w:hAnsi="Calibri Light" w:cs="Arial"/>
          <w:b/>
          <w:color w:val="80BB33"/>
          <w:sz w:val="32"/>
          <w:szCs w:val="32"/>
        </w:rPr>
        <w:t xml:space="preserve"> der Sitzung</w:t>
      </w:r>
      <w:r>
        <w:rPr>
          <w:rFonts w:ascii="Calibri Light" w:hAnsi="Calibri Light" w:cs="Arial"/>
          <w:b/>
          <w:color w:val="E41F37"/>
          <w:sz w:val="32"/>
          <w:szCs w:val="32"/>
        </w:rPr>
        <w:br/>
      </w:r>
      <w:r w:rsidRPr="00DF5428">
        <w:rPr>
          <w:rFonts w:ascii="Calibri Light" w:hAnsi="Calibri Light" w:cs="Arial"/>
          <w:b/>
          <w:color w:val="80BB33"/>
          <w:sz w:val="24"/>
          <w:szCs w:val="24"/>
        </w:rPr>
        <w:sym w:font="Symbol" w:char="F0F1"/>
      </w:r>
      <w:r w:rsidRPr="004933C1">
        <w:rPr>
          <w:rFonts w:ascii="Calibri Light" w:hAnsi="Calibri Light" w:cs="Arial"/>
          <w:b/>
          <w:color w:val="E41F37"/>
          <w:sz w:val="24"/>
          <w:szCs w:val="24"/>
        </w:rPr>
        <w:t xml:space="preserve"> </w:t>
      </w:r>
      <w:r w:rsidR="0053408F" w:rsidRPr="004933C1">
        <w:rPr>
          <w:rFonts w:ascii="Calibri Light" w:hAnsi="Calibri Light" w:cs="Arial"/>
          <w:sz w:val="24"/>
          <w:szCs w:val="24"/>
        </w:rPr>
        <w:t>Check durch KoordinatorIn der Gesun</w:t>
      </w:r>
      <w:r w:rsidR="00C23762" w:rsidRPr="004933C1">
        <w:rPr>
          <w:rFonts w:ascii="Calibri Light" w:hAnsi="Calibri Light" w:cs="Arial"/>
          <w:sz w:val="24"/>
          <w:szCs w:val="24"/>
        </w:rPr>
        <w:t>dheitsgruppe, ob die Ziele des 3</w:t>
      </w:r>
      <w:r w:rsidR="0053408F" w:rsidRPr="004933C1">
        <w:rPr>
          <w:rFonts w:ascii="Calibri Light" w:hAnsi="Calibri Light" w:cs="Arial"/>
          <w:sz w:val="24"/>
          <w:szCs w:val="24"/>
        </w:rPr>
        <w:t>. Treffens erreicht wurden.</w:t>
      </w:r>
      <w:r w:rsidRPr="004933C1">
        <w:rPr>
          <w:rFonts w:ascii="Calibri Light" w:hAnsi="Calibri Light" w:cs="Arial"/>
          <w:b/>
          <w:color w:val="00A4E3"/>
          <w:sz w:val="24"/>
          <w:szCs w:val="24"/>
        </w:rPr>
        <w:t xml:space="preserve"> </w:t>
      </w:r>
      <w:r>
        <w:rPr>
          <w:rFonts w:ascii="Calibri Light" w:hAnsi="Calibri Light" w:cs="Arial"/>
          <w:b/>
          <w:color w:val="00A4E3"/>
          <w:sz w:val="24"/>
          <w:szCs w:val="24"/>
        </w:rPr>
        <w:br/>
      </w:r>
      <w:r w:rsidRPr="00DF5428">
        <w:rPr>
          <w:rFonts w:ascii="Calibri Light" w:hAnsi="Calibri Light" w:cs="Arial"/>
          <w:b/>
          <w:color w:val="80BB33"/>
          <w:sz w:val="24"/>
          <w:szCs w:val="24"/>
        </w:rPr>
        <w:sym w:font="Symbol" w:char="F0F1"/>
      </w:r>
      <w:r w:rsidRPr="00DF5428">
        <w:rPr>
          <w:rFonts w:ascii="Calibri Light" w:hAnsi="Calibri Light" w:cs="Arial"/>
          <w:b/>
          <w:color w:val="80BB33"/>
          <w:sz w:val="24"/>
          <w:szCs w:val="24"/>
        </w:rPr>
        <w:t xml:space="preserve"> </w:t>
      </w:r>
      <w:r w:rsidR="00147A4F" w:rsidRPr="004933C1">
        <w:rPr>
          <w:rFonts w:ascii="Calibri Light" w:hAnsi="Calibri Light" w:cs="Arial"/>
          <w:sz w:val="24"/>
          <w:szCs w:val="24"/>
        </w:rPr>
        <w:t>Termin für 1</w:t>
      </w:r>
      <w:r w:rsidR="0053408F" w:rsidRPr="004933C1">
        <w:rPr>
          <w:rFonts w:ascii="Calibri Light" w:hAnsi="Calibri Light" w:cs="Arial"/>
          <w:sz w:val="24"/>
          <w:szCs w:val="24"/>
        </w:rPr>
        <w:t xml:space="preserve">. Treffen </w:t>
      </w:r>
      <w:r w:rsidR="00147A4F" w:rsidRPr="004933C1">
        <w:rPr>
          <w:rFonts w:ascii="Calibri Light" w:hAnsi="Calibri Light" w:cs="Arial"/>
          <w:sz w:val="24"/>
          <w:szCs w:val="24"/>
        </w:rPr>
        <w:t xml:space="preserve">im Folgejahr </w:t>
      </w:r>
      <w:r w:rsidR="0053408F" w:rsidRPr="004933C1">
        <w:rPr>
          <w:rFonts w:ascii="Calibri Light" w:hAnsi="Calibri Light" w:cs="Arial"/>
          <w:sz w:val="24"/>
          <w:szCs w:val="24"/>
        </w:rPr>
        <w:t xml:space="preserve">abmachen </w:t>
      </w:r>
      <w:r>
        <w:rPr>
          <w:rFonts w:ascii="Calibri Light" w:hAnsi="Calibri Light" w:cs="Arial"/>
          <w:sz w:val="24"/>
          <w:szCs w:val="24"/>
        </w:rPr>
        <w:br/>
      </w:r>
      <w:r w:rsidRPr="00DF5428">
        <w:rPr>
          <w:rFonts w:ascii="Calibri Light" w:hAnsi="Calibri Light" w:cs="Arial"/>
          <w:b/>
          <w:color w:val="80BB33"/>
          <w:sz w:val="24"/>
          <w:szCs w:val="24"/>
        </w:rPr>
        <w:sym w:font="Symbol" w:char="F0F1"/>
      </w:r>
      <w:r w:rsidRPr="00DF5428">
        <w:rPr>
          <w:rFonts w:ascii="Calibri Light" w:hAnsi="Calibri Light" w:cs="Arial"/>
          <w:b/>
          <w:color w:val="80BB33"/>
          <w:sz w:val="24"/>
          <w:szCs w:val="24"/>
        </w:rPr>
        <w:t xml:space="preserve"> </w:t>
      </w:r>
      <w:r w:rsidR="0053408F" w:rsidRPr="004933C1">
        <w:rPr>
          <w:rFonts w:ascii="Calibri Light" w:hAnsi="Calibri Light" w:cs="Arial"/>
          <w:sz w:val="24"/>
          <w:szCs w:val="24"/>
        </w:rPr>
        <w:t>Dank an alle Anwesenden</w:t>
      </w:r>
    </w:p>
    <w:sectPr w:rsidR="0053408F" w:rsidRPr="004933C1" w:rsidSect="00544B53">
      <w:headerReference w:type="even" r:id="rId15"/>
      <w:headerReference w:type="default" r:id="rId16"/>
      <w:footerReference w:type="even" r:id="rId17"/>
      <w:footerReference w:type="default" r:id="rId18"/>
      <w:pgSz w:w="11906" w:h="16838" w:code="9"/>
      <w:pgMar w:top="1418" w:right="816" w:bottom="1077" w:left="1418" w:header="283" w:footer="1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32A108B" w14:textId="77777777" w:rsidR="009B030D" w:rsidRDefault="009B030D">
      <w:r>
        <w:separator/>
      </w:r>
    </w:p>
  </w:endnote>
  <w:endnote w:type="continuationSeparator" w:id="0">
    <w:p w14:paraId="69BC8314" w14:textId="77777777" w:rsidR="009B030D" w:rsidRDefault="009B03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 Pro">
    <w:charset w:val="00"/>
    <w:family w:val="auto"/>
    <w:pitch w:val="variable"/>
    <w:sig w:usb0="60000287" w:usb1="00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CB7F54C" w14:textId="77777777" w:rsidR="004933C1" w:rsidRDefault="004933C1" w:rsidP="00B31673">
    <w:pPr>
      <w:pStyle w:val="Fu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14:paraId="384A6AA8" w14:textId="77777777" w:rsidR="004933C1" w:rsidRDefault="004933C1" w:rsidP="00B31673">
    <w:pPr>
      <w:pStyle w:val="Fuzeile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428196847"/>
      <w:docPartObj>
        <w:docPartGallery w:val="Page Numbers (Bottom of Page)"/>
        <w:docPartUnique/>
      </w:docPartObj>
    </w:sdtPr>
    <w:sdtEndPr>
      <w:rPr>
        <w:rFonts w:ascii="Calibri" w:hAnsi="Calibri"/>
        <w:sz w:val="16"/>
        <w:szCs w:val="16"/>
      </w:rPr>
    </w:sdtEndPr>
    <w:sdtContent>
      <w:p w14:paraId="55526787" w14:textId="77777777" w:rsidR="004933C1" w:rsidRPr="00AC5139" w:rsidRDefault="004933C1">
        <w:pPr>
          <w:pStyle w:val="Fuzeile"/>
          <w:jc w:val="center"/>
          <w:rPr>
            <w:rFonts w:ascii="Calibri" w:hAnsi="Calibri"/>
            <w:sz w:val="16"/>
            <w:szCs w:val="16"/>
          </w:rPr>
        </w:pPr>
        <w:r w:rsidRPr="00AC5139">
          <w:rPr>
            <w:rFonts w:ascii="Calibri" w:hAnsi="Calibri"/>
            <w:noProof/>
            <w:sz w:val="16"/>
            <w:szCs w:val="16"/>
          </w:rPr>
          <w:drawing>
            <wp:anchor distT="0" distB="0" distL="114300" distR="114300" simplePos="0" relativeHeight="251666432" behindDoc="1" locked="0" layoutInCell="1" allowOverlap="1" wp14:anchorId="31DEBED9" wp14:editId="027228DA">
              <wp:simplePos x="0" y="0"/>
              <wp:positionH relativeFrom="margin">
                <wp:posOffset>3175</wp:posOffset>
              </wp:positionH>
              <wp:positionV relativeFrom="paragraph">
                <wp:posOffset>-339725</wp:posOffset>
              </wp:positionV>
              <wp:extent cx="804545" cy="499110"/>
              <wp:effectExtent l="0" t="0" r="8255" b="8890"/>
              <wp:wrapTight wrapText="bothSides">
                <wp:wrapPolygon edited="0">
                  <wp:start x="0" y="0"/>
                  <wp:lineTo x="0" y="20885"/>
                  <wp:lineTo x="21140" y="20885"/>
                  <wp:lineTo x="21140" y="0"/>
                  <wp:lineTo x="0" y="0"/>
                </wp:wrapPolygon>
              </wp:wrapTight>
              <wp:docPr id="10" name="Grafik 1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gsundundzwägLOGO.png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804545" cy="49911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Pr="00AC5139">
          <w:rPr>
            <w:rFonts w:ascii="Calibri" w:hAnsi="Calibri"/>
            <w:sz w:val="16"/>
            <w:szCs w:val="16"/>
          </w:rPr>
          <w:fldChar w:fldCharType="begin"/>
        </w:r>
        <w:r w:rsidRPr="00AC5139">
          <w:rPr>
            <w:rFonts w:ascii="Calibri" w:hAnsi="Calibri"/>
            <w:sz w:val="16"/>
            <w:szCs w:val="16"/>
          </w:rPr>
          <w:instrText>PAGE   \* MERGEFORMAT</w:instrText>
        </w:r>
        <w:r w:rsidRPr="00AC5139">
          <w:rPr>
            <w:rFonts w:ascii="Calibri" w:hAnsi="Calibri"/>
            <w:sz w:val="16"/>
            <w:szCs w:val="16"/>
          </w:rPr>
          <w:fldChar w:fldCharType="separate"/>
        </w:r>
        <w:r w:rsidR="0080428B" w:rsidRPr="0080428B">
          <w:rPr>
            <w:rFonts w:ascii="Calibri" w:hAnsi="Calibri"/>
            <w:noProof/>
            <w:sz w:val="16"/>
            <w:szCs w:val="16"/>
            <w:lang w:val="de-DE"/>
          </w:rPr>
          <w:t>2</w:t>
        </w:r>
        <w:r w:rsidRPr="00AC5139">
          <w:rPr>
            <w:rFonts w:ascii="Calibri" w:hAnsi="Calibri"/>
            <w:sz w:val="16"/>
            <w:szCs w:val="16"/>
          </w:rPr>
          <w:fldChar w:fldCharType="end"/>
        </w:r>
      </w:p>
    </w:sdtContent>
  </w:sdt>
  <w:p w14:paraId="555A8D5E" w14:textId="77777777" w:rsidR="004933C1" w:rsidRDefault="004933C1" w:rsidP="00361E48">
    <w:pPr>
      <w:pStyle w:val="Fuzeile"/>
      <w:tabs>
        <w:tab w:val="clear" w:pos="4536"/>
        <w:tab w:val="clear" w:pos="9072"/>
        <w:tab w:val="left" w:pos="7447"/>
      </w:tabs>
      <w:ind w:right="360"/>
    </w:pP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7777E2F" w14:textId="77777777" w:rsidR="009B030D" w:rsidRDefault="009B030D">
      <w:r>
        <w:separator/>
      </w:r>
    </w:p>
  </w:footnote>
  <w:footnote w:type="continuationSeparator" w:id="0">
    <w:p w14:paraId="2A732EB2" w14:textId="77777777" w:rsidR="009B030D" w:rsidRDefault="009B030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E59BF5" w14:textId="77777777" w:rsidR="004933C1" w:rsidRDefault="004933C1" w:rsidP="00B31673">
    <w:pPr>
      <w:pStyle w:val="Kopf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14:paraId="3C9CD1AF" w14:textId="77777777" w:rsidR="004933C1" w:rsidRDefault="004933C1" w:rsidP="00B31673">
    <w:pPr>
      <w:pStyle w:val="Kopfzeile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E6E9823" w14:textId="000EA77A" w:rsidR="004933C1" w:rsidRDefault="004933C1" w:rsidP="00B31673">
    <w:pPr>
      <w:pStyle w:val="Kopfzeile"/>
      <w:ind w:right="360"/>
    </w:pPr>
    <w:r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4D3B91E4" wp14:editId="31E3D393">
              <wp:simplePos x="0" y="0"/>
              <wp:positionH relativeFrom="column">
                <wp:posOffset>-29845</wp:posOffset>
              </wp:positionH>
              <wp:positionV relativeFrom="paragraph">
                <wp:posOffset>738698</wp:posOffset>
              </wp:positionV>
              <wp:extent cx="6216650" cy="0"/>
              <wp:effectExtent l="0" t="0" r="31750" b="25400"/>
              <wp:wrapNone/>
              <wp:docPr id="6" name="Gerade Verbindung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16650" cy="0"/>
                      </a:xfrm>
                      <a:prstGeom prst="line">
                        <a:avLst/>
                      </a:prstGeom>
                      <a:ln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mo="http://schemas.microsoft.com/office/mac/office/2008/main" xmlns:mv="urn:schemas-microsoft-com:mac:vml" xmlns:w15="http://schemas.microsoft.com/office/word/2012/wordml">
          <w:pict>
            <v:line w14:anchorId="5C5A1E1E" id="Gerade Verbindung 6" o:spid="_x0000_s1026" style="position:absolute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.35pt,58.15pt" to="487.15pt,5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" strokecolor="gray [1629]"/>
          </w:pict>
        </mc:Fallback>
      </mc:AlternateContent>
    </w:r>
    <w:r>
      <w:rPr>
        <w:noProof/>
      </w:rPr>
      <w:drawing>
        <wp:anchor distT="0" distB="0" distL="114300" distR="114300" simplePos="0" relativeHeight="251665408" behindDoc="1" locked="0" layoutInCell="1" allowOverlap="1" wp14:anchorId="05C8AF84" wp14:editId="7EB6742A">
          <wp:simplePos x="0" y="0"/>
          <wp:positionH relativeFrom="margin">
            <wp:posOffset>33655</wp:posOffset>
          </wp:positionH>
          <wp:positionV relativeFrom="paragraph">
            <wp:posOffset>110490</wp:posOffset>
          </wp:positionV>
          <wp:extent cx="1745615" cy="383540"/>
          <wp:effectExtent l="0" t="0" r="6985" b="0"/>
          <wp:wrapTight wrapText="bothSides">
            <wp:wrapPolygon edited="0">
              <wp:start x="0" y="0"/>
              <wp:lineTo x="0" y="20026"/>
              <wp:lineTo x="21372" y="20026"/>
              <wp:lineTo x="21372" y="0"/>
              <wp:lineTo x="0" y="0"/>
            </wp:wrapPolygon>
          </wp:wrapTight>
          <wp:docPr id="8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745615" cy="3835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74C92">
      <w:rPr>
        <w:noProof/>
        <w:sz w:val="2"/>
        <w:szCs w:val="2"/>
      </w:rPr>
      <w:drawing>
        <wp:anchor distT="0" distB="0" distL="114300" distR="114300" simplePos="0" relativeHeight="251663360" behindDoc="1" locked="1" layoutInCell="1" allowOverlap="1" wp14:anchorId="0D915C65" wp14:editId="1C924145">
          <wp:simplePos x="0" y="0"/>
          <wp:positionH relativeFrom="margin">
            <wp:posOffset>4904740</wp:posOffset>
          </wp:positionH>
          <wp:positionV relativeFrom="page">
            <wp:posOffset>-36195</wp:posOffset>
          </wp:positionV>
          <wp:extent cx="1229360" cy="1078230"/>
          <wp:effectExtent l="0" t="0" r="0" b="0"/>
          <wp:wrapNone/>
          <wp:docPr id="7" name="bab8a75a-fd98-43de-aec5-f56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2518" r="71210"/>
                  <a:stretch/>
                </pic:blipFill>
                <pic:spPr bwMode="auto">
                  <a:xfrm>
                    <a:off x="0" y="0"/>
                    <a:ext cx="1229360" cy="107823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AC7CB3"/>
    <w:multiLevelType w:val="hybridMultilevel"/>
    <w:tmpl w:val="4DC6F3D6"/>
    <w:lvl w:ilvl="0" w:tplc="04CC5CC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BD6EAEE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5500A4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23E47C8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ED6103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40AC56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D1E6FE4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23835F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822467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456317A1"/>
    <w:multiLevelType w:val="hybridMultilevel"/>
    <w:tmpl w:val="57E08FF8"/>
    <w:lvl w:ilvl="0" w:tplc="08070017">
      <w:start w:val="1"/>
      <w:numFmt w:val="lowerLetter"/>
      <w:lvlText w:val="%1)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D864AEA"/>
    <w:multiLevelType w:val="hybridMultilevel"/>
    <w:tmpl w:val="8B52292E"/>
    <w:lvl w:ilvl="0" w:tplc="36FCBC0E">
      <w:start w:val="1"/>
      <w:numFmt w:val="bullet"/>
      <w:lvlText w:val=""/>
      <w:lvlJc w:val="left"/>
      <w:pPr>
        <w:ind w:left="720" w:hanging="360"/>
      </w:pPr>
      <w:rPr>
        <w:rFonts w:ascii="Wingdings" w:eastAsia="Times New Roman" w:hAnsi="Wingdings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8F578D5"/>
    <w:multiLevelType w:val="hybridMultilevel"/>
    <w:tmpl w:val="23306958"/>
    <w:lvl w:ilvl="0" w:tplc="E4AE703C">
      <w:start w:val="1"/>
      <w:numFmt w:val="bullet"/>
      <w:lvlText w:val=""/>
      <w:lvlJc w:val="left"/>
      <w:pPr>
        <w:ind w:left="170" w:hanging="170"/>
      </w:pPr>
      <w:rPr>
        <w:rFonts w:ascii="Symbol" w:hAnsi="Symbol" w:hint="default"/>
        <w:b/>
        <w:i w:val="0"/>
        <w:color w:val="00A4E3"/>
        <w:sz w:val="28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0130E88"/>
    <w:multiLevelType w:val="hybridMultilevel"/>
    <w:tmpl w:val="3502F1DA"/>
    <w:lvl w:ilvl="0" w:tplc="93049E8E">
      <w:start w:val="1"/>
      <w:numFmt w:val="bullet"/>
      <w:lvlText w:val=""/>
      <w:lvlJc w:val="left"/>
      <w:pPr>
        <w:ind w:left="360" w:hanging="360"/>
      </w:pPr>
      <w:rPr>
        <w:rFonts w:ascii="Symbol" w:hAnsi="Symbol" w:hint="default"/>
        <w:b/>
        <w:i w:val="0"/>
        <w:color w:val="00A4E3"/>
        <w:sz w:val="28"/>
      </w:rPr>
    </w:lvl>
    <w:lvl w:ilvl="1" w:tplc="FBD6EAEE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5500A4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23E47C8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ED6103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40AC56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D1E6FE4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23835F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822467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>
    <w:nsid w:val="6254749C"/>
    <w:multiLevelType w:val="multilevel"/>
    <w:tmpl w:val="74DE0712"/>
    <w:lvl w:ilvl="0">
      <w:start w:val="1"/>
      <w:numFmt w:val="decimal"/>
      <w:pStyle w:val="berschrift2"/>
      <w:lvlText w:val="%1."/>
      <w:lvlJc w:val="left"/>
      <w:pPr>
        <w:ind w:left="360" w:hanging="360"/>
      </w:pPr>
      <w:rPr>
        <w:color w:val="FF0000"/>
      </w:rPr>
    </w:lvl>
    <w:lvl w:ilvl="1">
      <w:start w:val="1"/>
      <w:numFmt w:val="decimal"/>
      <w:pStyle w:val="Titelzwei"/>
      <w:lvlText w:val="%1.%2."/>
      <w:lvlJc w:val="left"/>
      <w:pPr>
        <w:ind w:left="792" w:hanging="432"/>
      </w:pPr>
    </w:lvl>
    <w:lvl w:ilvl="2">
      <w:start w:val="1"/>
      <w:numFmt w:val="decimal"/>
      <w:pStyle w:val="Titeldrei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>
    <w:nsid w:val="64C108B5"/>
    <w:multiLevelType w:val="hybridMultilevel"/>
    <w:tmpl w:val="91F604D0"/>
    <w:lvl w:ilvl="0" w:tplc="CEBCBE5E">
      <w:start w:val="1"/>
      <w:numFmt w:val="bullet"/>
      <w:lvlText w:val=""/>
      <w:lvlJc w:val="left"/>
      <w:pPr>
        <w:ind w:left="170" w:hanging="170"/>
      </w:pPr>
      <w:rPr>
        <w:rFonts w:ascii="Symbol" w:hAnsi="Symbol" w:hint="default"/>
        <w:b/>
        <w:i w:val="0"/>
        <w:color w:val="00A4E3"/>
        <w:sz w:val="28"/>
      </w:rPr>
    </w:lvl>
    <w:lvl w:ilvl="1" w:tplc="FBD6EAEE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5500A4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23E47C8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ED6103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40AC56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D1E6FE4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23835F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822467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>
    <w:nsid w:val="65111226"/>
    <w:multiLevelType w:val="hybridMultilevel"/>
    <w:tmpl w:val="9B8AA13A"/>
    <w:lvl w:ilvl="0" w:tplc="BD8E722C">
      <w:start w:val="1"/>
      <w:numFmt w:val="bullet"/>
      <w:lvlText w:val=""/>
      <w:lvlJc w:val="left"/>
      <w:pPr>
        <w:ind w:left="170" w:hanging="170"/>
      </w:pPr>
      <w:rPr>
        <w:rFonts w:ascii="Symbol" w:hAnsi="Symbol" w:hint="default"/>
        <w:b/>
        <w:i w:val="0"/>
        <w:color w:val="F0831C"/>
        <w:sz w:val="28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5BD5DD6"/>
    <w:multiLevelType w:val="hybridMultilevel"/>
    <w:tmpl w:val="4656DDEC"/>
    <w:lvl w:ilvl="0" w:tplc="6B40DFE8">
      <w:start w:val="1"/>
      <w:numFmt w:val="decimal"/>
      <w:lvlText w:val="%1."/>
      <w:lvlJc w:val="left"/>
      <w:pPr>
        <w:ind w:left="284" w:hanging="284"/>
      </w:pPr>
      <w:rPr>
        <w:rFonts w:hint="default"/>
        <w:b w:val="0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5FA7C4D"/>
    <w:multiLevelType w:val="hybridMultilevel"/>
    <w:tmpl w:val="73A04748"/>
    <w:lvl w:ilvl="0" w:tplc="33DA9048">
      <w:numFmt w:val="decimal"/>
      <w:lvlText w:val="%1)"/>
      <w:lvlJc w:val="left"/>
      <w:pPr>
        <w:ind w:left="720" w:hanging="360"/>
      </w:pPr>
      <w:rPr>
        <w:b w:val="0"/>
      </w:rPr>
    </w:lvl>
    <w:lvl w:ilvl="1" w:tplc="1C8C8166">
      <w:start w:val="1"/>
      <w:numFmt w:val="bullet"/>
      <w:lvlText w:val=""/>
      <w:lvlJc w:val="left"/>
      <w:pPr>
        <w:ind w:left="502" w:hanging="360"/>
      </w:pPr>
      <w:rPr>
        <w:rFonts w:ascii="Symbol" w:hAnsi="Symbol" w:hint="default"/>
        <w:b/>
      </w:rPr>
    </w:lvl>
    <w:lvl w:ilvl="2" w:tplc="0807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807000F">
      <w:start w:val="1"/>
      <w:numFmt w:val="decimal"/>
      <w:lvlText w:val="%4."/>
      <w:lvlJc w:val="left"/>
      <w:pPr>
        <w:ind w:left="2880" w:hanging="360"/>
      </w:pPr>
    </w:lvl>
    <w:lvl w:ilvl="4" w:tplc="08070019">
      <w:start w:val="1"/>
      <w:numFmt w:val="lowerLetter"/>
      <w:lvlText w:val="%5."/>
      <w:lvlJc w:val="left"/>
      <w:pPr>
        <w:ind w:left="3600" w:hanging="360"/>
      </w:pPr>
    </w:lvl>
    <w:lvl w:ilvl="5" w:tplc="0807001B">
      <w:start w:val="1"/>
      <w:numFmt w:val="lowerRoman"/>
      <w:lvlText w:val="%6."/>
      <w:lvlJc w:val="right"/>
      <w:pPr>
        <w:ind w:left="4320" w:hanging="180"/>
      </w:pPr>
    </w:lvl>
    <w:lvl w:ilvl="6" w:tplc="0807000F">
      <w:start w:val="1"/>
      <w:numFmt w:val="decimal"/>
      <w:lvlText w:val="%7."/>
      <w:lvlJc w:val="left"/>
      <w:pPr>
        <w:ind w:left="5040" w:hanging="360"/>
      </w:pPr>
    </w:lvl>
    <w:lvl w:ilvl="7" w:tplc="08070019">
      <w:start w:val="1"/>
      <w:numFmt w:val="lowerLetter"/>
      <w:lvlText w:val="%8."/>
      <w:lvlJc w:val="left"/>
      <w:pPr>
        <w:ind w:left="5760" w:hanging="360"/>
      </w:pPr>
    </w:lvl>
    <w:lvl w:ilvl="8" w:tplc="0807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A7A0570"/>
    <w:multiLevelType w:val="hybridMultilevel"/>
    <w:tmpl w:val="8EC21E24"/>
    <w:lvl w:ilvl="0" w:tplc="93049E8E">
      <w:start w:val="1"/>
      <w:numFmt w:val="bullet"/>
      <w:lvlText w:val=""/>
      <w:lvlJc w:val="left"/>
      <w:pPr>
        <w:ind w:left="862" w:hanging="360"/>
      </w:pPr>
      <w:rPr>
        <w:rFonts w:ascii="Symbol" w:hAnsi="Symbol" w:hint="default"/>
        <w:b/>
        <w:i w:val="0"/>
        <w:color w:val="00A4E3"/>
        <w:sz w:val="28"/>
      </w:rPr>
    </w:lvl>
    <w:lvl w:ilvl="1" w:tplc="0407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1">
    <w:nsid w:val="6ECD106C"/>
    <w:multiLevelType w:val="hybridMultilevel"/>
    <w:tmpl w:val="6F186D20"/>
    <w:lvl w:ilvl="0" w:tplc="93049E8E">
      <w:start w:val="1"/>
      <w:numFmt w:val="bullet"/>
      <w:lvlText w:val=""/>
      <w:lvlJc w:val="left"/>
      <w:pPr>
        <w:ind w:left="360" w:hanging="360"/>
      </w:pPr>
      <w:rPr>
        <w:rFonts w:ascii="Symbol" w:hAnsi="Symbol" w:hint="default"/>
        <w:b/>
        <w:i w:val="0"/>
        <w:color w:val="00A4E3"/>
        <w:sz w:val="28"/>
      </w:rPr>
    </w:lvl>
    <w:lvl w:ilvl="1" w:tplc="FBD6EAEE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5500A4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23E47C8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ED6103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40AC56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D1E6FE4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23835F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822467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2">
    <w:nsid w:val="71B911BF"/>
    <w:multiLevelType w:val="hybridMultilevel"/>
    <w:tmpl w:val="EC2A8444"/>
    <w:lvl w:ilvl="0" w:tplc="93049E8E">
      <w:start w:val="1"/>
      <w:numFmt w:val="bullet"/>
      <w:lvlText w:val=""/>
      <w:lvlJc w:val="left"/>
      <w:pPr>
        <w:ind w:left="360" w:hanging="360"/>
      </w:pPr>
      <w:rPr>
        <w:rFonts w:ascii="Symbol" w:hAnsi="Symbol" w:hint="default"/>
        <w:b/>
        <w:i w:val="0"/>
        <w:color w:val="00A4E3"/>
        <w:sz w:val="28"/>
      </w:rPr>
    </w:lvl>
    <w:lvl w:ilvl="1" w:tplc="FBD6EAEE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5500A4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23E47C8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ED6103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40AC56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D1E6FE4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23835F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822467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3">
    <w:nsid w:val="78442E26"/>
    <w:multiLevelType w:val="hybridMultilevel"/>
    <w:tmpl w:val="6D14F16C"/>
    <w:lvl w:ilvl="0" w:tplc="08070017">
      <w:start w:val="1"/>
      <w:numFmt w:val="lowerLetter"/>
      <w:lvlText w:val="%1)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FEF5019"/>
    <w:multiLevelType w:val="hybridMultilevel"/>
    <w:tmpl w:val="0B0286AC"/>
    <w:lvl w:ilvl="0" w:tplc="93049E8E">
      <w:start w:val="1"/>
      <w:numFmt w:val="bullet"/>
      <w:lvlText w:val=""/>
      <w:lvlJc w:val="left"/>
      <w:pPr>
        <w:ind w:left="360" w:hanging="360"/>
      </w:pPr>
      <w:rPr>
        <w:rFonts w:ascii="Symbol" w:hAnsi="Symbol" w:hint="default"/>
        <w:b/>
        <w:i w:val="0"/>
        <w:color w:val="00A4E3"/>
        <w:sz w:val="28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8"/>
  </w:num>
  <w:num w:numId="3">
    <w:abstractNumId w:val="0"/>
  </w:num>
  <w:num w:numId="4">
    <w:abstractNumId w:val="1"/>
  </w:num>
  <w:num w:numId="5">
    <w:abstractNumId w:val="9"/>
  </w:num>
  <w:num w:numId="6">
    <w:abstractNumId w:val="13"/>
  </w:num>
  <w:num w:numId="7">
    <w:abstractNumId w:val="2"/>
  </w:num>
  <w:num w:numId="8">
    <w:abstractNumId w:val="7"/>
  </w:num>
  <w:num w:numId="9">
    <w:abstractNumId w:val="14"/>
  </w:num>
  <w:num w:numId="10">
    <w:abstractNumId w:val="11"/>
  </w:num>
  <w:num w:numId="11">
    <w:abstractNumId w:val="4"/>
  </w:num>
  <w:num w:numId="12">
    <w:abstractNumId w:val="12"/>
  </w:num>
  <w:num w:numId="13">
    <w:abstractNumId w:val="6"/>
  </w:num>
  <w:num w:numId="14">
    <w:abstractNumId w:val="10"/>
  </w:num>
  <w:num w:numId="15">
    <w:abstractNumId w:val="3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cumentProtection w:edit="forms" w:enforcement="1" w:cryptProviderType="rsaAES" w:cryptAlgorithmClass="hash" w:cryptAlgorithmType="typeAny" w:cryptAlgorithmSid="14" w:cryptSpinCount="100000" w:hash="6/3ZylpOCtKc5IMenrb//amGBYNDN2opNRyyAbDkXx95zObqsG9kpdEapCQhYlkDs3VBKJ4OtRJwp9odW4S4Hw==" w:salt="TmbHQku/iMjmbHXSJsD9Og==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46E6"/>
    <w:rsid w:val="00005B7F"/>
    <w:rsid w:val="00005F01"/>
    <w:rsid w:val="0000792F"/>
    <w:rsid w:val="0002191C"/>
    <w:rsid w:val="00024E0D"/>
    <w:rsid w:val="00027BA2"/>
    <w:rsid w:val="00031FCB"/>
    <w:rsid w:val="00037D0B"/>
    <w:rsid w:val="00042447"/>
    <w:rsid w:val="000532ED"/>
    <w:rsid w:val="00053479"/>
    <w:rsid w:val="000551F2"/>
    <w:rsid w:val="00062A57"/>
    <w:rsid w:val="000671B8"/>
    <w:rsid w:val="0007041F"/>
    <w:rsid w:val="00092BB5"/>
    <w:rsid w:val="0009351E"/>
    <w:rsid w:val="00095A77"/>
    <w:rsid w:val="000A0DA4"/>
    <w:rsid w:val="000A1080"/>
    <w:rsid w:val="000A544B"/>
    <w:rsid w:val="000B14BA"/>
    <w:rsid w:val="000B4647"/>
    <w:rsid w:val="000E6839"/>
    <w:rsid w:val="000F4167"/>
    <w:rsid w:val="00110DDF"/>
    <w:rsid w:val="0011328F"/>
    <w:rsid w:val="001163DA"/>
    <w:rsid w:val="00121EF6"/>
    <w:rsid w:val="00127BF7"/>
    <w:rsid w:val="001317A3"/>
    <w:rsid w:val="00136833"/>
    <w:rsid w:val="00147A4F"/>
    <w:rsid w:val="001545FE"/>
    <w:rsid w:val="0016083B"/>
    <w:rsid w:val="001631FE"/>
    <w:rsid w:val="00164DBA"/>
    <w:rsid w:val="001717EC"/>
    <w:rsid w:val="00175937"/>
    <w:rsid w:val="001768E8"/>
    <w:rsid w:val="00180866"/>
    <w:rsid w:val="00181702"/>
    <w:rsid w:val="00192CD1"/>
    <w:rsid w:val="001A3005"/>
    <w:rsid w:val="001A3E2D"/>
    <w:rsid w:val="001A4D2D"/>
    <w:rsid w:val="001A7E41"/>
    <w:rsid w:val="001B4D8E"/>
    <w:rsid w:val="001C3606"/>
    <w:rsid w:val="001C4607"/>
    <w:rsid w:val="001D1320"/>
    <w:rsid w:val="001D3D4A"/>
    <w:rsid w:val="001E46E6"/>
    <w:rsid w:val="001F2F5C"/>
    <w:rsid w:val="001F36A4"/>
    <w:rsid w:val="00202604"/>
    <w:rsid w:val="00203812"/>
    <w:rsid w:val="00204D36"/>
    <w:rsid w:val="00215533"/>
    <w:rsid w:val="00217045"/>
    <w:rsid w:val="00217B2F"/>
    <w:rsid w:val="00220852"/>
    <w:rsid w:val="00227081"/>
    <w:rsid w:val="0023511F"/>
    <w:rsid w:val="00240677"/>
    <w:rsid w:val="0024254D"/>
    <w:rsid w:val="00245525"/>
    <w:rsid w:val="002500C7"/>
    <w:rsid w:val="00250800"/>
    <w:rsid w:val="00280FB7"/>
    <w:rsid w:val="002851AF"/>
    <w:rsid w:val="00292496"/>
    <w:rsid w:val="00297380"/>
    <w:rsid w:val="002A1C2D"/>
    <w:rsid w:val="002B0B01"/>
    <w:rsid w:val="002B1C6D"/>
    <w:rsid w:val="002C0BCD"/>
    <w:rsid w:val="002C1B4E"/>
    <w:rsid w:val="002C4ED0"/>
    <w:rsid w:val="002C729D"/>
    <w:rsid w:val="002D0376"/>
    <w:rsid w:val="002D1342"/>
    <w:rsid w:val="002D5F1E"/>
    <w:rsid w:val="002E01BD"/>
    <w:rsid w:val="002F5ED8"/>
    <w:rsid w:val="003123EC"/>
    <w:rsid w:val="00314CFF"/>
    <w:rsid w:val="00322C27"/>
    <w:rsid w:val="00324903"/>
    <w:rsid w:val="00361E48"/>
    <w:rsid w:val="003741AC"/>
    <w:rsid w:val="00383BEF"/>
    <w:rsid w:val="00394EBF"/>
    <w:rsid w:val="00395AC9"/>
    <w:rsid w:val="003A179F"/>
    <w:rsid w:val="003A2606"/>
    <w:rsid w:val="003C058A"/>
    <w:rsid w:val="003C1846"/>
    <w:rsid w:val="003C24E5"/>
    <w:rsid w:val="003C285B"/>
    <w:rsid w:val="003C7308"/>
    <w:rsid w:val="003E5598"/>
    <w:rsid w:val="003E566C"/>
    <w:rsid w:val="003E7008"/>
    <w:rsid w:val="003F3677"/>
    <w:rsid w:val="00417DFC"/>
    <w:rsid w:val="00420ADF"/>
    <w:rsid w:val="00423D7E"/>
    <w:rsid w:val="00430D0F"/>
    <w:rsid w:val="0043134C"/>
    <w:rsid w:val="004370F1"/>
    <w:rsid w:val="004403F4"/>
    <w:rsid w:val="004416DF"/>
    <w:rsid w:val="00442128"/>
    <w:rsid w:val="00443089"/>
    <w:rsid w:val="004461CC"/>
    <w:rsid w:val="00457E51"/>
    <w:rsid w:val="00473296"/>
    <w:rsid w:val="00483B0A"/>
    <w:rsid w:val="00492B6E"/>
    <w:rsid w:val="004933C1"/>
    <w:rsid w:val="004B048D"/>
    <w:rsid w:val="004C0A93"/>
    <w:rsid w:val="004D57EC"/>
    <w:rsid w:val="004E79F9"/>
    <w:rsid w:val="004E7A36"/>
    <w:rsid w:val="004F0FB8"/>
    <w:rsid w:val="004F2EC1"/>
    <w:rsid w:val="004F46E2"/>
    <w:rsid w:val="004F646D"/>
    <w:rsid w:val="005023DE"/>
    <w:rsid w:val="0050419F"/>
    <w:rsid w:val="00525DF1"/>
    <w:rsid w:val="00526A21"/>
    <w:rsid w:val="0053408F"/>
    <w:rsid w:val="00544B53"/>
    <w:rsid w:val="00545BE7"/>
    <w:rsid w:val="0055173E"/>
    <w:rsid w:val="00557BA0"/>
    <w:rsid w:val="00561891"/>
    <w:rsid w:val="00566D9F"/>
    <w:rsid w:val="00573726"/>
    <w:rsid w:val="00582A5D"/>
    <w:rsid w:val="005903AD"/>
    <w:rsid w:val="00593D29"/>
    <w:rsid w:val="005A20F3"/>
    <w:rsid w:val="005B6275"/>
    <w:rsid w:val="005B7F1B"/>
    <w:rsid w:val="005C6332"/>
    <w:rsid w:val="005D0857"/>
    <w:rsid w:val="005D57C2"/>
    <w:rsid w:val="005E3C70"/>
    <w:rsid w:val="005F2787"/>
    <w:rsid w:val="005F2860"/>
    <w:rsid w:val="00601875"/>
    <w:rsid w:val="00603300"/>
    <w:rsid w:val="006221B6"/>
    <w:rsid w:val="006250B5"/>
    <w:rsid w:val="00644115"/>
    <w:rsid w:val="00645391"/>
    <w:rsid w:val="00646358"/>
    <w:rsid w:val="00650F5A"/>
    <w:rsid w:val="00650FCD"/>
    <w:rsid w:val="006554DE"/>
    <w:rsid w:val="006631DD"/>
    <w:rsid w:val="00671E6F"/>
    <w:rsid w:val="00680469"/>
    <w:rsid w:val="006907DD"/>
    <w:rsid w:val="006A1A20"/>
    <w:rsid w:val="006B5E7C"/>
    <w:rsid w:val="006C072C"/>
    <w:rsid w:val="006C0D45"/>
    <w:rsid w:val="006C203D"/>
    <w:rsid w:val="006C79E2"/>
    <w:rsid w:val="006D029B"/>
    <w:rsid w:val="006E12D8"/>
    <w:rsid w:val="006F2ECB"/>
    <w:rsid w:val="006F436B"/>
    <w:rsid w:val="006F62DC"/>
    <w:rsid w:val="006F6AA7"/>
    <w:rsid w:val="007060C6"/>
    <w:rsid w:val="00707F2A"/>
    <w:rsid w:val="00724019"/>
    <w:rsid w:val="00730BB9"/>
    <w:rsid w:val="0073485A"/>
    <w:rsid w:val="00760791"/>
    <w:rsid w:val="00762EC7"/>
    <w:rsid w:val="00764CE0"/>
    <w:rsid w:val="0076527A"/>
    <w:rsid w:val="00773046"/>
    <w:rsid w:val="00773B23"/>
    <w:rsid w:val="00777BF8"/>
    <w:rsid w:val="00783331"/>
    <w:rsid w:val="007911D8"/>
    <w:rsid w:val="00796608"/>
    <w:rsid w:val="007A6336"/>
    <w:rsid w:val="007B3B83"/>
    <w:rsid w:val="007C21F1"/>
    <w:rsid w:val="007D5E9E"/>
    <w:rsid w:val="007D77D4"/>
    <w:rsid w:val="00802F01"/>
    <w:rsid w:val="0080428B"/>
    <w:rsid w:val="0080586E"/>
    <w:rsid w:val="008106CC"/>
    <w:rsid w:val="008118E9"/>
    <w:rsid w:val="00815B04"/>
    <w:rsid w:val="008202E7"/>
    <w:rsid w:val="00835C45"/>
    <w:rsid w:val="00840AB0"/>
    <w:rsid w:val="00854125"/>
    <w:rsid w:val="0085448E"/>
    <w:rsid w:val="00861CC6"/>
    <w:rsid w:val="00863E3D"/>
    <w:rsid w:val="00871D38"/>
    <w:rsid w:val="00876716"/>
    <w:rsid w:val="00876BF4"/>
    <w:rsid w:val="008810D7"/>
    <w:rsid w:val="00881D23"/>
    <w:rsid w:val="00883EF9"/>
    <w:rsid w:val="00887C03"/>
    <w:rsid w:val="00893EC7"/>
    <w:rsid w:val="008B6C0C"/>
    <w:rsid w:val="008C3B61"/>
    <w:rsid w:val="008C5060"/>
    <w:rsid w:val="008E03DF"/>
    <w:rsid w:val="008E4DB2"/>
    <w:rsid w:val="008F58FB"/>
    <w:rsid w:val="008F7A57"/>
    <w:rsid w:val="0090594C"/>
    <w:rsid w:val="00914426"/>
    <w:rsid w:val="0092782D"/>
    <w:rsid w:val="00930C63"/>
    <w:rsid w:val="009318A3"/>
    <w:rsid w:val="00944B10"/>
    <w:rsid w:val="00953052"/>
    <w:rsid w:val="00974F02"/>
    <w:rsid w:val="00981503"/>
    <w:rsid w:val="00981AAC"/>
    <w:rsid w:val="009821A6"/>
    <w:rsid w:val="00992405"/>
    <w:rsid w:val="009977BB"/>
    <w:rsid w:val="009A11A6"/>
    <w:rsid w:val="009A7256"/>
    <w:rsid w:val="009A72DD"/>
    <w:rsid w:val="009B030D"/>
    <w:rsid w:val="009C130D"/>
    <w:rsid w:val="009C7417"/>
    <w:rsid w:val="009D1BFA"/>
    <w:rsid w:val="009D4889"/>
    <w:rsid w:val="009E689E"/>
    <w:rsid w:val="009F3DFB"/>
    <w:rsid w:val="00A04B44"/>
    <w:rsid w:val="00A06ADE"/>
    <w:rsid w:val="00A078ED"/>
    <w:rsid w:val="00A07FC6"/>
    <w:rsid w:val="00A141AD"/>
    <w:rsid w:val="00A3562B"/>
    <w:rsid w:val="00A37F2A"/>
    <w:rsid w:val="00A46757"/>
    <w:rsid w:val="00A46AF7"/>
    <w:rsid w:val="00A51FDB"/>
    <w:rsid w:val="00A56EEF"/>
    <w:rsid w:val="00A67156"/>
    <w:rsid w:val="00A72984"/>
    <w:rsid w:val="00A72E3C"/>
    <w:rsid w:val="00A7416E"/>
    <w:rsid w:val="00A806C8"/>
    <w:rsid w:val="00A8485B"/>
    <w:rsid w:val="00A84E0C"/>
    <w:rsid w:val="00AA165C"/>
    <w:rsid w:val="00AA258C"/>
    <w:rsid w:val="00AC0A71"/>
    <w:rsid w:val="00AC5139"/>
    <w:rsid w:val="00AC5786"/>
    <w:rsid w:val="00AD1042"/>
    <w:rsid w:val="00AD1DAC"/>
    <w:rsid w:val="00AD27FF"/>
    <w:rsid w:val="00AD4E77"/>
    <w:rsid w:val="00AE6FC3"/>
    <w:rsid w:val="00AF55BF"/>
    <w:rsid w:val="00AF65A5"/>
    <w:rsid w:val="00B01E6C"/>
    <w:rsid w:val="00B030F3"/>
    <w:rsid w:val="00B12DBC"/>
    <w:rsid w:val="00B22790"/>
    <w:rsid w:val="00B24317"/>
    <w:rsid w:val="00B26CD5"/>
    <w:rsid w:val="00B31673"/>
    <w:rsid w:val="00B31893"/>
    <w:rsid w:val="00B34595"/>
    <w:rsid w:val="00B34CF6"/>
    <w:rsid w:val="00B511E9"/>
    <w:rsid w:val="00B55595"/>
    <w:rsid w:val="00B56BB2"/>
    <w:rsid w:val="00B61DAE"/>
    <w:rsid w:val="00B80942"/>
    <w:rsid w:val="00B90AA1"/>
    <w:rsid w:val="00B96157"/>
    <w:rsid w:val="00B97C8C"/>
    <w:rsid w:val="00BA4A16"/>
    <w:rsid w:val="00BB23FC"/>
    <w:rsid w:val="00BB31C9"/>
    <w:rsid w:val="00BC2B48"/>
    <w:rsid w:val="00BC396F"/>
    <w:rsid w:val="00BC565D"/>
    <w:rsid w:val="00BD1DCB"/>
    <w:rsid w:val="00BE2F60"/>
    <w:rsid w:val="00BE327C"/>
    <w:rsid w:val="00BF50BB"/>
    <w:rsid w:val="00BF67E0"/>
    <w:rsid w:val="00C0178A"/>
    <w:rsid w:val="00C01FE8"/>
    <w:rsid w:val="00C02EB7"/>
    <w:rsid w:val="00C15A55"/>
    <w:rsid w:val="00C23762"/>
    <w:rsid w:val="00C36A19"/>
    <w:rsid w:val="00C45881"/>
    <w:rsid w:val="00C53171"/>
    <w:rsid w:val="00C5317C"/>
    <w:rsid w:val="00C560D6"/>
    <w:rsid w:val="00C56558"/>
    <w:rsid w:val="00C579CD"/>
    <w:rsid w:val="00C601D6"/>
    <w:rsid w:val="00C63A64"/>
    <w:rsid w:val="00C7211A"/>
    <w:rsid w:val="00C75BBB"/>
    <w:rsid w:val="00C82C6F"/>
    <w:rsid w:val="00C97779"/>
    <w:rsid w:val="00CA25FB"/>
    <w:rsid w:val="00CA7C41"/>
    <w:rsid w:val="00CC4FB8"/>
    <w:rsid w:val="00CE76D8"/>
    <w:rsid w:val="00CF00F5"/>
    <w:rsid w:val="00CF4BAC"/>
    <w:rsid w:val="00D13018"/>
    <w:rsid w:val="00D1427F"/>
    <w:rsid w:val="00D25CCF"/>
    <w:rsid w:val="00D30AB6"/>
    <w:rsid w:val="00D36F7F"/>
    <w:rsid w:val="00D51063"/>
    <w:rsid w:val="00D56F3A"/>
    <w:rsid w:val="00D56F68"/>
    <w:rsid w:val="00D63CA0"/>
    <w:rsid w:val="00D70650"/>
    <w:rsid w:val="00D73332"/>
    <w:rsid w:val="00D74520"/>
    <w:rsid w:val="00D75923"/>
    <w:rsid w:val="00D81628"/>
    <w:rsid w:val="00DA0F84"/>
    <w:rsid w:val="00DC2788"/>
    <w:rsid w:val="00DC4972"/>
    <w:rsid w:val="00DC4E4F"/>
    <w:rsid w:val="00DD17D5"/>
    <w:rsid w:val="00DE3216"/>
    <w:rsid w:val="00DF4A60"/>
    <w:rsid w:val="00DF5428"/>
    <w:rsid w:val="00E01485"/>
    <w:rsid w:val="00E040FA"/>
    <w:rsid w:val="00E1281D"/>
    <w:rsid w:val="00E13EE0"/>
    <w:rsid w:val="00E2005E"/>
    <w:rsid w:val="00E45BDF"/>
    <w:rsid w:val="00E46ABB"/>
    <w:rsid w:val="00E47C1A"/>
    <w:rsid w:val="00E52BDD"/>
    <w:rsid w:val="00E55A94"/>
    <w:rsid w:val="00E6083B"/>
    <w:rsid w:val="00E70B3C"/>
    <w:rsid w:val="00E728B3"/>
    <w:rsid w:val="00E74C54"/>
    <w:rsid w:val="00E76AB3"/>
    <w:rsid w:val="00E7782E"/>
    <w:rsid w:val="00E77B77"/>
    <w:rsid w:val="00E84F80"/>
    <w:rsid w:val="00E941CC"/>
    <w:rsid w:val="00E9504F"/>
    <w:rsid w:val="00EA45E0"/>
    <w:rsid w:val="00EC67DC"/>
    <w:rsid w:val="00EE1F4D"/>
    <w:rsid w:val="00EF1E15"/>
    <w:rsid w:val="00EF576D"/>
    <w:rsid w:val="00F05933"/>
    <w:rsid w:val="00F13BB2"/>
    <w:rsid w:val="00F16BDE"/>
    <w:rsid w:val="00F259D6"/>
    <w:rsid w:val="00F25A57"/>
    <w:rsid w:val="00F37B9F"/>
    <w:rsid w:val="00F44A2F"/>
    <w:rsid w:val="00F50CCC"/>
    <w:rsid w:val="00F53270"/>
    <w:rsid w:val="00F536A7"/>
    <w:rsid w:val="00F5400D"/>
    <w:rsid w:val="00F61EEC"/>
    <w:rsid w:val="00F729EE"/>
    <w:rsid w:val="00F736A5"/>
    <w:rsid w:val="00F81E7F"/>
    <w:rsid w:val="00F84336"/>
    <w:rsid w:val="00F858FB"/>
    <w:rsid w:val="00F86839"/>
    <w:rsid w:val="00F87942"/>
    <w:rsid w:val="00F90620"/>
    <w:rsid w:val="00F96D38"/>
    <w:rsid w:val="00FA3A39"/>
    <w:rsid w:val="00FA4662"/>
    <w:rsid w:val="00FB2AE3"/>
    <w:rsid w:val="00FE657A"/>
    <w:rsid w:val="00FF03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;"/>
  <w14:docId w14:val="33D8A1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F84336"/>
    <w:pPr>
      <w:spacing w:after="0" w:line="240" w:lineRule="auto"/>
    </w:pPr>
    <w:rPr>
      <w:rFonts w:ascii="Century Gothic" w:eastAsia="Times New Roman" w:hAnsi="Century Gothic" w:cs="Times New Roman"/>
      <w:lang w:eastAsia="de-CH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1E46E6"/>
    <w:pPr>
      <w:keepNext/>
      <w:keepLines/>
      <w:numPr>
        <w:numId w:val="1"/>
      </w:numPr>
      <w:spacing w:before="200" w:line="276" w:lineRule="auto"/>
      <w:outlineLvl w:val="1"/>
    </w:pPr>
    <w:rPr>
      <w:b/>
      <w:bCs/>
      <w:sz w:val="24"/>
      <w:szCs w:val="26"/>
      <w:lang w:val="x-none"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2Zchn">
    <w:name w:val="Überschrift 2 Zchn"/>
    <w:basedOn w:val="Absatz-Standardschriftart"/>
    <w:link w:val="berschrift2"/>
    <w:uiPriority w:val="9"/>
    <w:rsid w:val="001E46E6"/>
    <w:rPr>
      <w:rFonts w:ascii="Century Gothic" w:eastAsia="Times New Roman" w:hAnsi="Century Gothic" w:cs="Times New Roman"/>
      <w:b/>
      <w:bCs/>
      <w:sz w:val="24"/>
      <w:szCs w:val="26"/>
      <w:lang w:val="x-none"/>
    </w:rPr>
  </w:style>
  <w:style w:type="paragraph" w:styleId="Kopfzeile">
    <w:name w:val="header"/>
    <w:basedOn w:val="Standard"/>
    <w:link w:val="KopfzeileZchn"/>
    <w:uiPriority w:val="99"/>
    <w:rsid w:val="001E46E6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E46E6"/>
    <w:rPr>
      <w:rFonts w:ascii="Century Gothic" w:eastAsia="Times New Roman" w:hAnsi="Century Gothic" w:cs="Times New Roman"/>
      <w:lang w:eastAsia="de-CH"/>
    </w:rPr>
  </w:style>
  <w:style w:type="paragraph" w:styleId="Fuzeile">
    <w:name w:val="footer"/>
    <w:basedOn w:val="Standard"/>
    <w:link w:val="FuzeileZchn"/>
    <w:uiPriority w:val="99"/>
    <w:rsid w:val="001E46E6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1E46E6"/>
    <w:rPr>
      <w:rFonts w:ascii="Century Gothic" w:eastAsia="Times New Roman" w:hAnsi="Century Gothic" w:cs="Times New Roman"/>
      <w:lang w:eastAsia="de-CH"/>
    </w:rPr>
  </w:style>
  <w:style w:type="character" w:styleId="Seitenzahl">
    <w:name w:val="page number"/>
    <w:uiPriority w:val="99"/>
    <w:rsid w:val="001E46E6"/>
    <w:rPr>
      <w:rFonts w:cs="Times New Roman"/>
    </w:rPr>
  </w:style>
  <w:style w:type="character" w:styleId="Hyperlink">
    <w:name w:val="Hyperlink"/>
    <w:uiPriority w:val="99"/>
    <w:rsid w:val="001E46E6"/>
    <w:rPr>
      <w:rFonts w:cs="Times New Roman"/>
      <w:color w:val="0000FF"/>
      <w:u w:val="single"/>
    </w:rPr>
  </w:style>
  <w:style w:type="paragraph" w:customStyle="1" w:styleId="Titelzwei">
    <w:name w:val="Titel zwei"/>
    <w:basedOn w:val="berschrift2"/>
    <w:qFormat/>
    <w:rsid w:val="001E46E6"/>
    <w:pPr>
      <w:numPr>
        <w:ilvl w:val="1"/>
      </w:numPr>
    </w:pPr>
    <w:rPr>
      <w:sz w:val="20"/>
    </w:rPr>
  </w:style>
  <w:style w:type="paragraph" w:customStyle="1" w:styleId="Titeldrei">
    <w:name w:val="Titel drei"/>
    <w:basedOn w:val="Titelzwei"/>
    <w:qFormat/>
    <w:rsid w:val="001E46E6"/>
    <w:pPr>
      <w:numPr>
        <w:ilvl w:val="2"/>
      </w:numPr>
      <w:ind w:left="2160" w:hanging="180"/>
    </w:pPr>
    <w:rPr>
      <w:szCs w:val="20"/>
    </w:rPr>
  </w:style>
  <w:style w:type="paragraph" w:styleId="Listenabsatz">
    <w:name w:val="List Paragraph"/>
    <w:basedOn w:val="Standard"/>
    <w:uiPriority w:val="34"/>
    <w:qFormat/>
    <w:rsid w:val="001E46E6"/>
    <w:pPr>
      <w:ind w:left="720"/>
    </w:pPr>
    <w:rPr>
      <w:rFonts w:ascii="Calibri" w:eastAsia="Calibri" w:hAnsi="Calibri"/>
      <w:lang w:eastAsia="en-US"/>
    </w:rPr>
  </w:style>
  <w:style w:type="paragraph" w:styleId="StandardWeb">
    <w:name w:val="Normal (Web)"/>
    <w:basedOn w:val="Standard"/>
    <w:uiPriority w:val="99"/>
    <w:semiHidden/>
    <w:unhideWhenUsed/>
    <w:rsid w:val="001E46E6"/>
    <w:pPr>
      <w:spacing w:before="100" w:beforeAutospacing="1" w:after="100" w:afterAutospacing="1"/>
    </w:pPr>
    <w:rPr>
      <w:rFonts w:ascii="Times New Roman" w:eastAsiaTheme="minorEastAsia" w:hAnsi="Times New Roman"/>
      <w:sz w:val="24"/>
      <w:szCs w:val="24"/>
    </w:rPr>
  </w:style>
  <w:style w:type="character" w:styleId="Platzhaltertext">
    <w:name w:val="Placeholder Text"/>
    <w:basedOn w:val="Absatz-Standardschriftart"/>
    <w:uiPriority w:val="99"/>
    <w:semiHidden/>
    <w:rsid w:val="001E46E6"/>
    <w:rPr>
      <w:color w:val="80808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E46E6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E46E6"/>
    <w:rPr>
      <w:rFonts w:ascii="Tahoma" w:eastAsia="Times New Roman" w:hAnsi="Tahoma" w:cs="Tahoma"/>
      <w:sz w:val="16"/>
      <w:szCs w:val="16"/>
      <w:lang w:eastAsia="de-CH"/>
    </w:rPr>
  </w:style>
  <w:style w:type="table" w:styleId="Tabellenraster">
    <w:name w:val="Table Grid"/>
    <w:basedOn w:val="NormaleTabelle"/>
    <w:uiPriority w:val="59"/>
    <w:rsid w:val="009C741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ommentarzeichen">
    <w:name w:val="annotation reference"/>
    <w:basedOn w:val="Absatz-Standardschriftart"/>
    <w:uiPriority w:val="99"/>
    <w:semiHidden/>
    <w:unhideWhenUsed/>
    <w:rsid w:val="00650FCD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650FCD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650FCD"/>
    <w:rPr>
      <w:rFonts w:ascii="Century Gothic" w:eastAsia="Times New Roman" w:hAnsi="Century Gothic" w:cs="Times New Roman"/>
      <w:sz w:val="20"/>
      <w:szCs w:val="20"/>
      <w:lang w:eastAsia="de-CH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650FCD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650FCD"/>
    <w:rPr>
      <w:rFonts w:ascii="Century Gothic" w:eastAsia="Times New Roman" w:hAnsi="Century Gothic" w:cs="Times New Roman"/>
      <w:b/>
      <w:bCs/>
      <w:sz w:val="20"/>
      <w:szCs w:val="20"/>
      <w:lang w:eastAsia="de-CH"/>
    </w:rPr>
  </w:style>
  <w:style w:type="paragraph" w:customStyle="1" w:styleId="p1">
    <w:name w:val="p1"/>
    <w:basedOn w:val="Standard"/>
    <w:rsid w:val="001F2F5C"/>
    <w:rPr>
      <w:rFonts w:ascii="Minion Pro" w:eastAsiaTheme="minorHAnsi" w:hAnsi="Minion Pro"/>
      <w:sz w:val="18"/>
      <w:szCs w:val="18"/>
      <w:lang w:val="de-DE" w:eastAsia="de-DE"/>
    </w:rPr>
  </w:style>
  <w:style w:type="character" w:customStyle="1" w:styleId="apple-tab-span">
    <w:name w:val="apple-tab-span"/>
    <w:basedOn w:val="Absatz-Standardschriftart"/>
    <w:rsid w:val="001F2F5C"/>
  </w:style>
  <w:style w:type="character" w:customStyle="1" w:styleId="apple-converted-space">
    <w:name w:val="apple-converted-space"/>
    <w:basedOn w:val="Absatz-Standardschriftart"/>
    <w:rsid w:val="001F2F5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F84336"/>
    <w:pPr>
      <w:spacing w:after="0" w:line="240" w:lineRule="auto"/>
    </w:pPr>
    <w:rPr>
      <w:rFonts w:ascii="Century Gothic" w:eastAsia="Times New Roman" w:hAnsi="Century Gothic" w:cs="Times New Roman"/>
      <w:lang w:eastAsia="de-CH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1E46E6"/>
    <w:pPr>
      <w:keepNext/>
      <w:keepLines/>
      <w:numPr>
        <w:numId w:val="1"/>
      </w:numPr>
      <w:spacing w:before="200" w:line="276" w:lineRule="auto"/>
      <w:outlineLvl w:val="1"/>
    </w:pPr>
    <w:rPr>
      <w:b/>
      <w:bCs/>
      <w:sz w:val="24"/>
      <w:szCs w:val="26"/>
      <w:lang w:val="x-none"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2Zchn">
    <w:name w:val="Überschrift 2 Zchn"/>
    <w:basedOn w:val="Absatz-Standardschriftart"/>
    <w:link w:val="berschrift2"/>
    <w:uiPriority w:val="9"/>
    <w:rsid w:val="001E46E6"/>
    <w:rPr>
      <w:rFonts w:ascii="Century Gothic" w:eastAsia="Times New Roman" w:hAnsi="Century Gothic" w:cs="Times New Roman"/>
      <w:b/>
      <w:bCs/>
      <w:sz w:val="24"/>
      <w:szCs w:val="26"/>
      <w:lang w:val="x-none"/>
    </w:rPr>
  </w:style>
  <w:style w:type="paragraph" w:styleId="Kopfzeile">
    <w:name w:val="header"/>
    <w:basedOn w:val="Standard"/>
    <w:link w:val="KopfzeileZchn"/>
    <w:uiPriority w:val="99"/>
    <w:rsid w:val="001E46E6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E46E6"/>
    <w:rPr>
      <w:rFonts w:ascii="Century Gothic" w:eastAsia="Times New Roman" w:hAnsi="Century Gothic" w:cs="Times New Roman"/>
      <w:lang w:eastAsia="de-CH"/>
    </w:rPr>
  </w:style>
  <w:style w:type="paragraph" w:styleId="Fuzeile">
    <w:name w:val="footer"/>
    <w:basedOn w:val="Standard"/>
    <w:link w:val="FuzeileZchn"/>
    <w:uiPriority w:val="99"/>
    <w:rsid w:val="001E46E6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1E46E6"/>
    <w:rPr>
      <w:rFonts w:ascii="Century Gothic" w:eastAsia="Times New Roman" w:hAnsi="Century Gothic" w:cs="Times New Roman"/>
      <w:lang w:eastAsia="de-CH"/>
    </w:rPr>
  </w:style>
  <w:style w:type="character" w:styleId="Seitenzahl">
    <w:name w:val="page number"/>
    <w:uiPriority w:val="99"/>
    <w:rsid w:val="001E46E6"/>
    <w:rPr>
      <w:rFonts w:cs="Times New Roman"/>
    </w:rPr>
  </w:style>
  <w:style w:type="character" w:styleId="Hyperlink">
    <w:name w:val="Hyperlink"/>
    <w:uiPriority w:val="99"/>
    <w:rsid w:val="001E46E6"/>
    <w:rPr>
      <w:rFonts w:cs="Times New Roman"/>
      <w:color w:val="0000FF"/>
      <w:u w:val="single"/>
    </w:rPr>
  </w:style>
  <w:style w:type="paragraph" w:customStyle="1" w:styleId="Titelzwei">
    <w:name w:val="Titel zwei"/>
    <w:basedOn w:val="berschrift2"/>
    <w:qFormat/>
    <w:rsid w:val="001E46E6"/>
    <w:pPr>
      <w:numPr>
        <w:ilvl w:val="1"/>
      </w:numPr>
    </w:pPr>
    <w:rPr>
      <w:sz w:val="20"/>
    </w:rPr>
  </w:style>
  <w:style w:type="paragraph" w:customStyle="1" w:styleId="Titeldrei">
    <w:name w:val="Titel drei"/>
    <w:basedOn w:val="Titelzwei"/>
    <w:qFormat/>
    <w:rsid w:val="001E46E6"/>
    <w:pPr>
      <w:numPr>
        <w:ilvl w:val="2"/>
      </w:numPr>
      <w:ind w:left="2160" w:hanging="180"/>
    </w:pPr>
    <w:rPr>
      <w:szCs w:val="20"/>
    </w:rPr>
  </w:style>
  <w:style w:type="paragraph" w:styleId="Listenabsatz">
    <w:name w:val="List Paragraph"/>
    <w:basedOn w:val="Standard"/>
    <w:uiPriority w:val="34"/>
    <w:qFormat/>
    <w:rsid w:val="001E46E6"/>
    <w:pPr>
      <w:ind w:left="720"/>
    </w:pPr>
    <w:rPr>
      <w:rFonts w:ascii="Calibri" w:eastAsia="Calibri" w:hAnsi="Calibri"/>
      <w:lang w:eastAsia="en-US"/>
    </w:rPr>
  </w:style>
  <w:style w:type="paragraph" w:styleId="StandardWeb">
    <w:name w:val="Normal (Web)"/>
    <w:basedOn w:val="Standard"/>
    <w:uiPriority w:val="99"/>
    <w:semiHidden/>
    <w:unhideWhenUsed/>
    <w:rsid w:val="001E46E6"/>
    <w:pPr>
      <w:spacing w:before="100" w:beforeAutospacing="1" w:after="100" w:afterAutospacing="1"/>
    </w:pPr>
    <w:rPr>
      <w:rFonts w:ascii="Times New Roman" w:eastAsiaTheme="minorEastAsia" w:hAnsi="Times New Roman"/>
      <w:sz w:val="24"/>
      <w:szCs w:val="24"/>
    </w:rPr>
  </w:style>
  <w:style w:type="character" w:styleId="Platzhaltertext">
    <w:name w:val="Placeholder Text"/>
    <w:basedOn w:val="Absatz-Standardschriftart"/>
    <w:uiPriority w:val="99"/>
    <w:semiHidden/>
    <w:rsid w:val="001E46E6"/>
    <w:rPr>
      <w:color w:val="80808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E46E6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E46E6"/>
    <w:rPr>
      <w:rFonts w:ascii="Tahoma" w:eastAsia="Times New Roman" w:hAnsi="Tahoma" w:cs="Tahoma"/>
      <w:sz w:val="16"/>
      <w:szCs w:val="16"/>
      <w:lang w:eastAsia="de-CH"/>
    </w:rPr>
  </w:style>
  <w:style w:type="table" w:styleId="Tabellenraster">
    <w:name w:val="Table Grid"/>
    <w:basedOn w:val="NormaleTabelle"/>
    <w:uiPriority w:val="59"/>
    <w:rsid w:val="009C741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ommentarzeichen">
    <w:name w:val="annotation reference"/>
    <w:basedOn w:val="Absatz-Standardschriftart"/>
    <w:uiPriority w:val="99"/>
    <w:semiHidden/>
    <w:unhideWhenUsed/>
    <w:rsid w:val="00650FCD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650FCD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650FCD"/>
    <w:rPr>
      <w:rFonts w:ascii="Century Gothic" w:eastAsia="Times New Roman" w:hAnsi="Century Gothic" w:cs="Times New Roman"/>
      <w:sz w:val="20"/>
      <w:szCs w:val="20"/>
      <w:lang w:eastAsia="de-CH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650FCD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650FCD"/>
    <w:rPr>
      <w:rFonts w:ascii="Century Gothic" w:eastAsia="Times New Roman" w:hAnsi="Century Gothic" w:cs="Times New Roman"/>
      <w:b/>
      <w:bCs/>
      <w:sz w:val="20"/>
      <w:szCs w:val="20"/>
      <w:lang w:eastAsia="de-CH"/>
    </w:rPr>
  </w:style>
  <w:style w:type="paragraph" w:customStyle="1" w:styleId="p1">
    <w:name w:val="p1"/>
    <w:basedOn w:val="Standard"/>
    <w:rsid w:val="001F2F5C"/>
    <w:rPr>
      <w:rFonts w:ascii="Minion Pro" w:eastAsiaTheme="minorHAnsi" w:hAnsi="Minion Pro"/>
      <w:sz w:val="18"/>
      <w:szCs w:val="18"/>
      <w:lang w:val="de-DE" w:eastAsia="de-DE"/>
    </w:rPr>
  </w:style>
  <w:style w:type="character" w:customStyle="1" w:styleId="apple-tab-span">
    <w:name w:val="apple-tab-span"/>
    <w:basedOn w:val="Absatz-Standardschriftart"/>
    <w:rsid w:val="001F2F5C"/>
  </w:style>
  <w:style w:type="character" w:customStyle="1" w:styleId="apple-converted-space">
    <w:name w:val="apple-converted-space"/>
    <w:basedOn w:val="Absatz-Standardschriftart"/>
    <w:rsid w:val="001F2F5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57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7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526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04008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23872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43295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27842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97508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592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9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8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32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116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3516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1976744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0269324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4359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7770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00841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7725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40616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04754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75038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341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9107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8907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40424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22154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84665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273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87785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830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942045">
          <w:marLeft w:val="547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100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702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0.pn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40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wmf"/><Relationship Id="rId1" Type="http://schemas.openxmlformats.org/officeDocument/2006/relationships/image" Target="media/image5.jpg"/></Relationships>
</file>

<file path=word/glossary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2807D99624F047ADA8DEFCE8EEE1457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D631A44-2C0A-47B3-979F-79FEBDCCC1F0}"/>
      </w:docPartPr>
      <w:docPartBody>
        <w:p w:rsidR="005373D0" w:rsidRDefault="000701E4" w:rsidP="000701E4">
          <w:pPr>
            <w:pStyle w:val="2807D99624F047ADA8DEFCE8EEE1457311"/>
          </w:pPr>
          <w:r w:rsidRPr="001545FE">
            <w:rPr>
              <w:rStyle w:val="Platzhaltertext"/>
              <w:rFonts w:ascii="Arial" w:hAnsi="Arial" w:cs="Arial"/>
            </w:rPr>
            <w:t>Klicken Sie hier, um Text einzugeben.</w:t>
          </w:r>
        </w:p>
      </w:docPartBody>
    </w:docPart>
    <w:docPart>
      <w:docPartPr>
        <w:name w:val="E4AF84770AD646CAA1BED5F1057BE9E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C17F2A7-2BC3-4CBC-B7E3-5E982B6BE69B}"/>
      </w:docPartPr>
      <w:docPartBody>
        <w:p w:rsidR="003B76B9" w:rsidRDefault="000701E4" w:rsidP="000701E4">
          <w:pPr>
            <w:pStyle w:val="E4AF84770AD646CAA1BED5F1057BE9E910"/>
          </w:pPr>
          <w:r w:rsidRPr="001545FE">
            <w:rPr>
              <w:rStyle w:val="Platzhaltertext"/>
              <w:rFonts w:ascii="Arial" w:hAnsi="Arial" w:cs="Arial"/>
              <w:color w:val="808080" w:themeColor="background1" w:themeShade="80"/>
            </w:rPr>
            <w:t>Klicken Sie hier, um Text einzugeben.</w:t>
          </w:r>
        </w:p>
      </w:docPartBody>
    </w:docPart>
    <w:docPart>
      <w:docPartPr>
        <w:name w:val="13071E71610E415CA9F8956BE9D4EA0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70D4F70-5B4B-4BC3-8890-39FF9AF9DA44}"/>
      </w:docPartPr>
      <w:docPartBody>
        <w:p w:rsidR="003B76B9" w:rsidRDefault="000701E4" w:rsidP="000701E4">
          <w:pPr>
            <w:pStyle w:val="13071E71610E415CA9F8956BE9D4EA0A10"/>
          </w:pPr>
          <w:r w:rsidRPr="001545FE">
            <w:rPr>
              <w:rStyle w:val="Platzhaltertext"/>
              <w:rFonts w:ascii="Arial" w:hAnsi="Arial" w:cs="Arial"/>
              <w:color w:val="808080" w:themeColor="background1" w:themeShade="80"/>
            </w:rPr>
            <w:t>Klicken Sie hier, um Text einzugeben.</w:t>
          </w:r>
        </w:p>
      </w:docPartBody>
    </w:docPart>
    <w:docPart>
      <w:docPartPr>
        <w:name w:val="32B0E46F746F4CB88C5B38F0081FBBA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535D303-47B7-499B-AD8B-8BF4AC2C7AEB}"/>
      </w:docPartPr>
      <w:docPartBody>
        <w:p w:rsidR="00D40953" w:rsidRDefault="008A6E15" w:rsidP="008A6E15">
          <w:pPr>
            <w:pStyle w:val="32B0E46F746F4CB88C5B38F0081FBBA5"/>
          </w:pPr>
          <w:r w:rsidRPr="001545FE">
            <w:rPr>
              <w:rStyle w:val="Platzhaltertext"/>
              <w:rFonts w:ascii="Arial" w:hAnsi="Arial" w:cs="Arial"/>
              <w:b/>
              <w:color w:val="1F497D" w:themeColor="text2"/>
              <w:sz w:val="24"/>
              <w:szCs w:val="24"/>
            </w:rPr>
            <w:t>Klicken Sie hier, um Text einzugeben.</w:t>
          </w:r>
        </w:p>
      </w:docPartBody>
    </w:docPart>
    <w:docPart>
      <w:docPartPr>
        <w:name w:val="563FB3A91713449191D49573529144D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3F89CDE-FC7D-45C0-B737-420618235505}"/>
      </w:docPartPr>
      <w:docPartBody>
        <w:p w:rsidR="00D40953" w:rsidRDefault="008A6E15" w:rsidP="008A6E15">
          <w:pPr>
            <w:pStyle w:val="563FB3A91713449191D49573529144D0"/>
          </w:pPr>
          <w:r w:rsidRPr="001545FE">
            <w:rPr>
              <w:rStyle w:val="Platzhaltertext"/>
              <w:rFonts w:ascii="Arial" w:hAnsi="Arial" w:cs="Arial"/>
              <w:color w:val="1F497D" w:themeColor="text2"/>
            </w:rPr>
            <w:t>Klicken Sie hier, um Text einzugeben.</w:t>
          </w:r>
        </w:p>
      </w:docPartBody>
    </w:docPart>
    <w:docPart>
      <w:docPartPr>
        <w:name w:val="378A7074742A48F883CCB5793565B6B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4BD04B8-999B-4BCB-8C7D-A83E3047066D}"/>
      </w:docPartPr>
      <w:docPartBody>
        <w:p w:rsidR="00D40953" w:rsidRDefault="008A6E15" w:rsidP="008A6E15">
          <w:pPr>
            <w:pStyle w:val="378A7074742A48F883CCB5793565B6B7"/>
          </w:pPr>
          <w:r w:rsidRPr="001545FE">
            <w:rPr>
              <w:rStyle w:val="Platzhaltertext"/>
              <w:rFonts w:ascii="Arial" w:hAnsi="Arial" w:cs="Arial"/>
              <w:color w:val="1F497D" w:themeColor="text2"/>
            </w:rPr>
            <w:t>Klicken Sie hier, um Text einzugeben.</w:t>
          </w:r>
        </w:p>
      </w:docPartBody>
    </w:docPart>
    <w:docPart>
      <w:docPartPr>
        <w:name w:val="8BAA60B905A4450B8196560641D31A6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E6D93A3-A684-4A08-9453-B8E8954EF510}"/>
      </w:docPartPr>
      <w:docPartBody>
        <w:p w:rsidR="00D40953" w:rsidRDefault="008A6E15" w:rsidP="008A6E15">
          <w:pPr>
            <w:pStyle w:val="8BAA60B905A4450B8196560641D31A6A"/>
          </w:pPr>
          <w:r w:rsidRPr="001545FE">
            <w:rPr>
              <w:rStyle w:val="Platzhaltertext"/>
              <w:rFonts w:ascii="Arial" w:hAnsi="Arial" w:cs="Arial"/>
              <w:color w:val="1F497D" w:themeColor="text2"/>
            </w:rPr>
            <w:t>Klicken Sie hier, um Text einzugeben.</w:t>
          </w:r>
        </w:p>
      </w:docPartBody>
    </w:docPart>
    <w:docPart>
      <w:docPartPr>
        <w:name w:val="69BCB4A5EC994DE4A9FD0F57C273812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146F31A-B459-429E-914A-7EE4DF147DC2}"/>
      </w:docPartPr>
      <w:docPartBody>
        <w:p w:rsidR="00D40953" w:rsidRDefault="008A6E15" w:rsidP="008A6E15">
          <w:pPr>
            <w:pStyle w:val="69BCB4A5EC994DE4A9FD0F57C273812C"/>
          </w:pPr>
          <w:r w:rsidRPr="001545FE">
            <w:rPr>
              <w:rStyle w:val="Platzhaltertext"/>
              <w:rFonts w:ascii="Arial" w:hAnsi="Arial" w:cs="Arial"/>
              <w:color w:val="1F497D" w:themeColor="text2"/>
            </w:rPr>
            <w:t>Klicken Sie hier, um Text einzugeben.</w:t>
          </w:r>
        </w:p>
      </w:docPartBody>
    </w:docPart>
    <w:docPart>
      <w:docPartPr>
        <w:name w:val="FDE90D1D6FAB4FC48FCAA4533387C34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E51BA3B-544B-4EFA-9E9A-72D1B937D1E6}"/>
      </w:docPartPr>
      <w:docPartBody>
        <w:p w:rsidR="00D40953" w:rsidRDefault="008A6E15" w:rsidP="008A6E15">
          <w:pPr>
            <w:pStyle w:val="FDE90D1D6FAB4FC48FCAA4533387C341"/>
          </w:pPr>
          <w:r w:rsidRPr="001545FE">
            <w:rPr>
              <w:rStyle w:val="Platzhaltertext"/>
              <w:rFonts w:ascii="Arial" w:hAnsi="Arial" w:cs="Arial"/>
              <w:color w:val="1F497D" w:themeColor="text2"/>
            </w:rPr>
            <w:t>Klicken Sie hier, um Text einzugeben.</w:t>
          </w:r>
        </w:p>
      </w:docPartBody>
    </w:docPart>
    <w:docPart>
      <w:docPartPr>
        <w:name w:val="A75770051AEB493BA32CD4B5326A121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150B1DF-ED59-4D40-BCCE-42EE360D4C47}"/>
      </w:docPartPr>
      <w:docPartBody>
        <w:p w:rsidR="0014210A" w:rsidRDefault="00D6772B" w:rsidP="00D6772B">
          <w:pPr>
            <w:pStyle w:val="A75770051AEB493BA32CD4B5326A121D"/>
          </w:pPr>
          <w:r w:rsidRPr="001545FE">
            <w:rPr>
              <w:rStyle w:val="Platzhaltertext"/>
              <w:rFonts w:ascii="Arial" w:hAnsi="Arial" w:cs="Arial"/>
              <w:b/>
              <w:color w:val="1F497D" w:themeColor="text2"/>
              <w:sz w:val="24"/>
              <w:szCs w:val="24"/>
            </w:rPr>
            <w:t>Klicken Sie hier, um Text einzugeben.</w:t>
          </w:r>
        </w:p>
      </w:docPartBody>
    </w:docPart>
    <w:docPart>
      <w:docPartPr>
        <w:name w:val="57402FAF8BA447E887D0642D116D173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6D69985-1171-4739-88BD-5B9B265EEB45}"/>
      </w:docPartPr>
      <w:docPartBody>
        <w:p w:rsidR="0014210A" w:rsidRDefault="00D6772B" w:rsidP="00D6772B">
          <w:pPr>
            <w:pStyle w:val="57402FAF8BA447E887D0642D116D173F"/>
          </w:pPr>
          <w:r w:rsidRPr="001545FE">
            <w:rPr>
              <w:rStyle w:val="Platzhaltertext"/>
              <w:rFonts w:ascii="Arial" w:hAnsi="Arial" w:cs="Arial"/>
              <w:b/>
              <w:color w:val="1F497D" w:themeColor="text2"/>
              <w:sz w:val="24"/>
              <w:szCs w:val="24"/>
            </w:rPr>
            <w:t>Klicken Sie hier, um Text einzugeben.</w:t>
          </w:r>
        </w:p>
      </w:docPartBody>
    </w:docPart>
    <w:docPart>
      <w:docPartPr>
        <w:name w:val="FF59BBC0312B4EE7902E3ABE702DBE2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8A92FB2-1564-46D9-8095-DA75B71102C9}"/>
      </w:docPartPr>
      <w:docPartBody>
        <w:p w:rsidR="0014210A" w:rsidRDefault="00D6772B" w:rsidP="00D6772B">
          <w:pPr>
            <w:pStyle w:val="FF59BBC0312B4EE7902E3ABE702DBE2A"/>
          </w:pPr>
          <w:r w:rsidRPr="001545FE">
            <w:rPr>
              <w:rStyle w:val="Platzhaltertext"/>
              <w:rFonts w:ascii="Arial" w:hAnsi="Arial" w:cs="Arial"/>
              <w:b/>
              <w:color w:val="1F497D" w:themeColor="text2"/>
              <w:sz w:val="24"/>
              <w:szCs w:val="24"/>
            </w:rPr>
            <w:t>Klicken Sie hier, um Text einzugeben.</w:t>
          </w:r>
        </w:p>
      </w:docPartBody>
    </w:docPart>
    <w:docPart>
      <w:docPartPr>
        <w:name w:val="8F833E7BE30D4C449EDD73BF9438D32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C48BE84-89C5-43EB-AE6C-34EAB2EF2A4E}"/>
      </w:docPartPr>
      <w:docPartBody>
        <w:p w:rsidR="0014210A" w:rsidRDefault="00D6772B" w:rsidP="00D6772B">
          <w:pPr>
            <w:pStyle w:val="8F833E7BE30D4C449EDD73BF9438D323"/>
          </w:pPr>
          <w:r w:rsidRPr="001545FE">
            <w:rPr>
              <w:rStyle w:val="Platzhaltertext"/>
              <w:rFonts w:ascii="Arial" w:hAnsi="Arial" w:cs="Arial"/>
              <w:b/>
              <w:color w:val="1F497D" w:themeColor="text2"/>
              <w:sz w:val="24"/>
              <w:szCs w:val="24"/>
            </w:rPr>
            <w:t>Klicken Sie hier, um Text einzugeben.</w:t>
          </w:r>
        </w:p>
      </w:docPartBody>
    </w:docPart>
    <w:docPart>
      <w:docPartPr>
        <w:name w:val="96AADF7A1FB64CCAA44D6233EBD2D57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7937D1A-51D5-43DE-8853-8722DF5D248A}"/>
      </w:docPartPr>
      <w:docPartBody>
        <w:p w:rsidR="0014210A" w:rsidRDefault="00D6772B" w:rsidP="00D6772B">
          <w:pPr>
            <w:pStyle w:val="96AADF7A1FB64CCAA44D6233EBD2D57B"/>
          </w:pPr>
          <w:r w:rsidRPr="001545FE">
            <w:rPr>
              <w:rStyle w:val="Platzhaltertext"/>
              <w:rFonts w:ascii="Arial" w:hAnsi="Arial" w:cs="Arial"/>
              <w:b/>
              <w:color w:val="1F497D" w:themeColor="text2"/>
              <w:sz w:val="24"/>
              <w:szCs w:val="24"/>
            </w:rPr>
            <w:t>Klicken Sie hier, um Text einzugeben.</w:t>
          </w:r>
        </w:p>
      </w:docPartBody>
    </w:docPart>
    <w:docPart>
      <w:docPartPr>
        <w:name w:val="AA430771D521492C8B8DCCF5AD1AD9F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E4EFE00-9B80-4690-BF8F-C0E23E74FBE3}"/>
      </w:docPartPr>
      <w:docPartBody>
        <w:p w:rsidR="0014210A" w:rsidRDefault="00D6772B" w:rsidP="00D6772B">
          <w:pPr>
            <w:pStyle w:val="AA430771D521492C8B8DCCF5AD1AD9F9"/>
          </w:pPr>
          <w:r w:rsidRPr="001545FE">
            <w:rPr>
              <w:rStyle w:val="Platzhaltertext"/>
              <w:rFonts w:ascii="Arial" w:hAnsi="Arial" w:cs="Arial"/>
              <w:b/>
              <w:color w:val="1F497D" w:themeColor="text2"/>
              <w:sz w:val="24"/>
              <w:szCs w:val="24"/>
            </w:rPr>
            <w:t>Klicken Sie hier, um Text einzugeben.</w:t>
          </w:r>
        </w:p>
      </w:docPartBody>
    </w:docPart>
    <w:docPart>
      <w:docPartPr>
        <w:name w:val="DD9F676DF71C419FB0BBF2C10A8DE23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DA4F97F-8815-4503-804E-B2B2E1584830}"/>
      </w:docPartPr>
      <w:docPartBody>
        <w:p w:rsidR="006E1BF2" w:rsidRDefault="0014210A" w:rsidP="0014210A">
          <w:pPr>
            <w:pStyle w:val="DD9F676DF71C419FB0BBF2C10A8DE234"/>
          </w:pPr>
          <w:r w:rsidRPr="001545FE">
            <w:rPr>
              <w:rStyle w:val="Platzhaltertext"/>
              <w:rFonts w:ascii="Arial" w:hAnsi="Arial" w:cs="Arial"/>
              <w:b/>
              <w:color w:val="1F497D" w:themeColor="text2"/>
              <w:sz w:val="24"/>
              <w:szCs w:val="24"/>
            </w:rPr>
            <w:t>Klicken Sie hier, um Text einzugeben.</w:t>
          </w:r>
        </w:p>
      </w:docPartBody>
    </w:docPart>
    <w:docPart>
      <w:docPartPr>
        <w:name w:val="12F4AFAE65C442D89C4ED15EEA2A235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0B0C89F-AB15-4C9B-B8A5-F87F5FB7C4E8}"/>
      </w:docPartPr>
      <w:docPartBody>
        <w:p w:rsidR="006E1BF2" w:rsidRDefault="006E1BF2" w:rsidP="006E1BF2">
          <w:pPr>
            <w:pStyle w:val="12F4AFAE65C442D89C4ED15EEA2A2352"/>
          </w:pPr>
          <w:r w:rsidRPr="001545FE">
            <w:rPr>
              <w:rStyle w:val="Platzhaltertext"/>
              <w:rFonts w:ascii="Arial" w:hAnsi="Arial" w:cs="Arial"/>
              <w:b/>
              <w:color w:val="1F497D" w:themeColor="text2"/>
              <w:sz w:val="24"/>
              <w:szCs w:val="24"/>
            </w:rPr>
            <w:t>Klicken Sie hier, um Text einzugeben.</w:t>
          </w:r>
        </w:p>
      </w:docPartBody>
    </w:docPart>
    <w:docPart>
      <w:docPartPr>
        <w:name w:val="D5DD620852E74F6BB0E9E45B0128D49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ADA7CC5-EBDB-41F4-BF76-6AB4D9A19E6C}"/>
      </w:docPartPr>
      <w:docPartBody>
        <w:p w:rsidR="006E1BF2" w:rsidRDefault="006E1BF2" w:rsidP="006E1BF2">
          <w:pPr>
            <w:pStyle w:val="D5DD620852E74F6BB0E9E45B0128D490"/>
          </w:pPr>
          <w:r w:rsidRPr="001545FE">
            <w:rPr>
              <w:rStyle w:val="Platzhaltertext"/>
              <w:rFonts w:ascii="Arial" w:hAnsi="Arial" w:cs="Arial"/>
              <w:b/>
              <w:color w:val="1F497D" w:themeColor="text2"/>
              <w:sz w:val="24"/>
              <w:szCs w:val="24"/>
            </w:rPr>
            <w:t>Klicken Sie hier, um Text einzugeben.</w:t>
          </w:r>
        </w:p>
      </w:docPartBody>
    </w:docPart>
    <w:docPart>
      <w:docPartPr>
        <w:name w:val="3B0E8B385B9441C6813942F430796AF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9F05403-E90D-4A38-B85B-A3243B9EF682}"/>
      </w:docPartPr>
      <w:docPartBody>
        <w:p w:rsidR="006E1BF2" w:rsidRDefault="006E1BF2" w:rsidP="006E1BF2">
          <w:pPr>
            <w:pStyle w:val="3B0E8B385B9441C6813942F430796AFA"/>
          </w:pPr>
          <w:r w:rsidRPr="001545FE">
            <w:rPr>
              <w:rStyle w:val="Platzhaltertext"/>
              <w:rFonts w:ascii="Arial" w:hAnsi="Arial" w:cs="Arial"/>
              <w:b/>
              <w:color w:val="1F497D" w:themeColor="text2"/>
              <w:sz w:val="24"/>
              <w:szCs w:val="24"/>
            </w:rPr>
            <w:t>Klicken Sie hier, um Text einzugeben.</w:t>
          </w:r>
        </w:p>
      </w:docPartBody>
    </w:docPart>
    <w:docPart>
      <w:docPartPr>
        <w:name w:val="1002013B9C4748289463E2FC515E8DB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77DDE2B-6DEF-4339-A71A-82B9CDB5E683}"/>
      </w:docPartPr>
      <w:docPartBody>
        <w:p w:rsidR="006E1BF2" w:rsidRDefault="006E1BF2" w:rsidP="006E1BF2">
          <w:pPr>
            <w:pStyle w:val="1002013B9C4748289463E2FC515E8DBA"/>
          </w:pPr>
          <w:r w:rsidRPr="001545FE">
            <w:rPr>
              <w:rStyle w:val="Platzhaltertext"/>
              <w:rFonts w:ascii="Arial" w:hAnsi="Arial" w:cs="Arial"/>
              <w:b/>
              <w:color w:val="1F497D" w:themeColor="text2"/>
              <w:sz w:val="24"/>
              <w:szCs w:val="24"/>
            </w:rPr>
            <w:t>Klicken Sie hier, um Text einzugeben.</w:t>
          </w:r>
        </w:p>
      </w:docPartBody>
    </w:docPart>
    <w:docPart>
      <w:docPartPr>
        <w:name w:val="02756B01BECD4FF294450E4380B4382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8B7CA51-DE2D-4E1A-88B7-F778F719BED0}"/>
      </w:docPartPr>
      <w:docPartBody>
        <w:p w:rsidR="006E1BF2" w:rsidRDefault="006E1BF2" w:rsidP="006E1BF2">
          <w:pPr>
            <w:pStyle w:val="02756B01BECD4FF294450E4380B4382D"/>
          </w:pPr>
          <w:r w:rsidRPr="001545FE">
            <w:rPr>
              <w:rStyle w:val="Platzhaltertext"/>
              <w:rFonts w:ascii="Arial" w:eastAsiaTheme="minorHAnsi" w:hAnsi="Arial" w:cs="Arial"/>
              <w:b/>
              <w:color w:val="1F497D" w:themeColor="text2"/>
            </w:rPr>
            <w:t>Wählen Sie ein Element aus.</w:t>
          </w:r>
        </w:p>
      </w:docPartBody>
    </w:docPart>
    <w:docPart>
      <w:docPartPr>
        <w:name w:val="A01C044C4E9740A89A0CF34C5BF1479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9F1E890-CA80-4465-860F-8AC198F7C4B2}"/>
      </w:docPartPr>
      <w:docPartBody>
        <w:p w:rsidR="006E1BF2" w:rsidRDefault="006E1BF2" w:rsidP="006E1BF2">
          <w:pPr>
            <w:pStyle w:val="A01C044C4E9740A89A0CF34C5BF14790"/>
          </w:pPr>
          <w:r w:rsidRPr="001545FE">
            <w:rPr>
              <w:rStyle w:val="Platzhaltertext"/>
              <w:rFonts w:ascii="Arial" w:hAnsi="Arial" w:cs="Arial"/>
              <w:color w:val="1F497D" w:themeColor="text2"/>
            </w:rPr>
            <w:t>Klicken Sie hier, um Text einzugeben.</w:t>
          </w:r>
        </w:p>
      </w:docPartBody>
    </w:docPart>
    <w:docPart>
      <w:docPartPr>
        <w:name w:val="7814CC42794D43DB94659F718D16760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52C747D-F4EC-418B-A884-2446EA0ECB0B}"/>
      </w:docPartPr>
      <w:docPartBody>
        <w:p w:rsidR="007D6C13" w:rsidRDefault="006E1BF2" w:rsidP="006E1BF2">
          <w:pPr>
            <w:pStyle w:val="7814CC42794D43DB94659F718D167602"/>
          </w:pPr>
          <w:r w:rsidRPr="001545FE">
            <w:rPr>
              <w:rStyle w:val="Platzhaltertext"/>
              <w:rFonts w:ascii="Arial" w:hAnsi="Arial" w:cs="Arial"/>
            </w:rPr>
            <w:t>Klicken Sie hier, um Text einzugeben.</w:t>
          </w:r>
        </w:p>
      </w:docPartBody>
    </w:docPart>
    <w:docPart>
      <w:docPartPr>
        <w:name w:val="CEA30C45ABFF4ABAA07FB37BC50FF7D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291AAB9-AC26-40A9-B3AB-7B9420759F12}"/>
      </w:docPartPr>
      <w:docPartBody>
        <w:p w:rsidR="007D6C13" w:rsidRDefault="006E1BF2" w:rsidP="006E1BF2">
          <w:pPr>
            <w:pStyle w:val="CEA30C45ABFF4ABAA07FB37BC50FF7DB"/>
          </w:pPr>
          <w:r w:rsidRPr="001545FE">
            <w:rPr>
              <w:rStyle w:val="Platzhaltertext"/>
              <w:rFonts w:ascii="Arial" w:hAnsi="Arial" w:cs="Arial"/>
              <w:b/>
              <w:color w:val="1F497D" w:themeColor="text2"/>
              <w:sz w:val="24"/>
              <w:szCs w:val="24"/>
            </w:rPr>
            <w:t>Klicken Sie hier, um Text einzugeben.</w:t>
          </w:r>
        </w:p>
      </w:docPartBody>
    </w:docPart>
    <w:docPart>
      <w:docPartPr>
        <w:name w:val="AEE1F666497543979ECAE3ABFBF19FB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7461679-1824-4471-815C-168ACECB981A}"/>
      </w:docPartPr>
      <w:docPartBody>
        <w:p w:rsidR="007D6C13" w:rsidRDefault="006E1BF2" w:rsidP="006E1BF2">
          <w:pPr>
            <w:pStyle w:val="AEE1F666497543979ECAE3ABFBF19FBD"/>
          </w:pPr>
          <w:r w:rsidRPr="001545FE">
            <w:rPr>
              <w:rStyle w:val="Platzhaltertext"/>
              <w:rFonts w:ascii="Arial" w:hAnsi="Arial" w:cs="Arial"/>
              <w:b/>
              <w:color w:val="1F497D" w:themeColor="text2"/>
              <w:sz w:val="24"/>
              <w:szCs w:val="24"/>
            </w:rPr>
            <w:t>Klicken Sie hier, um Text einzugeben.</w:t>
          </w:r>
        </w:p>
      </w:docPartBody>
    </w:docPart>
    <w:docPart>
      <w:docPartPr>
        <w:name w:val="A5B84493673649E883628DB00733B51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AFB291F-F4A3-4A02-983A-B33344079612}"/>
      </w:docPartPr>
      <w:docPartBody>
        <w:p w:rsidR="007D6C13" w:rsidRDefault="006E1BF2" w:rsidP="006E1BF2">
          <w:pPr>
            <w:pStyle w:val="A5B84493673649E883628DB00733B510"/>
          </w:pPr>
          <w:r w:rsidRPr="001545FE">
            <w:rPr>
              <w:rStyle w:val="Platzhaltertext"/>
              <w:rFonts w:ascii="Arial" w:hAnsi="Arial" w:cs="Arial"/>
              <w:color w:val="1F497D" w:themeColor="text2"/>
              <w:sz w:val="24"/>
              <w:szCs w:val="24"/>
            </w:rPr>
            <w:t>Klicken Sie hier, um Text einzugeben.</w:t>
          </w:r>
        </w:p>
      </w:docPartBody>
    </w:docPart>
    <w:docPart>
      <w:docPartPr>
        <w:name w:val="6FD0AAAC9AEE438EB9AC80FA519A926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4AA25EF-974D-48C4-95EA-0437535E8DC3}"/>
      </w:docPartPr>
      <w:docPartBody>
        <w:p w:rsidR="007D6C13" w:rsidRDefault="006E1BF2" w:rsidP="006E1BF2">
          <w:pPr>
            <w:pStyle w:val="6FD0AAAC9AEE438EB9AC80FA519A9263"/>
          </w:pPr>
          <w:r w:rsidRPr="001545FE">
            <w:rPr>
              <w:rStyle w:val="Platzhaltertext"/>
              <w:rFonts w:ascii="Arial" w:hAnsi="Arial" w:cs="Arial"/>
              <w:color w:val="1F497D" w:themeColor="text2"/>
              <w:sz w:val="24"/>
              <w:szCs w:val="24"/>
            </w:rPr>
            <w:t>Klicken Sie hier, um Text einzugeben.</w:t>
          </w:r>
        </w:p>
      </w:docPartBody>
    </w:docPart>
    <w:docPart>
      <w:docPartPr>
        <w:name w:val="98017ED56CAF4D25866AD7887F5B5D1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5F9EEF2-8661-4252-97A5-501D4D3C652C}"/>
      </w:docPartPr>
      <w:docPartBody>
        <w:p w:rsidR="007D6C13" w:rsidRDefault="006E1BF2" w:rsidP="006E1BF2">
          <w:pPr>
            <w:pStyle w:val="98017ED56CAF4D25866AD7887F5B5D1D"/>
          </w:pPr>
          <w:r w:rsidRPr="001545FE">
            <w:rPr>
              <w:rStyle w:val="Platzhaltertext"/>
              <w:rFonts w:ascii="Arial" w:hAnsi="Arial" w:cs="Arial"/>
              <w:b/>
              <w:color w:val="1F497D" w:themeColor="text2"/>
              <w:sz w:val="24"/>
              <w:szCs w:val="24"/>
            </w:rPr>
            <w:t>Klicken Sie hier, um Text einzugeben.</w:t>
          </w:r>
        </w:p>
      </w:docPartBody>
    </w:docPart>
    <w:docPart>
      <w:docPartPr>
        <w:name w:val="08745576F37646DCB1ACBAAF7889A1A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819FA96-6A6A-49DB-9628-2C1CE729C348}"/>
      </w:docPartPr>
      <w:docPartBody>
        <w:p w:rsidR="007D6C13" w:rsidRDefault="006E1BF2" w:rsidP="006E1BF2">
          <w:pPr>
            <w:pStyle w:val="08745576F37646DCB1ACBAAF7889A1A5"/>
          </w:pPr>
          <w:r w:rsidRPr="001545FE">
            <w:rPr>
              <w:rStyle w:val="Platzhaltertext"/>
              <w:rFonts w:ascii="Arial" w:hAnsi="Arial" w:cs="Arial"/>
              <w:color w:val="1F497D" w:themeColor="text2"/>
              <w:sz w:val="24"/>
              <w:szCs w:val="24"/>
            </w:rPr>
            <w:t>Klicken Sie hier, um Text einzugeben.</w:t>
          </w:r>
        </w:p>
      </w:docPartBody>
    </w:docPart>
    <w:docPart>
      <w:docPartPr>
        <w:name w:val="BF244CBA97C4447DBDB1E849AA64475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227ECDB-5760-4D90-B757-806DD4358287}"/>
      </w:docPartPr>
      <w:docPartBody>
        <w:p w:rsidR="007D6C13" w:rsidRDefault="006E1BF2" w:rsidP="006E1BF2">
          <w:pPr>
            <w:pStyle w:val="BF244CBA97C4447DBDB1E849AA644758"/>
          </w:pPr>
          <w:r w:rsidRPr="001545FE">
            <w:rPr>
              <w:rStyle w:val="Platzhaltertext"/>
              <w:rFonts w:ascii="Arial" w:hAnsi="Arial" w:cs="Arial"/>
              <w:b/>
              <w:color w:val="1F497D" w:themeColor="text2"/>
              <w:sz w:val="24"/>
              <w:szCs w:val="24"/>
            </w:rPr>
            <w:t>Klicken Sie hier, um Text einzugeben.</w:t>
          </w:r>
        </w:p>
      </w:docPartBody>
    </w:docPart>
    <w:docPart>
      <w:docPartPr>
        <w:name w:val="CE2668886CA34DF49F858753EA70920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57D0F62-C3BA-4007-B5BE-D9F961CAD058}"/>
      </w:docPartPr>
      <w:docPartBody>
        <w:p w:rsidR="007D6C13" w:rsidRDefault="006E1BF2" w:rsidP="006E1BF2">
          <w:pPr>
            <w:pStyle w:val="CE2668886CA34DF49F858753EA70920D"/>
          </w:pPr>
          <w:r w:rsidRPr="001545FE">
            <w:rPr>
              <w:rStyle w:val="Platzhaltertext"/>
              <w:rFonts w:ascii="Arial" w:hAnsi="Arial" w:cs="Arial"/>
              <w:b/>
              <w:color w:val="1F497D" w:themeColor="text2"/>
              <w:sz w:val="24"/>
              <w:szCs w:val="24"/>
            </w:rPr>
            <w:t>Klicken Sie hier, um Text einzugeben.</w:t>
          </w:r>
        </w:p>
      </w:docPartBody>
    </w:docPart>
    <w:docPart>
      <w:docPartPr>
        <w:name w:val="2D7639136F9B4207A4E58BB38AF9DB2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4E47976-BBE9-49DB-9FF0-534C7EEF5607}"/>
      </w:docPartPr>
      <w:docPartBody>
        <w:p w:rsidR="007D6C13" w:rsidRDefault="006E1BF2" w:rsidP="006E1BF2">
          <w:pPr>
            <w:pStyle w:val="2D7639136F9B4207A4E58BB38AF9DB2D"/>
          </w:pPr>
          <w:r w:rsidRPr="001545FE">
            <w:rPr>
              <w:rStyle w:val="Platzhaltertext"/>
              <w:rFonts w:ascii="Arial" w:hAnsi="Arial" w:cs="Arial"/>
              <w:b/>
              <w:color w:val="1F497D" w:themeColor="text2"/>
              <w:sz w:val="24"/>
              <w:szCs w:val="24"/>
            </w:rPr>
            <w:t>Klicken Sie hier, um Text einzugeben.</w:t>
          </w:r>
        </w:p>
      </w:docPartBody>
    </w:docPart>
    <w:docPart>
      <w:docPartPr>
        <w:name w:val="942A9A5F7AD349C49EFF51C9B242B40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3BC8AAF-3600-4D72-9CA2-94817336275D}"/>
      </w:docPartPr>
      <w:docPartBody>
        <w:p w:rsidR="00D8784E" w:rsidRDefault="00B167A2" w:rsidP="00B167A2">
          <w:pPr>
            <w:pStyle w:val="942A9A5F7AD349C49EFF51C9B242B40F"/>
          </w:pPr>
          <w:r w:rsidRPr="001545FE">
            <w:rPr>
              <w:rStyle w:val="Platzhaltertext"/>
              <w:rFonts w:ascii="Arial" w:hAnsi="Arial" w:cs="Arial"/>
              <w:b/>
              <w:color w:val="1F497D" w:themeColor="text2"/>
              <w:sz w:val="24"/>
              <w:szCs w:val="24"/>
            </w:rPr>
            <w:t>Klicken Sie hier, um Text einzugeben.</w:t>
          </w:r>
        </w:p>
      </w:docPartBody>
    </w:docPart>
    <w:docPart>
      <w:docPartPr>
        <w:name w:val="39E3BFE27AEC47CA866BB745B15416A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0B128F9-9F5A-446F-8046-4510842D70D6}"/>
      </w:docPartPr>
      <w:docPartBody>
        <w:p w:rsidR="00D8784E" w:rsidRDefault="00B167A2" w:rsidP="00B167A2">
          <w:pPr>
            <w:pStyle w:val="39E3BFE27AEC47CA866BB745B15416A6"/>
          </w:pPr>
          <w:r w:rsidRPr="001545FE">
            <w:rPr>
              <w:rStyle w:val="Platzhaltertext"/>
              <w:rFonts w:ascii="Arial" w:hAnsi="Arial" w:cs="Arial"/>
              <w:color w:val="1F497D" w:themeColor="text2"/>
              <w:sz w:val="24"/>
              <w:szCs w:val="24"/>
            </w:rPr>
            <w:t>Klicken Sie hier, um Text einzugeben.</w:t>
          </w:r>
        </w:p>
      </w:docPartBody>
    </w:docPart>
    <w:docPart>
      <w:docPartPr>
        <w:name w:val="77DC8247234748E4B5C65BE352E793C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F1B01C1-685E-461F-B2E2-134724C149BB}"/>
      </w:docPartPr>
      <w:docPartBody>
        <w:p w:rsidR="00D8784E" w:rsidRDefault="00B167A2" w:rsidP="00B167A2">
          <w:pPr>
            <w:pStyle w:val="77DC8247234748E4B5C65BE352E793C0"/>
          </w:pPr>
          <w:r w:rsidRPr="001545FE">
            <w:rPr>
              <w:rStyle w:val="Platzhaltertext"/>
              <w:rFonts w:ascii="Arial" w:hAnsi="Arial" w:cs="Arial"/>
              <w:color w:val="1F497D" w:themeColor="text2"/>
              <w:sz w:val="24"/>
              <w:szCs w:val="24"/>
            </w:rPr>
            <w:t>Klicken Sie hier, um Text einzugeben.</w:t>
          </w:r>
        </w:p>
      </w:docPartBody>
    </w:docPart>
    <w:docPart>
      <w:docPartPr>
        <w:name w:val="09CD8CF100DA40B2A11112E74097C41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AD9E7D4-277B-4E80-82D4-28B5B0A0ADD7}"/>
      </w:docPartPr>
      <w:docPartBody>
        <w:p w:rsidR="00D8784E" w:rsidRDefault="00B167A2" w:rsidP="00B167A2">
          <w:pPr>
            <w:pStyle w:val="09CD8CF100DA40B2A11112E74097C410"/>
          </w:pPr>
          <w:r w:rsidRPr="001545FE">
            <w:rPr>
              <w:rStyle w:val="Platzhaltertext"/>
              <w:rFonts w:ascii="Arial" w:hAnsi="Arial" w:cs="Arial"/>
              <w:color w:val="1F497D" w:themeColor="text2"/>
              <w:sz w:val="24"/>
              <w:szCs w:val="24"/>
            </w:rPr>
            <w:t>Klicken Sie hier, um Text einzugeben.</w:t>
          </w:r>
        </w:p>
      </w:docPartBody>
    </w:docPart>
    <w:docPart>
      <w:docPartPr>
        <w:name w:val="4A63EDEF710940EDB42F23606D53185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88C15F1-CDB1-4A75-95C6-EBE0D3AAA0FD}"/>
      </w:docPartPr>
      <w:docPartBody>
        <w:p w:rsidR="00D8784E" w:rsidRDefault="00B167A2" w:rsidP="00B167A2">
          <w:pPr>
            <w:pStyle w:val="4A63EDEF710940EDB42F23606D531856"/>
          </w:pPr>
          <w:r w:rsidRPr="001545FE">
            <w:rPr>
              <w:rStyle w:val="Platzhaltertext"/>
              <w:rFonts w:ascii="Arial" w:hAnsi="Arial" w:cs="Arial"/>
              <w:b/>
              <w:color w:val="1F497D" w:themeColor="text2"/>
              <w:sz w:val="24"/>
              <w:szCs w:val="24"/>
            </w:rPr>
            <w:t>Klicken Sie hier, um Text einzugeben.</w:t>
          </w:r>
        </w:p>
      </w:docPartBody>
    </w:docPart>
    <w:docPart>
      <w:docPartPr>
        <w:name w:val="5C2F8AC1205E42F3A49D6EBB04A1AEE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9A50C44-CDAD-40D9-B4DD-6AA5ABC96CC1}"/>
      </w:docPartPr>
      <w:docPartBody>
        <w:p w:rsidR="00D8784E" w:rsidRDefault="00B167A2" w:rsidP="00B167A2">
          <w:pPr>
            <w:pStyle w:val="5C2F8AC1205E42F3A49D6EBB04A1AEE4"/>
          </w:pPr>
          <w:r w:rsidRPr="001545FE">
            <w:rPr>
              <w:rStyle w:val="Platzhaltertext"/>
              <w:rFonts w:ascii="Arial" w:hAnsi="Arial" w:cs="Arial"/>
              <w:b/>
              <w:color w:val="1F497D" w:themeColor="text2"/>
              <w:sz w:val="24"/>
              <w:szCs w:val="24"/>
            </w:rPr>
            <w:t>Klicken Sie hier, um Text einzugeben.</w:t>
          </w:r>
        </w:p>
      </w:docPartBody>
    </w:docPart>
    <w:docPart>
      <w:docPartPr>
        <w:name w:val="A7D7F1BE2DE04B39BF34620F0D30CA1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ED392E0-0E52-4069-A829-D89895EC6859}"/>
      </w:docPartPr>
      <w:docPartBody>
        <w:p w:rsidR="00D8784E" w:rsidRDefault="00B167A2" w:rsidP="00B167A2">
          <w:pPr>
            <w:pStyle w:val="A7D7F1BE2DE04B39BF34620F0D30CA16"/>
          </w:pPr>
          <w:r w:rsidRPr="001545FE">
            <w:rPr>
              <w:rStyle w:val="Platzhaltertext"/>
              <w:rFonts w:ascii="Arial" w:hAnsi="Arial" w:cs="Arial"/>
              <w:b/>
              <w:color w:val="1F497D" w:themeColor="text2"/>
              <w:sz w:val="24"/>
              <w:szCs w:val="24"/>
            </w:rPr>
            <w:t>Klicken Sie hier, um Text einzugeben.</w:t>
          </w:r>
        </w:p>
      </w:docPartBody>
    </w:docPart>
    <w:docPart>
      <w:docPartPr>
        <w:name w:val="2DEF4C6F69A64CA6AE5DC404E761BA5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19A5305-FC59-4503-ADE9-B633E9ABE331}"/>
      </w:docPartPr>
      <w:docPartBody>
        <w:p w:rsidR="00D8784E" w:rsidRDefault="00B167A2" w:rsidP="00B167A2">
          <w:pPr>
            <w:pStyle w:val="2DEF4C6F69A64CA6AE5DC404E761BA57"/>
          </w:pPr>
          <w:r w:rsidRPr="001545FE">
            <w:rPr>
              <w:rStyle w:val="Platzhaltertext"/>
              <w:rFonts w:ascii="Arial" w:eastAsiaTheme="minorHAnsi" w:hAnsi="Arial" w:cs="Arial"/>
              <w:b/>
              <w:color w:val="1F497D" w:themeColor="text2"/>
            </w:rPr>
            <w:t>Wählen Sie ein Element aus.</w:t>
          </w:r>
        </w:p>
      </w:docPartBody>
    </w:docPart>
    <w:docPart>
      <w:docPartPr>
        <w:name w:val="D88948E3888044C6BAE558BAB4ADD82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139DF86-651C-4CD6-B08A-E227C9D03FF9}"/>
      </w:docPartPr>
      <w:docPartBody>
        <w:p w:rsidR="00D8784E" w:rsidRDefault="00B167A2" w:rsidP="00B167A2">
          <w:pPr>
            <w:pStyle w:val="D88948E3888044C6BAE558BAB4ADD82A"/>
          </w:pPr>
          <w:r w:rsidRPr="001545FE">
            <w:rPr>
              <w:rStyle w:val="Platzhaltertext"/>
              <w:rFonts w:ascii="Arial" w:eastAsiaTheme="minorHAnsi" w:hAnsi="Arial" w:cs="Arial"/>
              <w:b/>
              <w:color w:val="1F497D" w:themeColor="text2"/>
            </w:rPr>
            <w:t>Wählen Sie ein Element aus.</w:t>
          </w:r>
        </w:p>
      </w:docPartBody>
    </w:docPart>
    <w:docPart>
      <w:docPartPr>
        <w:name w:val="7351FE0F6CB74112895B9733AA77929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E857B34-9A12-4105-9DCD-2BDD8A3AA657}"/>
      </w:docPartPr>
      <w:docPartBody>
        <w:p w:rsidR="00D8784E" w:rsidRDefault="00B167A2" w:rsidP="00B167A2">
          <w:pPr>
            <w:pStyle w:val="7351FE0F6CB74112895B9733AA77929D"/>
          </w:pPr>
          <w:r w:rsidRPr="001545FE">
            <w:rPr>
              <w:rStyle w:val="Platzhaltertext"/>
              <w:rFonts w:ascii="Arial" w:eastAsiaTheme="minorHAnsi" w:hAnsi="Arial" w:cs="Arial"/>
              <w:b/>
              <w:color w:val="1F497D" w:themeColor="text2"/>
            </w:rPr>
            <w:t>Wählen Sie ein Element aus.</w:t>
          </w:r>
        </w:p>
      </w:docPartBody>
    </w:docPart>
    <w:docPart>
      <w:docPartPr>
        <w:name w:val="74E0A9FD4DA52F4FBB7039996AD5BE3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549F554-3EA8-954B-956F-86C65E0B3CDF}"/>
      </w:docPartPr>
      <w:docPartBody>
        <w:p w:rsidR="00E1469E" w:rsidRDefault="00917653" w:rsidP="00917653">
          <w:pPr>
            <w:pStyle w:val="74E0A9FD4DA52F4FBB7039996AD5BE33"/>
          </w:pPr>
          <w:r w:rsidRPr="001545FE">
            <w:rPr>
              <w:rStyle w:val="Platzhaltertext"/>
              <w:rFonts w:ascii="Arial" w:hAnsi="Arial" w:cs="Arial"/>
              <w:color w:val="1F497D" w:themeColor="text2"/>
            </w:rPr>
            <w:t>Klicken Sie hier, um Text einzugeben.</w:t>
          </w:r>
        </w:p>
      </w:docPartBody>
    </w:docPart>
    <w:docPart>
      <w:docPartPr>
        <w:name w:val="53930D1A0D15384E8650CE41201289B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6B6F5E7-84C9-684B-91FF-566ECC7F9004}"/>
      </w:docPartPr>
      <w:docPartBody>
        <w:p w:rsidR="00E1469E" w:rsidRDefault="00917653" w:rsidP="00917653">
          <w:pPr>
            <w:pStyle w:val="53930D1A0D15384E8650CE41201289B8"/>
          </w:pPr>
          <w:r w:rsidRPr="001545FE">
            <w:rPr>
              <w:rStyle w:val="Platzhaltertext"/>
              <w:rFonts w:ascii="Arial" w:hAnsi="Arial" w:cs="Arial"/>
              <w:color w:val="1F497D" w:themeColor="text2"/>
            </w:rPr>
            <w:t>Klicken Sie hier, um Text einzugeben.</w:t>
          </w:r>
        </w:p>
      </w:docPartBody>
    </w:docPart>
    <w:docPart>
      <w:docPartPr>
        <w:name w:val="8F1A40B1FC80E1469C18238382B05AC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B50CC6B-67C8-AF41-B032-53B31E8E672D}"/>
      </w:docPartPr>
      <w:docPartBody>
        <w:p w:rsidR="00E1469E" w:rsidRDefault="00917653" w:rsidP="00917653">
          <w:pPr>
            <w:pStyle w:val="8F1A40B1FC80E1469C18238382B05AC0"/>
          </w:pPr>
          <w:r w:rsidRPr="001545FE">
            <w:rPr>
              <w:rStyle w:val="Platzhaltertext"/>
              <w:rFonts w:ascii="Arial" w:hAnsi="Arial" w:cs="Arial"/>
              <w:color w:val="1F497D" w:themeColor="text2"/>
            </w:rPr>
            <w:t>Klicken Sie hier, um Text einzugeben.</w:t>
          </w:r>
        </w:p>
      </w:docPartBody>
    </w:docPart>
    <w:docPart>
      <w:docPartPr>
        <w:name w:val="742EA61897CA7143B39FE758570BC7D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F5F1EB2-790E-D246-AB2E-7A372EB4D95E}"/>
      </w:docPartPr>
      <w:docPartBody>
        <w:p w:rsidR="00E1469E" w:rsidRDefault="00917653" w:rsidP="00917653">
          <w:pPr>
            <w:pStyle w:val="742EA61897CA7143B39FE758570BC7DE"/>
          </w:pPr>
          <w:r w:rsidRPr="001545FE">
            <w:rPr>
              <w:rStyle w:val="Platzhaltertext"/>
              <w:rFonts w:ascii="Arial" w:hAnsi="Arial" w:cs="Arial"/>
              <w:color w:val="1F497D" w:themeColor="text2"/>
            </w:rPr>
            <w:t>Klicken Sie hier, um Text einzugeben.</w:t>
          </w:r>
        </w:p>
      </w:docPartBody>
    </w:docPart>
    <w:docPart>
      <w:docPartPr>
        <w:name w:val="77BE2ADECAD0814E8F36FCC4DA736A0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13F112D-3437-C348-A60A-F84D725F6CF8}"/>
      </w:docPartPr>
      <w:docPartBody>
        <w:p w:rsidR="00E1469E" w:rsidRDefault="00917653" w:rsidP="00917653">
          <w:pPr>
            <w:pStyle w:val="77BE2ADECAD0814E8F36FCC4DA736A0C"/>
          </w:pPr>
          <w:r w:rsidRPr="001545FE">
            <w:rPr>
              <w:rStyle w:val="Platzhaltertext"/>
              <w:rFonts w:ascii="Arial" w:hAnsi="Arial" w:cs="Arial"/>
              <w:color w:val="1F497D" w:themeColor="text2"/>
            </w:rPr>
            <w:t>Klicken Sie hier, um Text einzugeben.</w:t>
          </w:r>
        </w:p>
      </w:docPartBody>
    </w:docPart>
    <w:docPart>
      <w:docPartPr>
        <w:name w:val="CB26E55DD6F2F84E96F95FE4A709FC7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565A308-49DF-274E-848B-5554813712A5}"/>
      </w:docPartPr>
      <w:docPartBody>
        <w:p w:rsidR="00E1469E" w:rsidRDefault="00917653" w:rsidP="00917653">
          <w:pPr>
            <w:pStyle w:val="CB26E55DD6F2F84E96F95FE4A709FC78"/>
          </w:pPr>
          <w:r w:rsidRPr="001545FE">
            <w:rPr>
              <w:rStyle w:val="Platzhaltertext"/>
              <w:rFonts w:ascii="Arial" w:hAnsi="Arial" w:cs="Arial"/>
              <w:color w:val="1F497D" w:themeColor="text2"/>
            </w:rPr>
            <w:t>Klicken Sie hier, um Text einzugeben.</w:t>
          </w:r>
        </w:p>
      </w:docPartBody>
    </w:docPart>
    <w:docPart>
      <w:docPartPr>
        <w:name w:val="0221D3940C71A440941A6FAD0EA1BDF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1A0050E-4732-DD47-9D46-D119F6383DB1}"/>
      </w:docPartPr>
      <w:docPartBody>
        <w:p w:rsidR="008139DA" w:rsidRDefault="008139DA" w:rsidP="008139DA">
          <w:pPr>
            <w:pStyle w:val="0221D3940C71A440941A6FAD0EA1BDFA"/>
          </w:pPr>
          <w:r w:rsidRPr="001545FE">
            <w:rPr>
              <w:rStyle w:val="Platzhaltertext"/>
              <w:rFonts w:ascii="Arial" w:hAnsi="Arial" w:cs="Arial"/>
              <w:color w:val="1F497D" w:themeColor="text2"/>
            </w:rPr>
            <w:t>Klicken Sie hier, um Text einzugeben.</w:t>
          </w:r>
        </w:p>
      </w:docPartBody>
    </w:docPart>
    <w:docPart>
      <w:docPartPr>
        <w:name w:val="F4433B0AF3EACA409E9F20DC1A84E2E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71BCC4A-3B69-8A44-8188-7D38438AA8CB}"/>
      </w:docPartPr>
      <w:docPartBody>
        <w:p w:rsidR="008139DA" w:rsidRDefault="008139DA" w:rsidP="008139DA">
          <w:pPr>
            <w:pStyle w:val="F4433B0AF3EACA409E9F20DC1A84E2EC"/>
          </w:pPr>
          <w:r w:rsidRPr="001545FE">
            <w:rPr>
              <w:rStyle w:val="Platzhaltertext"/>
              <w:rFonts w:ascii="Arial" w:hAnsi="Arial" w:cs="Arial"/>
              <w:color w:val="1F497D" w:themeColor="text2"/>
            </w:rPr>
            <w:t>Klicken Sie hier, um Text einzugeben.</w:t>
          </w:r>
        </w:p>
      </w:docPartBody>
    </w:docPart>
    <w:docPart>
      <w:docPartPr>
        <w:name w:val="8D99DFF60CDEFD489BE2442352713F9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3978801-297E-FD48-8D74-77984213E23F}"/>
      </w:docPartPr>
      <w:docPartBody>
        <w:p w:rsidR="008139DA" w:rsidRDefault="008139DA" w:rsidP="008139DA">
          <w:pPr>
            <w:pStyle w:val="8D99DFF60CDEFD489BE2442352713F90"/>
          </w:pPr>
          <w:r w:rsidRPr="001545FE">
            <w:rPr>
              <w:rStyle w:val="Platzhaltertext"/>
              <w:rFonts w:ascii="Arial" w:hAnsi="Arial" w:cs="Arial"/>
              <w:color w:val="1F497D" w:themeColor="text2"/>
            </w:rPr>
            <w:t>Klicken Sie hier, um Text einzugeben.</w:t>
          </w:r>
        </w:p>
      </w:docPartBody>
    </w:docPart>
    <w:docPart>
      <w:docPartPr>
        <w:name w:val="21A64BCDFF962B4BA5A681674226D9F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8AEA346-B9CE-0444-A7E4-321A808309C8}"/>
      </w:docPartPr>
      <w:docPartBody>
        <w:p w:rsidR="008139DA" w:rsidRDefault="008139DA" w:rsidP="008139DA">
          <w:pPr>
            <w:pStyle w:val="21A64BCDFF962B4BA5A681674226D9FB"/>
          </w:pPr>
          <w:r w:rsidRPr="001545FE">
            <w:rPr>
              <w:rStyle w:val="Platzhaltertext"/>
              <w:rFonts w:ascii="Arial" w:hAnsi="Arial" w:cs="Arial"/>
              <w:color w:val="1F497D" w:themeColor="text2"/>
            </w:rPr>
            <w:t>Klicken Sie hier, um Text einzugeben.</w:t>
          </w:r>
        </w:p>
      </w:docPartBody>
    </w:docPart>
    <w:docPart>
      <w:docPartPr>
        <w:name w:val="6DD7D6C54B9FCA49ACF56357BB18D2A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9C22F58-B43E-A04F-86FB-3C0627BAAFBE}"/>
      </w:docPartPr>
      <w:docPartBody>
        <w:p w:rsidR="008139DA" w:rsidRDefault="008139DA" w:rsidP="008139DA">
          <w:pPr>
            <w:pStyle w:val="6DD7D6C54B9FCA49ACF56357BB18D2A8"/>
          </w:pPr>
          <w:r w:rsidRPr="001545FE">
            <w:rPr>
              <w:rStyle w:val="Platzhaltertext"/>
              <w:rFonts w:ascii="Arial" w:hAnsi="Arial" w:cs="Arial"/>
              <w:color w:val="1F497D" w:themeColor="text2"/>
            </w:rPr>
            <w:t>Klicken Sie hier, um Text einzugeben.</w:t>
          </w:r>
        </w:p>
      </w:docPartBody>
    </w:docPart>
    <w:docPart>
      <w:docPartPr>
        <w:name w:val="DA6605205E74A94AAFBE0692F0713F2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25BEB7D-ACE8-E242-8016-F50E8ECCDDFA}"/>
      </w:docPartPr>
      <w:docPartBody>
        <w:p w:rsidR="008139DA" w:rsidRDefault="008139DA" w:rsidP="008139DA">
          <w:pPr>
            <w:pStyle w:val="DA6605205E74A94AAFBE0692F0713F2C"/>
          </w:pPr>
          <w:r w:rsidRPr="001545FE">
            <w:rPr>
              <w:rStyle w:val="Platzhaltertext"/>
              <w:rFonts w:ascii="Arial" w:hAnsi="Arial" w:cs="Arial"/>
              <w:color w:val="1F497D" w:themeColor="text2"/>
            </w:rPr>
            <w:t>Klicken Sie hier, um Text einzugeben.</w:t>
          </w:r>
        </w:p>
      </w:docPartBody>
    </w:docPart>
    <w:docPart>
      <w:docPartPr>
        <w:name w:val="D9B71A87F278458786F4EBEF2213F86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B4ECE46-40F7-4153-8E05-0628393A1625}"/>
      </w:docPartPr>
      <w:docPartBody>
        <w:p w:rsidR="00550EEF" w:rsidRDefault="00E85021" w:rsidP="00E85021">
          <w:pPr>
            <w:pStyle w:val="D9B71A87F278458786F4EBEF2213F861"/>
          </w:pPr>
          <w:r w:rsidRPr="001545FE">
            <w:rPr>
              <w:rStyle w:val="Platzhaltertext"/>
              <w:rFonts w:ascii="Arial" w:hAnsi="Arial" w:cs="Arial"/>
              <w:b/>
              <w:color w:val="1F497D" w:themeColor="text2"/>
            </w:rPr>
            <w:t>Klicken Sie hier, um Text einzugeben.</w:t>
          </w:r>
        </w:p>
      </w:docPartBody>
    </w:docPart>
    <w:docPart>
      <w:docPartPr>
        <w:name w:val="5397C988E9704DE2809DB6B9EA4A927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54192A0-0C76-4ADF-A3BA-912AAA726B34}"/>
      </w:docPartPr>
      <w:docPartBody>
        <w:p w:rsidR="00550EEF" w:rsidRDefault="00E85021" w:rsidP="00E85021">
          <w:pPr>
            <w:pStyle w:val="5397C988E9704DE2809DB6B9EA4A927D"/>
          </w:pPr>
          <w:r w:rsidRPr="001545FE">
            <w:rPr>
              <w:rStyle w:val="Platzhaltertext"/>
              <w:rFonts w:ascii="Arial" w:hAnsi="Arial" w:cs="Arial"/>
              <w:b/>
              <w:color w:val="1F497D" w:themeColor="text2"/>
            </w:rPr>
            <w:t>Klicken Sie hier, um Text einzugeben.</w:t>
          </w:r>
        </w:p>
      </w:docPartBody>
    </w:docPart>
    <w:docPart>
      <w:docPartPr>
        <w:name w:val="B4AA0085F97A49A897750E57A6E8C7E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58E4411-FE99-4106-9E19-E4B575933179}"/>
      </w:docPartPr>
      <w:docPartBody>
        <w:p w:rsidR="00550EEF" w:rsidRDefault="00E85021" w:rsidP="00E85021">
          <w:pPr>
            <w:pStyle w:val="B4AA0085F97A49A897750E57A6E8C7E0"/>
          </w:pPr>
          <w:r w:rsidRPr="001545FE">
            <w:rPr>
              <w:rStyle w:val="Platzhaltertext"/>
              <w:rFonts w:ascii="Arial" w:hAnsi="Arial" w:cs="Arial"/>
              <w:b/>
              <w:color w:val="1F497D" w:themeColor="text2"/>
            </w:rPr>
            <w:t>Klicken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 Pro">
    <w:charset w:val="00"/>
    <w:family w:val="auto"/>
    <w:pitch w:val="variable"/>
    <w:sig w:usb0="60000287" w:usb1="00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F8D26E4"/>
    <w:multiLevelType w:val="multilevel"/>
    <w:tmpl w:val="4C2208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E9F2E728AF354F10894BDEDAB2FD8923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3650"/>
    <w:rsid w:val="000563EE"/>
    <w:rsid w:val="00061443"/>
    <w:rsid w:val="00061CAE"/>
    <w:rsid w:val="000701E4"/>
    <w:rsid w:val="000C2F29"/>
    <w:rsid w:val="000F52CA"/>
    <w:rsid w:val="00100314"/>
    <w:rsid w:val="00102B32"/>
    <w:rsid w:val="00131C6F"/>
    <w:rsid w:val="0014210A"/>
    <w:rsid w:val="00155B12"/>
    <w:rsid w:val="001927EC"/>
    <w:rsid w:val="001B5C0D"/>
    <w:rsid w:val="002806DD"/>
    <w:rsid w:val="002F3650"/>
    <w:rsid w:val="003245F5"/>
    <w:rsid w:val="003A676D"/>
    <w:rsid w:val="003B76B9"/>
    <w:rsid w:val="0048642C"/>
    <w:rsid w:val="005046AA"/>
    <w:rsid w:val="00536B66"/>
    <w:rsid w:val="005373D0"/>
    <w:rsid w:val="00540AF4"/>
    <w:rsid w:val="00546BCC"/>
    <w:rsid w:val="00550EEF"/>
    <w:rsid w:val="00645122"/>
    <w:rsid w:val="00682E4F"/>
    <w:rsid w:val="006B57A5"/>
    <w:rsid w:val="006E1BF2"/>
    <w:rsid w:val="007741D6"/>
    <w:rsid w:val="007D6C13"/>
    <w:rsid w:val="008139DA"/>
    <w:rsid w:val="008802F6"/>
    <w:rsid w:val="008A6E15"/>
    <w:rsid w:val="009079D1"/>
    <w:rsid w:val="00917653"/>
    <w:rsid w:val="00A55FD4"/>
    <w:rsid w:val="00A865EB"/>
    <w:rsid w:val="00A920E8"/>
    <w:rsid w:val="00AF274F"/>
    <w:rsid w:val="00AF2795"/>
    <w:rsid w:val="00B167A2"/>
    <w:rsid w:val="00BC0775"/>
    <w:rsid w:val="00BC07B2"/>
    <w:rsid w:val="00C32290"/>
    <w:rsid w:val="00CF458A"/>
    <w:rsid w:val="00CF7BA6"/>
    <w:rsid w:val="00D40953"/>
    <w:rsid w:val="00D6772B"/>
    <w:rsid w:val="00D8784E"/>
    <w:rsid w:val="00D87B67"/>
    <w:rsid w:val="00D97302"/>
    <w:rsid w:val="00DA7154"/>
    <w:rsid w:val="00DC5CB3"/>
    <w:rsid w:val="00DF46BA"/>
    <w:rsid w:val="00E1469E"/>
    <w:rsid w:val="00E7037D"/>
    <w:rsid w:val="00E85021"/>
    <w:rsid w:val="00FB1293"/>
    <w:rsid w:val="00FD1333"/>
    <w:rsid w:val="00FE37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de-CH" w:eastAsia="de-CH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E85021"/>
    <w:rPr>
      <w:color w:val="808080"/>
    </w:rPr>
  </w:style>
  <w:style w:type="paragraph" w:customStyle="1" w:styleId="DFD026914FF74B58A32432AD7780A299">
    <w:name w:val="DFD026914FF74B58A32432AD7780A299"/>
    <w:rsid w:val="0048642C"/>
  </w:style>
  <w:style w:type="paragraph" w:customStyle="1" w:styleId="18B8667E730E43DF8D25CD8E4A3AA253">
    <w:name w:val="18B8667E730E43DF8D25CD8E4A3AA253"/>
    <w:rsid w:val="0048642C"/>
  </w:style>
  <w:style w:type="paragraph" w:customStyle="1" w:styleId="70E91DA7A61A4006A1C0DF83D5F9F768">
    <w:name w:val="70E91DA7A61A4006A1C0DF83D5F9F768"/>
    <w:rsid w:val="0048642C"/>
  </w:style>
  <w:style w:type="paragraph" w:customStyle="1" w:styleId="38D385BFF0F648E094B19D22FE29DF4E">
    <w:name w:val="38D385BFF0F648E094B19D22FE29DF4E"/>
    <w:rsid w:val="0048642C"/>
  </w:style>
  <w:style w:type="paragraph" w:customStyle="1" w:styleId="793B183A6B0D437AB0B860217068A300">
    <w:name w:val="793B183A6B0D437AB0B860217068A300"/>
    <w:rsid w:val="0048642C"/>
  </w:style>
  <w:style w:type="paragraph" w:customStyle="1" w:styleId="4DDCEB31E4A94F3897AF587244976C76">
    <w:name w:val="4DDCEB31E4A94F3897AF587244976C76"/>
    <w:rsid w:val="0048642C"/>
  </w:style>
  <w:style w:type="paragraph" w:customStyle="1" w:styleId="B37BF7D887F74550A495333328B3EE15">
    <w:name w:val="B37BF7D887F74550A495333328B3EE15"/>
    <w:rsid w:val="0048642C"/>
  </w:style>
  <w:style w:type="paragraph" w:customStyle="1" w:styleId="C32E12D2ECBD4639B577CBE99CD09D79">
    <w:name w:val="C32E12D2ECBD4639B577CBE99CD09D79"/>
    <w:rsid w:val="0048642C"/>
  </w:style>
  <w:style w:type="paragraph" w:customStyle="1" w:styleId="0FF6060EA1B644E3AA75BFB93B3F2831">
    <w:name w:val="0FF6060EA1B644E3AA75BFB93B3F2831"/>
    <w:rsid w:val="0048642C"/>
  </w:style>
  <w:style w:type="paragraph" w:customStyle="1" w:styleId="6F2DDB35C2B54C22B615B121EFAD907D">
    <w:name w:val="6F2DDB35C2B54C22B615B121EFAD907D"/>
    <w:rsid w:val="0048642C"/>
  </w:style>
  <w:style w:type="paragraph" w:customStyle="1" w:styleId="A3DC0D005C76490295411B7849204051">
    <w:name w:val="A3DC0D005C76490295411B7849204051"/>
    <w:rsid w:val="0048642C"/>
  </w:style>
  <w:style w:type="paragraph" w:customStyle="1" w:styleId="35F855EC30AC4F968DF8B44CF8509ACA">
    <w:name w:val="35F855EC30AC4F968DF8B44CF8509ACA"/>
    <w:rsid w:val="0048642C"/>
  </w:style>
  <w:style w:type="paragraph" w:customStyle="1" w:styleId="EAF6E2567D6545ED9A4926F23616A64D">
    <w:name w:val="EAF6E2567D6545ED9A4926F23616A64D"/>
    <w:rsid w:val="0048642C"/>
  </w:style>
  <w:style w:type="paragraph" w:customStyle="1" w:styleId="147AD7D02E20481E980647C70C0976E9">
    <w:name w:val="147AD7D02E20481E980647C70C0976E9"/>
    <w:rsid w:val="0048642C"/>
  </w:style>
  <w:style w:type="paragraph" w:customStyle="1" w:styleId="F696C80CE569431E99084FA929C081A7">
    <w:name w:val="F696C80CE569431E99084FA929C081A7"/>
    <w:rsid w:val="0048642C"/>
  </w:style>
  <w:style w:type="paragraph" w:customStyle="1" w:styleId="F01B9F86F2ED49EDB5AA2D407629A3A4">
    <w:name w:val="F01B9F86F2ED49EDB5AA2D407629A3A4"/>
    <w:rsid w:val="0048642C"/>
  </w:style>
  <w:style w:type="paragraph" w:customStyle="1" w:styleId="02780753075C4967B3DBEE97D21BE086">
    <w:name w:val="02780753075C4967B3DBEE97D21BE086"/>
    <w:rsid w:val="00645122"/>
  </w:style>
  <w:style w:type="paragraph" w:customStyle="1" w:styleId="F819BF63B26F41C6B8FAADCEFE1AA9F5">
    <w:name w:val="F819BF63B26F41C6B8FAADCEFE1AA9F5"/>
    <w:rsid w:val="00FE379B"/>
  </w:style>
  <w:style w:type="paragraph" w:customStyle="1" w:styleId="A164C1C656064D23916ED6D5E6573B24">
    <w:name w:val="A164C1C656064D23916ED6D5E6573B24"/>
    <w:rsid w:val="00FE379B"/>
  </w:style>
  <w:style w:type="paragraph" w:customStyle="1" w:styleId="B69F28925EEE450C937B6EC470266B9A">
    <w:name w:val="B69F28925EEE450C937B6EC470266B9A"/>
    <w:rsid w:val="00FE379B"/>
  </w:style>
  <w:style w:type="paragraph" w:customStyle="1" w:styleId="672C1C33EFE44E20AF937123772D1E32">
    <w:name w:val="672C1C33EFE44E20AF937123772D1E32"/>
    <w:rsid w:val="00FE379B"/>
  </w:style>
  <w:style w:type="paragraph" w:customStyle="1" w:styleId="5DFF9F46BE1B49B3A9691D1E45A9BE79">
    <w:name w:val="5DFF9F46BE1B49B3A9691D1E45A9BE79"/>
    <w:rsid w:val="00FE379B"/>
  </w:style>
  <w:style w:type="paragraph" w:customStyle="1" w:styleId="3BACFBD1E2134BEBBFCCFF5E8B9769FD">
    <w:name w:val="3BACFBD1E2134BEBBFCCFF5E8B9769FD"/>
    <w:rsid w:val="00FE379B"/>
  </w:style>
  <w:style w:type="paragraph" w:customStyle="1" w:styleId="4444F475A6A94E55B72EE1EE7611C607">
    <w:name w:val="4444F475A6A94E55B72EE1EE7611C607"/>
    <w:rsid w:val="00FE379B"/>
  </w:style>
  <w:style w:type="paragraph" w:customStyle="1" w:styleId="0943F8716B2F495799479982A2B6CA08">
    <w:name w:val="0943F8716B2F495799479982A2B6CA08"/>
    <w:rsid w:val="00FE379B"/>
  </w:style>
  <w:style w:type="paragraph" w:customStyle="1" w:styleId="92AC5EC67DD34ADDA80C6A40283C83B4">
    <w:name w:val="92AC5EC67DD34ADDA80C6A40283C83B4"/>
    <w:rsid w:val="00FE379B"/>
  </w:style>
  <w:style w:type="paragraph" w:customStyle="1" w:styleId="79F1473BCE334AC98754724707C616A9">
    <w:name w:val="79F1473BCE334AC98754724707C616A9"/>
    <w:rsid w:val="00FE379B"/>
  </w:style>
  <w:style w:type="paragraph" w:customStyle="1" w:styleId="AF8903D076244A0BA7740E56BC2CDE5C">
    <w:name w:val="AF8903D076244A0BA7740E56BC2CDE5C"/>
    <w:rsid w:val="00FE379B"/>
  </w:style>
  <w:style w:type="paragraph" w:customStyle="1" w:styleId="1796273EAB3940E7BD33135E8B8CAA06">
    <w:name w:val="1796273EAB3940E7BD33135E8B8CAA06"/>
    <w:rsid w:val="00FE379B"/>
  </w:style>
  <w:style w:type="paragraph" w:customStyle="1" w:styleId="863CA9C150D74FBEBB286D4EE50C61C4">
    <w:name w:val="863CA9C150D74FBEBB286D4EE50C61C4"/>
    <w:rsid w:val="00FE379B"/>
  </w:style>
  <w:style w:type="paragraph" w:customStyle="1" w:styleId="BB235472D33A478DAA78A1F4393567E6">
    <w:name w:val="BB235472D33A478DAA78A1F4393567E6"/>
    <w:rsid w:val="00FE379B"/>
  </w:style>
  <w:style w:type="paragraph" w:customStyle="1" w:styleId="0FD4FBF1AD4444A5A2084D16B710F0C9">
    <w:name w:val="0FD4FBF1AD4444A5A2084D16B710F0C9"/>
    <w:rsid w:val="00FE379B"/>
  </w:style>
  <w:style w:type="paragraph" w:customStyle="1" w:styleId="E7D55C2C71324F4985623D605A4A1557">
    <w:name w:val="E7D55C2C71324F4985623D605A4A1557"/>
    <w:rsid w:val="00FE379B"/>
  </w:style>
  <w:style w:type="paragraph" w:customStyle="1" w:styleId="AF41674269304AC18157E016398104C2">
    <w:name w:val="AF41674269304AC18157E016398104C2"/>
    <w:rsid w:val="00FE379B"/>
  </w:style>
  <w:style w:type="paragraph" w:customStyle="1" w:styleId="D9C33242662542FB8E2E00D9BE198665">
    <w:name w:val="D9C33242662542FB8E2E00D9BE198665"/>
    <w:rsid w:val="00FE379B"/>
  </w:style>
  <w:style w:type="paragraph" w:customStyle="1" w:styleId="041F8DEF7CD64F6DB9E2CDCC9731C39F">
    <w:name w:val="041F8DEF7CD64F6DB9E2CDCC9731C39F"/>
    <w:rsid w:val="00FE379B"/>
  </w:style>
  <w:style w:type="paragraph" w:customStyle="1" w:styleId="B88FFFD3586446F99C5BD67F5D1EBD98">
    <w:name w:val="B88FFFD3586446F99C5BD67F5D1EBD98"/>
    <w:rsid w:val="00FE379B"/>
  </w:style>
  <w:style w:type="paragraph" w:customStyle="1" w:styleId="8ED6F8C44B5243F4A5EFAB2266F68852">
    <w:name w:val="8ED6F8C44B5243F4A5EFAB2266F68852"/>
    <w:rsid w:val="00FE379B"/>
  </w:style>
  <w:style w:type="paragraph" w:customStyle="1" w:styleId="23C38DAAD6E04A4F83BB7D5256DD9276">
    <w:name w:val="23C38DAAD6E04A4F83BB7D5256DD9276"/>
    <w:rsid w:val="00FE379B"/>
  </w:style>
  <w:style w:type="paragraph" w:customStyle="1" w:styleId="E9A57DB3740B41D48774187FDA64CA85">
    <w:name w:val="E9A57DB3740B41D48774187FDA64CA85"/>
    <w:rsid w:val="00FE379B"/>
  </w:style>
  <w:style w:type="paragraph" w:customStyle="1" w:styleId="959D386470414247AEBEE78EF3326A10">
    <w:name w:val="959D386470414247AEBEE78EF3326A10"/>
    <w:rsid w:val="00FE379B"/>
  </w:style>
  <w:style w:type="paragraph" w:customStyle="1" w:styleId="88596180BD9B4C039821E530AF7956BC">
    <w:name w:val="88596180BD9B4C039821E530AF7956BC"/>
    <w:rsid w:val="00FE379B"/>
  </w:style>
  <w:style w:type="paragraph" w:customStyle="1" w:styleId="3EB556A52CC94B47BF6E9CDAF86B9BE2">
    <w:name w:val="3EB556A52CC94B47BF6E9CDAF86B9BE2"/>
    <w:rsid w:val="00FE379B"/>
  </w:style>
  <w:style w:type="paragraph" w:customStyle="1" w:styleId="D039D97C0B2343CE8A996D92A012C570">
    <w:name w:val="D039D97C0B2343CE8A996D92A012C570"/>
    <w:rsid w:val="00FE379B"/>
  </w:style>
  <w:style w:type="paragraph" w:customStyle="1" w:styleId="120253E7FBCB4782BBE9C1BF2130B41E">
    <w:name w:val="120253E7FBCB4782BBE9C1BF2130B41E"/>
    <w:rsid w:val="00FE379B"/>
  </w:style>
  <w:style w:type="paragraph" w:customStyle="1" w:styleId="284C357B2FA6444FA935480DE79A9BC3">
    <w:name w:val="284C357B2FA6444FA935480DE79A9BC3"/>
    <w:rsid w:val="00FE379B"/>
  </w:style>
  <w:style w:type="paragraph" w:customStyle="1" w:styleId="74959284BAFC4E7B95397556BB4E4827">
    <w:name w:val="74959284BAFC4E7B95397556BB4E4827"/>
    <w:rsid w:val="00FE379B"/>
  </w:style>
  <w:style w:type="paragraph" w:customStyle="1" w:styleId="6B9D5787D0BA4563834C6BE94DC6E9F1">
    <w:name w:val="6B9D5787D0BA4563834C6BE94DC6E9F1"/>
    <w:rsid w:val="00FE379B"/>
  </w:style>
  <w:style w:type="paragraph" w:customStyle="1" w:styleId="99DF8663587D4E688C7223BFAE30F6FA">
    <w:name w:val="99DF8663587D4E688C7223BFAE30F6FA"/>
    <w:rsid w:val="00FE379B"/>
  </w:style>
  <w:style w:type="paragraph" w:customStyle="1" w:styleId="4EB06883EF594249A364ACE8FD5B41CA">
    <w:name w:val="4EB06883EF594249A364ACE8FD5B41CA"/>
    <w:rsid w:val="00FE379B"/>
  </w:style>
  <w:style w:type="paragraph" w:customStyle="1" w:styleId="EC4C9407DC804C0B833D909AC3548F05">
    <w:name w:val="EC4C9407DC804C0B833D909AC3548F05"/>
    <w:rsid w:val="00FE379B"/>
  </w:style>
  <w:style w:type="paragraph" w:customStyle="1" w:styleId="3C03CA7DA42645B88CF0C8B259BF75D8">
    <w:name w:val="3C03CA7DA42645B88CF0C8B259BF75D8"/>
    <w:rsid w:val="00FE379B"/>
  </w:style>
  <w:style w:type="paragraph" w:customStyle="1" w:styleId="56AF6702644F446BBADF9889D3B1E439">
    <w:name w:val="56AF6702644F446BBADF9889D3B1E439"/>
    <w:rsid w:val="00FE379B"/>
  </w:style>
  <w:style w:type="paragraph" w:customStyle="1" w:styleId="C016FF1F0B774D2AB57F8A01B5CE0263">
    <w:name w:val="C016FF1F0B774D2AB57F8A01B5CE0263"/>
    <w:rsid w:val="00FE379B"/>
  </w:style>
  <w:style w:type="paragraph" w:customStyle="1" w:styleId="9F937C64280645B7974BDE6A67918F57">
    <w:name w:val="9F937C64280645B7974BDE6A67918F57"/>
    <w:rsid w:val="00FE379B"/>
  </w:style>
  <w:style w:type="paragraph" w:customStyle="1" w:styleId="9B4BD2B4222B45AE834AD3EEEDEE3C6D">
    <w:name w:val="9B4BD2B4222B45AE834AD3EEEDEE3C6D"/>
    <w:rsid w:val="00FE379B"/>
  </w:style>
  <w:style w:type="paragraph" w:customStyle="1" w:styleId="EB0E7D37A82143EFA4A75FDEB7BD27F8">
    <w:name w:val="EB0E7D37A82143EFA4A75FDEB7BD27F8"/>
    <w:rsid w:val="00FE379B"/>
  </w:style>
  <w:style w:type="paragraph" w:customStyle="1" w:styleId="A2F1E57E3B75421F8F07F80A77DD9DDD">
    <w:name w:val="A2F1E57E3B75421F8F07F80A77DD9DDD"/>
    <w:rsid w:val="00FE379B"/>
  </w:style>
  <w:style w:type="paragraph" w:customStyle="1" w:styleId="069BFCBA24DB44CFB76C651DBBA75684">
    <w:name w:val="069BFCBA24DB44CFB76C651DBBA75684"/>
    <w:rsid w:val="00FE379B"/>
  </w:style>
  <w:style w:type="paragraph" w:customStyle="1" w:styleId="83864F187E95408AA8C56A2CA25CD28B">
    <w:name w:val="83864F187E95408AA8C56A2CA25CD28B"/>
    <w:rsid w:val="00FE379B"/>
  </w:style>
  <w:style w:type="paragraph" w:customStyle="1" w:styleId="8276C1510F8140F99C14C3EE404E33E8">
    <w:name w:val="8276C1510F8140F99C14C3EE404E33E8"/>
    <w:rsid w:val="00FE379B"/>
  </w:style>
  <w:style w:type="paragraph" w:customStyle="1" w:styleId="6BFFE52F42514666B7DD1EF03709359D">
    <w:name w:val="6BFFE52F42514666B7DD1EF03709359D"/>
    <w:rsid w:val="00FE379B"/>
  </w:style>
  <w:style w:type="paragraph" w:customStyle="1" w:styleId="AC383FEECC6D4DBA9E101A4350B501D7">
    <w:name w:val="AC383FEECC6D4DBA9E101A4350B501D7"/>
    <w:rsid w:val="00FE379B"/>
  </w:style>
  <w:style w:type="paragraph" w:customStyle="1" w:styleId="A63CD4B9B9EC4A3CB2EDCCF9F6096275">
    <w:name w:val="A63CD4B9B9EC4A3CB2EDCCF9F6096275"/>
    <w:rsid w:val="00FE379B"/>
  </w:style>
  <w:style w:type="paragraph" w:customStyle="1" w:styleId="454C94C9A6B14B79B30A142CADE14EA0">
    <w:name w:val="454C94C9A6B14B79B30A142CADE14EA0"/>
    <w:rsid w:val="00FE379B"/>
  </w:style>
  <w:style w:type="paragraph" w:customStyle="1" w:styleId="BBF651F380ED43559FDFD26157085CE8">
    <w:name w:val="BBF651F380ED43559FDFD26157085CE8"/>
    <w:rsid w:val="001927EC"/>
  </w:style>
  <w:style w:type="paragraph" w:customStyle="1" w:styleId="97F31754F28647958701310FDAD52DAE">
    <w:name w:val="97F31754F28647958701310FDAD52DAE"/>
    <w:rsid w:val="001927EC"/>
  </w:style>
  <w:style w:type="paragraph" w:customStyle="1" w:styleId="16456A2F862E4FCB958A0872AB49452A">
    <w:name w:val="16456A2F862E4FCB958A0872AB49452A"/>
    <w:rsid w:val="001927EC"/>
  </w:style>
  <w:style w:type="paragraph" w:customStyle="1" w:styleId="5B3BB59FCFF1448C9B742DFC7B3F63C6">
    <w:name w:val="5B3BB59FCFF1448C9B742DFC7B3F63C6"/>
    <w:rsid w:val="001927EC"/>
  </w:style>
  <w:style w:type="paragraph" w:customStyle="1" w:styleId="9DC59515E44245469D9B77348984A115">
    <w:name w:val="9DC59515E44245469D9B77348984A115"/>
    <w:rsid w:val="001927EC"/>
  </w:style>
  <w:style w:type="paragraph" w:customStyle="1" w:styleId="69A2114D38EC48ABA743FFEFB3799722">
    <w:name w:val="69A2114D38EC48ABA743FFEFB3799722"/>
    <w:rsid w:val="001927EC"/>
  </w:style>
  <w:style w:type="paragraph" w:customStyle="1" w:styleId="AFEB3D6C3E8C41B5A64B2E8251CF5F23">
    <w:name w:val="AFEB3D6C3E8C41B5A64B2E8251CF5F23"/>
    <w:rsid w:val="001927EC"/>
  </w:style>
  <w:style w:type="paragraph" w:customStyle="1" w:styleId="8D91D3BB133D4A819525FC0BBDBBB79E">
    <w:name w:val="8D91D3BB133D4A819525FC0BBDBBB79E"/>
    <w:rsid w:val="001927EC"/>
  </w:style>
  <w:style w:type="paragraph" w:customStyle="1" w:styleId="DDA9CFD0480340D4A58860D8AF95F25A">
    <w:name w:val="DDA9CFD0480340D4A58860D8AF95F25A"/>
    <w:rsid w:val="001927EC"/>
  </w:style>
  <w:style w:type="paragraph" w:customStyle="1" w:styleId="43773E0620064329BE908B043E98AEC1">
    <w:name w:val="43773E0620064329BE908B043E98AEC1"/>
    <w:rsid w:val="001927EC"/>
  </w:style>
  <w:style w:type="paragraph" w:customStyle="1" w:styleId="42864E201BDC4BD396B38D28BA43B2F4">
    <w:name w:val="42864E201BDC4BD396B38D28BA43B2F4"/>
    <w:rsid w:val="001927EC"/>
  </w:style>
  <w:style w:type="paragraph" w:customStyle="1" w:styleId="CB11F7B7CDBF4DA4AB531B6D702C461C">
    <w:name w:val="CB11F7B7CDBF4DA4AB531B6D702C461C"/>
    <w:rsid w:val="001927EC"/>
  </w:style>
  <w:style w:type="paragraph" w:customStyle="1" w:styleId="38D67AC801004A358DD1E0A6B5592075">
    <w:name w:val="38D67AC801004A358DD1E0A6B5592075"/>
    <w:rsid w:val="001927EC"/>
  </w:style>
  <w:style w:type="paragraph" w:customStyle="1" w:styleId="ADE2714E349A449599716FB6F71BF731">
    <w:name w:val="ADE2714E349A449599716FB6F71BF731"/>
    <w:rsid w:val="001927EC"/>
  </w:style>
  <w:style w:type="paragraph" w:customStyle="1" w:styleId="F9A7F6F9A45E468793465ABD5DE4A3C0">
    <w:name w:val="F9A7F6F9A45E468793465ABD5DE4A3C0"/>
    <w:rsid w:val="001927EC"/>
  </w:style>
  <w:style w:type="paragraph" w:customStyle="1" w:styleId="9C3371A6AFD14075A2642346C41EE118">
    <w:name w:val="9C3371A6AFD14075A2642346C41EE118"/>
    <w:rsid w:val="001927EC"/>
  </w:style>
  <w:style w:type="paragraph" w:customStyle="1" w:styleId="873368935A24409499000871666CA76B">
    <w:name w:val="873368935A24409499000871666CA76B"/>
    <w:rsid w:val="001927EC"/>
  </w:style>
  <w:style w:type="paragraph" w:customStyle="1" w:styleId="722E8A7D16874AC6B136CE6CD10AE06D">
    <w:name w:val="722E8A7D16874AC6B136CE6CD10AE06D"/>
    <w:rsid w:val="001927EC"/>
  </w:style>
  <w:style w:type="paragraph" w:customStyle="1" w:styleId="D2F5AE748AF84CE493273C4B6F76A733">
    <w:name w:val="D2F5AE748AF84CE493273C4B6F76A733"/>
    <w:rsid w:val="001927EC"/>
  </w:style>
  <w:style w:type="paragraph" w:customStyle="1" w:styleId="EE6FD4EE9CA94EEC812306A96AF74949">
    <w:name w:val="EE6FD4EE9CA94EEC812306A96AF74949"/>
    <w:rsid w:val="001927EC"/>
  </w:style>
  <w:style w:type="paragraph" w:customStyle="1" w:styleId="41B9F51FBC9641FEB81410D18397C9FA">
    <w:name w:val="41B9F51FBC9641FEB81410D18397C9FA"/>
    <w:rsid w:val="001927EC"/>
  </w:style>
  <w:style w:type="paragraph" w:customStyle="1" w:styleId="74F258DE62464EF99A4B06AFA3268CDF">
    <w:name w:val="74F258DE62464EF99A4B06AFA3268CDF"/>
    <w:rsid w:val="001927EC"/>
  </w:style>
  <w:style w:type="paragraph" w:customStyle="1" w:styleId="6D4AAF4201234809B55BFAD785449BB6">
    <w:name w:val="6D4AAF4201234809B55BFAD785449BB6"/>
    <w:rsid w:val="001927EC"/>
  </w:style>
  <w:style w:type="paragraph" w:customStyle="1" w:styleId="E095A136B5984EA99C606ED6DBA5275F">
    <w:name w:val="E095A136B5984EA99C606ED6DBA5275F"/>
    <w:rsid w:val="001927EC"/>
  </w:style>
  <w:style w:type="paragraph" w:customStyle="1" w:styleId="13909C720C7041A69243C34C96C5C92E">
    <w:name w:val="13909C720C7041A69243C34C96C5C92E"/>
    <w:rsid w:val="001927EC"/>
  </w:style>
  <w:style w:type="paragraph" w:customStyle="1" w:styleId="3C1099F474294CE0822DF0FDB461246C">
    <w:name w:val="3C1099F474294CE0822DF0FDB461246C"/>
    <w:rsid w:val="001927EC"/>
  </w:style>
  <w:style w:type="paragraph" w:customStyle="1" w:styleId="D23B496383F14488A95741E77D5F220C">
    <w:name w:val="D23B496383F14488A95741E77D5F220C"/>
    <w:rsid w:val="001927EC"/>
  </w:style>
  <w:style w:type="paragraph" w:customStyle="1" w:styleId="58C5AC8191D04A9A8A121DA495DEB79C">
    <w:name w:val="58C5AC8191D04A9A8A121DA495DEB79C"/>
    <w:rsid w:val="001927EC"/>
  </w:style>
  <w:style w:type="paragraph" w:customStyle="1" w:styleId="991B92A367374D60985E75C96A36E5D4">
    <w:name w:val="991B92A367374D60985E75C96A36E5D4"/>
    <w:rsid w:val="001927EC"/>
  </w:style>
  <w:style w:type="paragraph" w:customStyle="1" w:styleId="3C04F83BC07E4E06BB794C334BC6E3CF">
    <w:name w:val="3C04F83BC07E4E06BB794C334BC6E3CF"/>
    <w:rsid w:val="001927EC"/>
  </w:style>
  <w:style w:type="paragraph" w:customStyle="1" w:styleId="5069E0E4276840B6AB9B21643DD6C346">
    <w:name w:val="5069E0E4276840B6AB9B21643DD6C346"/>
    <w:rsid w:val="001927EC"/>
  </w:style>
  <w:style w:type="paragraph" w:customStyle="1" w:styleId="9147677891434CDB9DA1032B10FC2190">
    <w:name w:val="9147677891434CDB9DA1032B10FC2190"/>
    <w:rsid w:val="001927EC"/>
  </w:style>
  <w:style w:type="paragraph" w:customStyle="1" w:styleId="6F0AADD6BE0B4DDDB550218FC7098F66">
    <w:name w:val="6F0AADD6BE0B4DDDB550218FC7098F66"/>
    <w:rsid w:val="001927EC"/>
    <w:pPr>
      <w:spacing w:after="0" w:line="240" w:lineRule="auto"/>
    </w:pPr>
    <w:rPr>
      <w:rFonts w:ascii="Century Gothic" w:eastAsia="Times New Roman" w:hAnsi="Century Gothic" w:cs="Times New Roman"/>
    </w:rPr>
  </w:style>
  <w:style w:type="paragraph" w:customStyle="1" w:styleId="C50193BC09F54CA697F4C2CC3927051F">
    <w:name w:val="C50193BC09F54CA697F4C2CC3927051F"/>
    <w:rsid w:val="001927EC"/>
  </w:style>
  <w:style w:type="paragraph" w:customStyle="1" w:styleId="48ED3DA090EB497BAF2E6F9BBA98A02E">
    <w:name w:val="48ED3DA090EB497BAF2E6F9BBA98A02E"/>
    <w:rsid w:val="001927EC"/>
  </w:style>
  <w:style w:type="paragraph" w:customStyle="1" w:styleId="7410D37C25514667BFFAA70052DF90E8">
    <w:name w:val="7410D37C25514667BFFAA70052DF90E8"/>
    <w:rsid w:val="001927EC"/>
  </w:style>
  <w:style w:type="paragraph" w:customStyle="1" w:styleId="750C96C4D6804D0BBB9C975DA1EDEAA5">
    <w:name w:val="750C96C4D6804D0BBB9C975DA1EDEAA5"/>
    <w:rsid w:val="001927EC"/>
  </w:style>
  <w:style w:type="paragraph" w:customStyle="1" w:styleId="F02E3FB8115043608FFAA04D14356328">
    <w:name w:val="F02E3FB8115043608FFAA04D14356328"/>
    <w:rsid w:val="008802F6"/>
  </w:style>
  <w:style w:type="paragraph" w:customStyle="1" w:styleId="2807D99624F047ADA8DEFCE8EEE14573">
    <w:name w:val="2807D99624F047ADA8DEFCE8EEE14573"/>
    <w:rsid w:val="00AF2795"/>
    <w:pPr>
      <w:spacing w:after="0" w:line="240" w:lineRule="auto"/>
    </w:pPr>
    <w:rPr>
      <w:rFonts w:ascii="Century Gothic" w:eastAsia="Times New Roman" w:hAnsi="Century Gothic" w:cs="Times New Roman"/>
    </w:rPr>
  </w:style>
  <w:style w:type="paragraph" w:customStyle="1" w:styleId="FB4CAC4207BB45C3840C7282D7B94333">
    <w:name w:val="FB4CAC4207BB45C3840C7282D7B94333"/>
    <w:rsid w:val="00AF2795"/>
    <w:pPr>
      <w:spacing w:after="0" w:line="240" w:lineRule="auto"/>
    </w:pPr>
    <w:rPr>
      <w:rFonts w:ascii="Century Gothic" w:eastAsia="Times New Roman" w:hAnsi="Century Gothic" w:cs="Times New Roman"/>
    </w:rPr>
  </w:style>
  <w:style w:type="paragraph" w:customStyle="1" w:styleId="2807D99624F047ADA8DEFCE8EEE145731">
    <w:name w:val="2807D99624F047ADA8DEFCE8EEE145731"/>
    <w:rsid w:val="005373D0"/>
    <w:pPr>
      <w:spacing w:after="0" w:line="240" w:lineRule="auto"/>
    </w:pPr>
    <w:rPr>
      <w:rFonts w:ascii="Century Gothic" w:eastAsia="Times New Roman" w:hAnsi="Century Gothic" w:cs="Times New Roman"/>
    </w:rPr>
  </w:style>
  <w:style w:type="paragraph" w:customStyle="1" w:styleId="FB4CAC4207BB45C3840C7282D7B943331">
    <w:name w:val="FB4CAC4207BB45C3840C7282D7B943331"/>
    <w:rsid w:val="005373D0"/>
    <w:pPr>
      <w:spacing w:after="0" w:line="240" w:lineRule="auto"/>
    </w:pPr>
    <w:rPr>
      <w:rFonts w:ascii="Century Gothic" w:eastAsia="Times New Roman" w:hAnsi="Century Gothic" w:cs="Times New Roman"/>
    </w:rPr>
  </w:style>
  <w:style w:type="paragraph" w:customStyle="1" w:styleId="E4AF84770AD646CAA1BED5F1057BE9E9">
    <w:name w:val="E4AF84770AD646CAA1BED5F1057BE9E9"/>
    <w:rsid w:val="005373D0"/>
    <w:pPr>
      <w:spacing w:after="0" w:line="240" w:lineRule="auto"/>
    </w:pPr>
    <w:rPr>
      <w:rFonts w:ascii="Century Gothic" w:eastAsia="Times New Roman" w:hAnsi="Century Gothic" w:cs="Times New Roman"/>
    </w:rPr>
  </w:style>
  <w:style w:type="paragraph" w:customStyle="1" w:styleId="13071E71610E415CA9F8956BE9D4EA0A">
    <w:name w:val="13071E71610E415CA9F8956BE9D4EA0A"/>
    <w:rsid w:val="005373D0"/>
    <w:pPr>
      <w:spacing w:after="0" w:line="240" w:lineRule="auto"/>
    </w:pPr>
    <w:rPr>
      <w:rFonts w:ascii="Century Gothic" w:eastAsia="Times New Roman" w:hAnsi="Century Gothic" w:cs="Times New Roman"/>
    </w:rPr>
  </w:style>
  <w:style w:type="paragraph" w:customStyle="1" w:styleId="7F8B81CD03C440FF92601B3C94767168">
    <w:name w:val="7F8B81CD03C440FF92601B3C94767168"/>
    <w:rsid w:val="005373D0"/>
    <w:pPr>
      <w:spacing w:after="0" w:line="240" w:lineRule="auto"/>
    </w:pPr>
    <w:rPr>
      <w:rFonts w:ascii="Century Gothic" w:eastAsia="Times New Roman" w:hAnsi="Century Gothic" w:cs="Times New Roman"/>
    </w:rPr>
  </w:style>
  <w:style w:type="paragraph" w:customStyle="1" w:styleId="9D3D83963BAA4975BFD277C2D0E64D3A">
    <w:name w:val="9D3D83963BAA4975BFD277C2D0E64D3A"/>
    <w:rsid w:val="005373D0"/>
    <w:pPr>
      <w:spacing w:after="0" w:line="240" w:lineRule="auto"/>
    </w:pPr>
    <w:rPr>
      <w:rFonts w:ascii="Century Gothic" w:eastAsia="Times New Roman" w:hAnsi="Century Gothic" w:cs="Times New Roman"/>
    </w:rPr>
  </w:style>
  <w:style w:type="paragraph" w:customStyle="1" w:styleId="2807D99624F047ADA8DEFCE8EEE145732">
    <w:name w:val="2807D99624F047ADA8DEFCE8EEE145732"/>
    <w:rsid w:val="005373D0"/>
    <w:pPr>
      <w:spacing w:after="0" w:line="240" w:lineRule="auto"/>
    </w:pPr>
    <w:rPr>
      <w:rFonts w:ascii="Century Gothic" w:eastAsia="Times New Roman" w:hAnsi="Century Gothic" w:cs="Times New Roman"/>
    </w:rPr>
  </w:style>
  <w:style w:type="paragraph" w:customStyle="1" w:styleId="FB4CAC4207BB45C3840C7282D7B943332">
    <w:name w:val="FB4CAC4207BB45C3840C7282D7B943332"/>
    <w:rsid w:val="005373D0"/>
    <w:pPr>
      <w:spacing w:after="0" w:line="240" w:lineRule="auto"/>
    </w:pPr>
    <w:rPr>
      <w:rFonts w:ascii="Century Gothic" w:eastAsia="Times New Roman" w:hAnsi="Century Gothic" w:cs="Times New Roman"/>
    </w:rPr>
  </w:style>
  <w:style w:type="paragraph" w:customStyle="1" w:styleId="E4AF84770AD646CAA1BED5F1057BE9E91">
    <w:name w:val="E4AF84770AD646CAA1BED5F1057BE9E91"/>
    <w:rsid w:val="005373D0"/>
    <w:pPr>
      <w:spacing w:after="0" w:line="240" w:lineRule="auto"/>
    </w:pPr>
    <w:rPr>
      <w:rFonts w:ascii="Century Gothic" w:eastAsia="Times New Roman" w:hAnsi="Century Gothic" w:cs="Times New Roman"/>
    </w:rPr>
  </w:style>
  <w:style w:type="paragraph" w:customStyle="1" w:styleId="13071E71610E415CA9F8956BE9D4EA0A1">
    <w:name w:val="13071E71610E415CA9F8956BE9D4EA0A1"/>
    <w:rsid w:val="005373D0"/>
    <w:pPr>
      <w:spacing w:after="0" w:line="240" w:lineRule="auto"/>
    </w:pPr>
    <w:rPr>
      <w:rFonts w:ascii="Century Gothic" w:eastAsia="Times New Roman" w:hAnsi="Century Gothic" w:cs="Times New Roman"/>
    </w:rPr>
  </w:style>
  <w:style w:type="paragraph" w:customStyle="1" w:styleId="7F8B81CD03C440FF92601B3C947671681">
    <w:name w:val="7F8B81CD03C440FF92601B3C947671681"/>
    <w:rsid w:val="005373D0"/>
    <w:pPr>
      <w:spacing w:after="0" w:line="240" w:lineRule="auto"/>
    </w:pPr>
    <w:rPr>
      <w:rFonts w:ascii="Century Gothic" w:eastAsia="Times New Roman" w:hAnsi="Century Gothic" w:cs="Times New Roman"/>
    </w:rPr>
  </w:style>
  <w:style w:type="paragraph" w:customStyle="1" w:styleId="9D3D83963BAA4975BFD277C2D0E64D3A1">
    <w:name w:val="9D3D83963BAA4975BFD277C2D0E64D3A1"/>
    <w:rsid w:val="005373D0"/>
    <w:pPr>
      <w:spacing w:after="0" w:line="240" w:lineRule="auto"/>
    </w:pPr>
    <w:rPr>
      <w:rFonts w:ascii="Century Gothic" w:eastAsia="Times New Roman" w:hAnsi="Century Gothic" w:cs="Times New Roman"/>
    </w:rPr>
  </w:style>
  <w:style w:type="paragraph" w:customStyle="1" w:styleId="2807D99624F047ADA8DEFCE8EEE145733">
    <w:name w:val="2807D99624F047ADA8DEFCE8EEE145733"/>
    <w:rsid w:val="005373D0"/>
    <w:pPr>
      <w:spacing w:after="0" w:line="240" w:lineRule="auto"/>
    </w:pPr>
    <w:rPr>
      <w:rFonts w:ascii="Century Gothic" w:eastAsia="Times New Roman" w:hAnsi="Century Gothic" w:cs="Times New Roman"/>
    </w:rPr>
  </w:style>
  <w:style w:type="paragraph" w:customStyle="1" w:styleId="FB4CAC4207BB45C3840C7282D7B943333">
    <w:name w:val="FB4CAC4207BB45C3840C7282D7B943333"/>
    <w:rsid w:val="005373D0"/>
    <w:pPr>
      <w:spacing w:after="0" w:line="240" w:lineRule="auto"/>
    </w:pPr>
    <w:rPr>
      <w:rFonts w:ascii="Century Gothic" w:eastAsia="Times New Roman" w:hAnsi="Century Gothic" w:cs="Times New Roman"/>
    </w:rPr>
  </w:style>
  <w:style w:type="paragraph" w:customStyle="1" w:styleId="E4AF84770AD646CAA1BED5F1057BE9E92">
    <w:name w:val="E4AF84770AD646CAA1BED5F1057BE9E92"/>
    <w:rsid w:val="005373D0"/>
    <w:pPr>
      <w:spacing w:after="0" w:line="240" w:lineRule="auto"/>
    </w:pPr>
    <w:rPr>
      <w:rFonts w:ascii="Century Gothic" w:eastAsia="Times New Roman" w:hAnsi="Century Gothic" w:cs="Times New Roman"/>
    </w:rPr>
  </w:style>
  <w:style w:type="paragraph" w:customStyle="1" w:styleId="13071E71610E415CA9F8956BE9D4EA0A2">
    <w:name w:val="13071E71610E415CA9F8956BE9D4EA0A2"/>
    <w:rsid w:val="005373D0"/>
    <w:pPr>
      <w:spacing w:after="0" w:line="240" w:lineRule="auto"/>
    </w:pPr>
    <w:rPr>
      <w:rFonts w:ascii="Century Gothic" w:eastAsia="Times New Roman" w:hAnsi="Century Gothic" w:cs="Times New Roman"/>
    </w:rPr>
  </w:style>
  <w:style w:type="paragraph" w:customStyle="1" w:styleId="7F8B81CD03C440FF92601B3C947671682">
    <w:name w:val="7F8B81CD03C440FF92601B3C947671682"/>
    <w:rsid w:val="005373D0"/>
    <w:pPr>
      <w:spacing w:after="0" w:line="240" w:lineRule="auto"/>
    </w:pPr>
    <w:rPr>
      <w:rFonts w:ascii="Century Gothic" w:eastAsia="Times New Roman" w:hAnsi="Century Gothic" w:cs="Times New Roman"/>
    </w:rPr>
  </w:style>
  <w:style w:type="paragraph" w:customStyle="1" w:styleId="9D3D83963BAA4975BFD277C2D0E64D3A2">
    <w:name w:val="9D3D83963BAA4975BFD277C2D0E64D3A2"/>
    <w:rsid w:val="005373D0"/>
    <w:pPr>
      <w:spacing w:after="0" w:line="240" w:lineRule="auto"/>
    </w:pPr>
    <w:rPr>
      <w:rFonts w:ascii="Century Gothic" w:eastAsia="Times New Roman" w:hAnsi="Century Gothic" w:cs="Times New Roman"/>
    </w:rPr>
  </w:style>
  <w:style w:type="paragraph" w:customStyle="1" w:styleId="FB1DDF8A636F4A3F8A7D2FE974BC33CF">
    <w:name w:val="FB1DDF8A636F4A3F8A7D2FE974BC33CF"/>
    <w:rsid w:val="005373D0"/>
    <w:pPr>
      <w:spacing w:after="0" w:line="240" w:lineRule="auto"/>
    </w:pPr>
    <w:rPr>
      <w:rFonts w:ascii="Century Gothic" w:eastAsia="Times New Roman" w:hAnsi="Century Gothic" w:cs="Times New Roman"/>
    </w:rPr>
  </w:style>
  <w:style w:type="paragraph" w:customStyle="1" w:styleId="E9F2E728AF354F10894BDEDAB2FD8923">
    <w:name w:val="E9F2E728AF354F10894BDEDAB2FD8923"/>
    <w:rsid w:val="005373D0"/>
    <w:pPr>
      <w:keepNext/>
      <w:keepLines/>
      <w:numPr>
        <w:ilvl w:val="1"/>
        <w:numId w:val="1"/>
      </w:numPr>
      <w:spacing w:before="200" w:after="0"/>
      <w:ind w:left="792" w:hanging="432"/>
      <w:outlineLvl w:val="1"/>
    </w:pPr>
    <w:rPr>
      <w:rFonts w:ascii="Century Gothic" w:eastAsia="Times New Roman" w:hAnsi="Century Gothic" w:cs="Times New Roman"/>
      <w:b/>
      <w:bCs/>
      <w:sz w:val="20"/>
      <w:szCs w:val="26"/>
      <w:lang w:val="x-none" w:eastAsia="en-US"/>
    </w:rPr>
  </w:style>
  <w:style w:type="paragraph" w:customStyle="1" w:styleId="38CF7986E9244C5191183FCD3EE1C239">
    <w:name w:val="38CF7986E9244C5191183FCD3EE1C239"/>
    <w:rsid w:val="005373D0"/>
    <w:pPr>
      <w:keepNext/>
      <w:keepLines/>
      <w:tabs>
        <w:tab w:val="num" w:pos="1440"/>
      </w:tabs>
      <w:spacing w:before="200" w:after="0"/>
      <w:ind w:left="792" w:hanging="432"/>
      <w:outlineLvl w:val="1"/>
    </w:pPr>
    <w:rPr>
      <w:rFonts w:ascii="Century Gothic" w:eastAsia="Times New Roman" w:hAnsi="Century Gothic" w:cs="Times New Roman"/>
      <w:b/>
      <w:bCs/>
      <w:sz w:val="20"/>
      <w:szCs w:val="26"/>
      <w:lang w:val="x-none" w:eastAsia="en-US"/>
    </w:rPr>
  </w:style>
  <w:style w:type="paragraph" w:customStyle="1" w:styleId="D876284044754438AD48E98067F5D7F7">
    <w:name w:val="D876284044754438AD48E98067F5D7F7"/>
    <w:rsid w:val="005373D0"/>
    <w:pPr>
      <w:keepNext/>
      <w:keepLines/>
      <w:tabs>
        <w:tab w:val="num" w:pos="1440"/>
      </w:tabs>
      <w:spacing w:before="200" w:after="0"/>
      <w:ind w:left="792" w:hanging="432"/>
      <w:outlineLvl w:val="1"/>
    </w:pPr>
    <w:rPr>
      <w:rFonts w:ascii="Century Gothic" w:eastAsia="Times New Roman" w:hAnsi="Century Gothic" w:cs="Times New Roman"/>
      <w:b/>
      <w:bCs/>
      <w:sz w:val="20"/>
      <w:szCs w:val="26"/>
      <w:lang w:val="x-none" w:eastAsia="en-US"/>
    </w:rPr>
  </w:style>
  <w:style w:type="paragraph" w:customStyle="1" w:styleId="9066F90DC9A2419ABAA0B9FD66E84AF6">
    <w:name w:val="9066F90DC9A2419ABAA0B9FD66E84AF6"/>
    <w:rsid w:val="005373D0"/>
    <w:pPr>
      <w:keepNext/>
      <w:keepLines/>
      <w:tabs>
        <w:tab w:val="num" w:pos="1440"/>
      </w:tabs>
      <w:spacing w:before="200" w:after="0"/>
      <w:ind w:left="792" w:hanging="432"/>
      <w:outlineLvl w:val="1"/>
    </w:pPr>
    <w:rPr>
      <w:rFonts w:ascii="Century Gothic" w:eastAsia="Times New Roman" w:hAnsi="Century Gothic" w:cs="Times New Roman"/>
      <w:b/>
      <w:bCs/>
      <w:sz w:val="20"/>
      <w:szCs w:val="26"/>
      <w:lang w:val="x-none" w:eastAsia="en-US"/>
    </w:rPr>
  </w:style>
  <w:style w:type="paragraph" w:customStyle="1" w:styleId="3A4BA08A9C384704AE8D56A99275C74F">
    <w:name w:val="3A4BA08A9C384704AE8D56A99275C74F"/>
    <w:rsid w:val="005373D0"/>
    <w:pPr>
      <w:keepNext/>
      <w:keepLines/>
      <w:tabs>
        <w:tab w:val="num" w:pos="1440"/>
      </w:tabs>
      <w:spacing w:before="200" w:after="0"/>
      <w:ind w:left="792" w:hanging="432"/>
      <w:outlineLvl w:val="1"/>
    </w:pPr>
    <w:rPr>
      <w:rFonts w:ascii="Century Gothic" w:eastAsia="Times New Roman" w:hAnsi="Century Gothic" w:cs="Times New Roman"/>
      <w:b/>
      <w:bCs/>
      <w:sz w:val="20"/>
      <w:szCs w:val="26"/>
      <w:lang w:val="x-none" w:eastAsia="en-US"/>
    </w:rPr>
  </w:style>
  <w:style w:type="paragraph" w:customStyle="1" w:styleId="DE25C03B0B02466E91FCAB4FD3D6FED4">
    <w:name w:val="DE25C03B0B02466E91FCAB4FD3D6FED4"/>
    <w:rsid w:val="005373D0"/>
    <w:pPr>
      <w:keepNext/>
      <w:keepLines/>
      <w:tabs>
        <w:tab w:val="num" w:pos="1440"/>
      </w:tabs>
      <w:spacing w:before="200" w:after="0"/>
      <w:ind w:left="792" w:hanging="432"/>
      <w:outlineLvl w:val="1"/>
    </w:pPr>
    <w:rPr>
      <w:rFonts w:ascii="Century Gothic" w:eastAsia="Times New Roman" w:hAnsi="Century Gothic" w:cs="Times New Roman"/>
      <w:b/>
      <w:bCs/>
      <w:sz w:val="20"/>
      <w:szCs w:val="26"/>
      <w:lang w:val="x-none" w:eastAsia="en-US"/>
    </w:rPr>
  </w:style>
  <w:style w:type="paragraph" w:customStyle="1" w:styleId="7BAC5684AA894141BD11E8F5AA1DA6E3">
    <w:name w:val="7BAC5684AA894141BD11E8F5AA1DA6E3"/>
    <w:rsid w:val="005373D0"/>
    <w:pPr>
      <w:keepNext/>
      <w:keepLines/>
      <w:tabs>
        <w:tab w:val="num" w:pos="1440"/>
      </w:tabs>
      <w:spacing w:before="200" w:after="0"/>
      <w:ind w:left="792" w:hanging="432"/>
      <w:outlineLvl w:val="1"/>
    </w:pPr>
    <w:rPr>
      <w:rFonts w:ascii="Century Gothic" w:eastAsia="Times New Roman" w:hAnsi="Century Gothic" w:cs="Times New Roman"/>
      <w:b/>
      <w:bCs/>
      <w:sz w:val="20"/>
      <w:szCs w:val="26"/>
      <w:lang w:val="x-none" w:eastAsia="en-US"/>
    </w:rPr>
  </w:style>
  <w:style w:type="paragraph" w:customStyle="1" w:styleId="7E5CE0B9E2BA4CA2894D6BD5AD30E819">
    <w:name w:val="7E5CE0B9E2BA4CA2894D6BD5AD30E819"/>
    <w:rsid w:val="005373D0"/>
  </w:style>
  <w:style w:type="paragraph" w:customStyle="1" w:styleId="2807D99624F047ADA8DEFCE8EEE145734">
    <w:name w:val="2807D99624F047ADA8DEFCE8EEE145734"/>
    <w:rsid w:val="00FD1333"/>
    <w:pPr>
      <w:spacing w:after="0" w:line="240" w:lineRule="auto"/>
    </w:pPr>
    <w:rPr>
      <w:rFonts w:ascii="Century Gothic" w:eastAsia="Times New Roman" w:hAnsi="Century Gothic" w:cs="Times New Roman"/>
    </w:rPr>
  </w:style>
  <w:style w:type="paragraph" w:customStyle="1" w:styleId="FB4CAC4207BB45C3840C7282D7B943334">
    <w:name w:val="FB4CAC4207BB45C3840C7282D7B943334"/>
    <w:rsid w:val="00FD1333"/>
    <w:pPr>
      <w:spacing w:after="0" w:line="240" w:lineRule="auto"/>
    </w:pPr>
    <w:rPr>
      <w:rFonts w:ascii="Century Gothic" w:eastAsia="Times New Roman" w:hAnsi="Century Gothic" w:cs="Times New Roman"/>
    </w:rPr>
  </w:style>
  <w:style w:type="paragraph" w:customStyle="1" w:styleId="E4AF84770AD646CAA1BED5F1057BE9E93">
    <w:name w:val="E4AF84770AD646CAA1BED5F1057BE9E93"/>
    <w:rsid w:val="00FD1333"/>
    <w:pPr>
      <w:spacing w:after="0" w:line="240" w:lineRule="auto"/>
    </w:pPr>
    <w:rPr>
      <w:rFonts w:ascii="Century Gothic" w:eastAsia="Times New Roman" w:hAnsi="Century Gothic" w:cs="Times New Roman"/>
    </w:rPr>
  </w:style>
  <w:style w:type="paragraph" w:customStyle="1" w:styleId="13071E71610E415CA9F8956BE9D4EA0A3">
    <w:name w:val="13071E71610E415CA9F8956BE9D4EA0A3"/>
    <w:rsid w:val="00FD1333"/>
    <w:pPr>
      <w:spacing w:after="0" w:line="240" w:lineRule="auto"/>
    </w:pPr>
    <w:rPr>
      <w:rFonts w:ascii="Century Gothic" w:eastAsia="Times New Roman" w:hAnsi="Century Gothic" w:cs="Times New Roman"/>
    </w:rPr>
  </w:style>
  <w:style w:type="paragraph" w:customStyle="1" w:styleId="7F8B81CD03C440FF92601B3C947671683">
    <w:name w:val="7F8B81CD03C440FF92601B3C947671683"/>
    <w:rsid w:val="00FD1333"/>
    <w:pPr>
      <w:spacing w:after="0" w:line="240" w:lineRule="auto"/>
    </w:pPr>
    <w:rPr>
      <w:rFonts w:ascii="Century Gothic" w:eastAsia="Times New Roman" w:hAnsi="Century Gothic" w:cs="Times New Roman"/>
    </w:rPr>
  </w:style>
  <w:style w:type="paragraph" w:customStyle="1" w:styleId="9D3D83963BAA4975BFD277C2D0E64D3A3">
    <w:name w:val="9D3D83963BAA4975BFD277C2D0E64D3A3"/>
    <w:rsid w:val="00FD1333"/>
    <w:pPr>
      <w:spacing w:after="0" w:line="240" w:lineRule="auto"/>
    </w:pPr>
    <w:rPr>
      <w:rFonts w:ascii="Century Gothic" w:eastAsia="Times New Roman" w:hAnsi="Century Gothic" w:cs="Times New Roman"/>
    </w:rPr>
  </w:style>
  <w:style w:type="paragraph" w:customStyle="1" w:styleId="FB1DDF8A636F4A3F8A7D2FE974BC33CF1">
    <w:name w:val="FB1DDF8A636F4A3F8A7D2FE974BC33CF1"/>
    <w:rsid w:val="00FD1333"/>
    <w:pPr>
      <w:spacing w:after="0" w:line="240" w:lineRule="auto"/>
    </w:pPr>
    <w:rPr>
      <w:rFonts w:ascii="Century Gothic" w:eastAsia="Times New Roman" w:hAnsi="Century Gothic" w:cs="Times New Roman"/>
    </w:rPr>
  </w:style>
  <w:style w:type="paragraph" w:customStyle="1" w:styleId="E9F2E728AF354F10894BDEDAB2FD89231">
    <w:name w:val="E9F2E728AF354F10894BDEDAB2FD89231"/>
    <w:rsid w:val="00FD1333"/>
    <w:pPr>
      <w:keepNext/>
      <w:keepLines/>
      <w:tabs>
        <w:tab w:val="num" w:pos="1440"/>
      </w:tabs>
      <w:spacing w:before="200" w:after="0"/>
      <w:ind w:left="792" w:hanging="432"/>
      <w:outlineLvl w:val="1"/>
    </w:pPr>
    <w:rPr>
      <w:rFonts w:ascii="Century Gothic" w:eastAsia="Times New Roman" w:hAnsi="Century Gothic" w:cs="Times New Roman"/>
      <w:b/>
      <w:bCs/>
      <w:sz w:val="20"/>
      <w:szCs w:val="26"/>
      <w:lang w:val="x-none" w:eastAsia="en-US"/>
    </w:rPr>
  </w:style>
  <w:style w:type="paragraph" w:customStyle="1" w:styleId="38CF7986E9244C5191183FCD3EE1C2391">
    <w:name w:val="38CF7986E9244C5191183FCD3EE1C2391"/>
    <w:rsid w:val="00FD1333"/>
    <w:pPr>
      <w:keepNext/>
      <w:keepLines/>
      <w:tabs>
        <w:tab w:val="num" w:pos="1440"/>
      </w:tabs>
      <w:spacing w:before="200" w:after="0"/>
      <w:ind w:left="792" w:hanging="432"/>
      <w:outlineLvl w:val="1"/>
    </w:pPr>
    <w:rPr>
      <w:rFonts w:ascii="Century Gothic" w:eastAsia="Times New Roman" w:hAnsi="Century Gothic" w:cs="Times New Roman"/>
      <w:b/>
      <w:bCs/>
      <w:sz w:val="20"/>
      <w:szCs w:val="26"/>
      <w:lang w:val="x-none" w:eastAsia="en-US"/>
    </w:rPr>
  </w:style>
  <w:style w:type="paragraph" w:customStyle="1" w:styleId="D876284044754438AD48E98067F5D7F71">
    <w:name w:val="D876284044754438AD48E98067F5D7F71"/>
    <w:rsid w:val="00FD1333"/>
    <w:pPr>
      <w:keepNext/>
      <w:keepLines/>
      <w:tabs>
        <w:tab w:val="num" w:pos="1440"/>
      </w:tabs>
      <w:spacing w:before="200" w:after="0"/>
      <w:ind w:left="792" w:hanging="432"/>
      <w:outlineLvl w:val="1"/>
    </w:pPr>
    <w:rPr>
      <w:rFonts w:ascii="Century Gothic" w:eastAsia="Times New Roman" w:hAnsi="Century Gothic" w:cs="Times New Roman"/>
      <w:b/>
      <w:bCs/>
      <w:sz w:val="20"/>
      <w:szCs w:val="26"/>
      <w:lang w:val="x-none" w:eastAsia="en-US"/>
    </w:rPr>
  </w:style>
  <w:style w:type="paragraph" w:customStyle="1" w:styleId="9066F90DC9A2419ABAA0B9FD66E84AF61">
    <w:name w:val="9066F90DC9A2419ABAA0B9FD66E84AF61"/>
    <w:rsid w:val="00FD1333"/>
    <w:pPr>
      <w:keepNext/>
      <w:keepLines/>
      <w:tabs>
        <w:tab w:val="num" w:pos="1440"/>
      </w:tabs>
      <w:spacing w:before="200" w:after="0"/>
      <w:ind w:left="792" w:hanging="432"/>
      <w:outlineLvl w:val="1"/>
    </w:pPr>
    <w:rPr>
      <w:rFonts w:ascii="Century Gothic" w:eastAsia="Times New Roman" w:hAnsi="Century Gothic" w:cs="Times New Roman"/>
      <w:b/>
      <w:bCs/>
      <w:sz w:val="20"/>
      <w:szCs w:val="26"/>
      <w:lang w:val="x-none" w:eastAsia="en-US"/>
    </w:rPr>
  </w:style>
  <w:style w:type="paragraph" w:customStyle="1" w:styleId="3A4BA08A9C384704AE8D56A99275C74F1">
    <w:name w:val="3A4BA08A9C384704AE8D56A99275C74F1"/>
    <w:rsid w:val="00FD1333"/>
    <w:pPr>
      <w:keepNext/>
      <w:keepLines/>
      <w:tabs>
        <w:tab w:val="num" w:pos="1440"/>
      </w:tabs>
      <w:spacing w:before="200" w:after="0"/>
      <w:ind w:left="792" w:hanging="432"/>
      <w:outlineLvl w:val="1"/>
    </w:pPr>
    <w:rPr>
      <w:rFonts w:ascii="Century Gothic" w:eastAsia="Times New Roman" w:hAnsi="Century Gothic" w:cs="Times New Roman"/>
      <w:b/>
      <w:bCs/>
      <w:sz w:val="20"/>
      <w:szCs w:val="26"/>
      <w:lang w:val="x-none" w:eastAsia="en-US"/>
    </w:rPr>
  </w:style>
  <w:style w:type="paragraph" w:customStyle="1" w:styleId="DE25C03B0B02466E91FCAB4FD3D6FED41">
    <w:name w:val="DE25C03B0B02466E91FCAB4FD3D6FED41"/>
    <w:rsid w:val="00FD1333"/>
    <w:pPr>
      <w:keepNext/>
      <w:keepLines/>
      <w:tabs>
        <w:tab w:val="num" w:pos="1440"/>
      </w:tabs>
      <w:spacing w:before="200" w:after="0"/>
      <w:ind w:left="792" w:hanging="432"/>
      <w:outlineLvl w:val="1"/>
    </w:pPr>
    <w:rPr>
      <w:rFonts w:ascii="Century Gothic" w:eastAsia="Times New Roman" w:hAnsi="Century Gothic" w:cs="Times New Roman"/>
      <w:b/>
      <w:bCs/>
      <w:sz w:val="20"/>
      <w:szCs w:val="26"/>
      <w:lang w:val="x-none" w:eastAsia="en-US"/>
    </w:rPr>
  </w:style>
  <w:style w:type="paragraph" w:customStyle="1" w:styleId="AF78F58A249C43B59ED317D9B7D39F41">
    <w:name w:val="AF78F58A249C43B59ED317D9B7D39F41"/>
    <w:rsid w:val="00FD1333"/>
    <w:pPr>
      <w:keepNext/>
      <w:keepLines/>
      <w:tabs>
        <w:tab w:val="num" w:pos="1440"/>
      </w:tabs>
      <w:spacing w:before="200" w:after="0"/>
      <w:ind w:left="792" w:hanging="432"/>
      <w:outlineLvl w:val="1"/>
    </w:pPr>
    <w:rPr>
      <w:rFonts w:ascii="Century Gothic" w:eastAsia="Times New Roman" w:hAnsi="Century Gothic" w:cs="Times New Roman"/>
      <w:b/>
      <w:bCs/>
      <w:sz w:val="20"/>
      <w:szCs w:val="26"/>
      <w:lang w:val="x-none" w:eastAsia="en-US"/>
    </w:rPr>
  </w:style>
  <w:style w:type="paragraph" w:customStyle="1" w:styleId="A6EDE0D086E44ACE8EBCA0422EB3C381">
    <w:name w:val="A6EDE0D086E44ACE8EBCA0422EB3C381"/>
    <w:rsid w:val="00FD1333"/>
    <w:pPr>
      <w:spacing w:after="0" w:line="240" w:lineRule="auto"/>
    </w:pPr>
    <w:rPr>
      <w:rFonts w:ascii="Century Gothic" w:eastAsia="Times New Roman" w:hAnsi="Century Gothic" w:cs="Times New Roman"/>
    </w:rPr>
  </w:style>
  <w:style w:type="paragraph" w:customStyle="1" w:styleId="A3D2E4C367754E028FD73DE7EF44B727">
    <w:name w:val="A3D2E4C367754E028FD73DE7EF44B727"/>
    <w:rsid w:val="00FD1333"/>
    <w:pPr>
      <w:spacing w:after="0" w:line="240" w:lineRule="auto"/>
    </w:pPr>
    <w:rPr>
      <w:rFonts w:ascii="Century Gothic" w:eastAsia="Times New Roman" w:hAnsi="Century Gothic" w:cs="Times New Roman"/>
    </w:rPr>
  </w:style>
  <w:style w:type="paragraph" w:customStyle="1" w:styleId="BEEC8DAF99A14D8583598850A5E006C1">
    <w:name w:val="BEEC8DAF99A14D8583598850A5E006C1"/>
    <w:rsid w:val="00FD1333"/>
    <w:pPr>
      <w:spacing w:after="0" w:line="240" w:lineRule="auto"/>
    </w:pPr>
    <w:rPr>
      <w:rFonts w:ascii="Century Gothic" w:eastAsia="Times New Roman" w:hAnsi="Century Gothic" w:cs="Times New Roman"/>
    </w:rPr>
  </w:style>
  <w:style w:type="paragraph" w:customStyle="1" w:styleId="7DEF5A6AD3B44FA0BAEC39F7BABC8FA7">
    <w:name w:val="7DEF5A6AD3B44FA0BAEC39F7BABC8FA7"/>
    <w:rsid w:val="00FD1333"/>
    <w:pPr>
      <w:keepNext/>
      <w:keepLines/>
      <w:tabs>
        <w:tab w:val="num" w:pos="1440"/>
      </w:tabs>
      <w:spacing w:before="200" w:after="0"/>
      <w:ind w:left="792" w:hanging="432"/>
      <w:outlineLvl w:val="1"/>
    </w:pPr>
    <w:rPr>
      <w:rFonts w:ascii="Century Gothic" w:eastAsia="Times New Roman" w:hAnsi="Century Gothic" w:cs="Times New Roman"/>
      <w:b/>
      <w:bCs/>
      <w:sz w:val="20"/>
      <w:szCs w:val="26"/>
      <w:lang w:val="x-none" w:eastAsia="en-US"/>
    </w:rPr>
  </w:style>
  <w:style w:type="paragraph" w:customStyle="1" w:styleId="0B4181417FDA4298875C74EA5F76C67C">
    <w:name w:val="0B4181417FDA4298875C74EA5F76C67C"/>
    <w:rsid w:val="00FD1333"/>
    <w:pPr>
      <w:spacing w:after="0" w:line="240" w:lineRule="auto"/>
    </w:pPr>
    <w:rPr>
      <w:rFonts w:ascii="Century Gothic" w:eastAsia="Times New Roman" w:hAnsi="Century Gothic" w:cs="Times New Roman"/>
    </w:rPr>
  </w:style>
  <w:style w:type="paragraph" w:customStyle="1" w:styleId="2807D99624F047ADA8DEFCE8EEE145735">
    <w:name w:val="2807D99624F047ADA8DEFCE8EEE145735"/>
    <w:rsid w:val="000563EE"/>
    <w:pPr>
      <w:spacing w:after="0" w:line="240" w:lineRule="auto"/>
    </w:pPr>
    <w:rPr>
      <w:rFonts w:ascii="Century Gothic" w:eastAsia="Times New Roman" w:hAnsi="Century Gothic" w:cs="Times New Roman"/>
    </w:rPr>
  </w:style>
  <w:style w:type="paragraph" w:customStyle="1" w:styleId="FB4CAC4207BB45C3840C7282D7B943335">
    <w:name w:val="FB4CAC4207BB45C3840C7282D7B943335"/>
    <w:rsid w:val="000563EE"/>
    <w:pPr>
      <w:spacing w:after="0" w:line="240" w:lineRule="auto"/>
    </w:pPr>
    <w:rPr>
      <w:rFonts w:ascii="Century Gothic" w:eastAsia="Times New Roman" w:hAnsi="Century Gothic" w:cs="Times New Roman"/>
    </w:rPr>
  </w:style>
  <w:style w:type="paragraph" w:customStyle="1" w:styleId="E4AF84770AD646CAA1BED5F1057BE9E94">
    <w:name w:val="E4AF84770AD646CAA1BED5F1057BE9E94"/>
    <w:rsid w:val="000563EE"/>
    <w:pPr>
      <w:spacing w:after="0" w:line="240" w:lineRule="auto"/>
    </w:pPr>
    <w:rPr>
      <w:rFonts w:ascii="Century Gothic" w:eastAsia="Times New Roman" w:hAnsi="Century Gothic" w:cs="Times New Roman"/>
    </w:rPr>
  </w:style>
  <w:style w:type="paragraph" w:customStyle="1" w:styleId="13071E71610E415CA9F8956BE9D4EA0A4">
    <w:name w:val="13071E71610E415CA9F8956BE9D4EA0A4"/>
    <w:rsid w:val="000563EE"/>
    <w:pPr>
      <w:spacing w:after="0" w:line="240" w:lineRule="auto"/>
    </w:pPr>
    <w:rPr>
      <w:rFonts w:ascii="Century Gothic" w:eastAsia="Times New Roman" w:hAnsi="Century Gothic" w:cs="Times New Roman"/>
    </w:rPr>
  </w:style>
  <w:style w:type="paragraph" w:customStyle="1" w:styleId="7F8B81CD03C440FF92601B3C947671684">
    <w:name w:val="7F8B81CD03C440FF92601B3C947671684"/>
    <w:rsid w:val="000563EE"/>
    <w:pPr>
      <w:spacing w:after="0" w:line="240" w:lineRule="auto"/>
    </w:pPr>
    <w:rPr>
      <w:rFonts w:ascii="Century Gothic" w:eastAsia="Times New Roman" w:hAnsi="Century Gothic" w:cs="Times New Roman"/>
    </w:rPr>
  </w:style>
  <w:style w:type="paragraph" w:customStyle="1" w:styleId="9D3D83963BAA4975BFD277C2D0E64D3A4">
    <w:name w:val="9D3D83963BAA4975BFD277C2D0E64D3A4"/>
    <w:rsid w:val="000563EE"/>
    <w:pPr>
      <w:spacing w:after="0" w:line="240" w:lineRule="auto"/>
    </w:pPr>
    <w:rPr>
      <w:rFonts w:ascii="Century Gothic" w:eastAsia="Times New Roman" w:hAnsi="Century Gothic" w:cs="Times New Roman"/>
    </w:rPr>
  </w:style>
  <w:style w:type="paragraph" w:customStyle="1" w:styleId="FB1DDF8A636F4A3F8A7D2FE974BC33CF2">
    <w:name w:val="FB1DDF8A636F4A3F8A7D2FE974BC33CF2"/>
    <w:rsid w:val="000563EE"/>
    <w:pPr>
      <w:spacing w:after="0" w:line="240" w:lineRule="auto"/>
    </w:pPr>
    <w:rPr>
      <w:rFonts w:ascii="Century Gothic" w:eastAsia="Times New Roman" w:hAnsi="Century Gothic" w:cs="Times New Roman"/>
    </w:rPr>
  </w:style>
  <w:style w:type="paragraph" w:customStyle="1" w:styleId="E9F2E728AF354F10894BDEDAB2FD89232">
    <w:name w:val="E9F2E728AF354F10894BDEDAB2FD89232"/>
    <w:rsid w:val="000563EE"/>
    <w:pPr>
      <w:keepNext/>
      <w:keepLines/>
      <w:tabs>
        <w:tab w:val="num" w:pos="1440"/>
      </w:tabs>
      <w:spacing w:before="200" w:after="0"/>
      <w:ind w:left="792" w:hanging="432"/>
      <w:outlineLvl w:val="1"/>
    </w:pPr>
    <w:rPr>
      <w:rFonts w:ascii="Century Gothic" w:eastAsia="Times New Roman" w:hAnsi="Century Gothic" w:cs="Times New Roman"/>
      <w:b/>
      <w:bCs/>
      <w:sz w:val="20"/>
      <w:szCs w:val="26"/>
      <w:lang w:val="x-none" w:eastAsia="en-US"/>
    </w:rPr>
  </w:style>
  <w:style w:type="paragraph" w:customStyle="1" w:styleId="38CF7986E9244C5191183FCD3EE1C2392">
    <w:name w:val="38CF7986E9244C5191183FCD3EE1C2392"/>
    <w:rsid w:val="000563EE"/>
    <w:pPr>
      <w:keepNext/>
      <w:keepLines/>
      <w:tabs>
        <w:tab w:val="num" w:pos="1440"/>
      </w:tabs>
      <w:spacing w:before="200" w:after="0"/>
      <w:ind w:left="792" w:hanging="432"/>
      <w:outlineLvl w:val="1"/>
    </w:pPr>
    <w:rPr>
      <w:rFonts w:ascii="Century Gothic" w:eastAsia="Times New Roman" w:hAnsi="Century Gothic" w:cs="Times New Roman"/>
      <w:b/>
      <w:bCs/>
      <w:sz w:val="20"/>
      <w:szCs w:val="26"/>
      <w:lang w:val="x-none" w:eastAsia="en-US"/>
    </w:rPr>
  </w:style>
  <w:style w:type="paragraph" w:customStyle="1" w:styleId="D876284044754438AD48E98067F5D7F72">
    <w:name w:val="D876284044754438AD48E98067F5D7F72"/>
    <w:rsid w:val="000563EE"/>
    <w:pPr>
      <w:keepNext/>
      <w:keepLines/>
      <w:tabs>
        <w:tab w:val="num" w:pos="1440"/>
      </w:tabs>
      <w:spacing w:before="200" w:after="0"/>
      <w:ind w:left="792" w:hanging="432"/>
      <w:outlineLvl w:val="1"/>
    </w:pPr>
    <w:rPr>
      <w:rFonts w:ascii="Century Gothic" w:eastAsia="Times New Roman" w:hAnsi="Century Gothic" w:cs="Times New Roman"/>
      <w:b/>
      <w:bCs/>
      <w:sz w:val="20"/>
      <w:szCs w:val="26"/>
      <w:lang w:val="x-none" w:eastAsia="en-US"/>
    </w:rPr>
  </w:style>
  <w:style w:type="paragraph" w:customStyle="1" w:styleId="9066F90DC9A2419ABAA0B9FD66E84AF62">
    <w:name w:val="9066F90DC9A2419ABAA0B9FD66E84AF62"/>
    <w:rsid w:val="000563EE"/>
    <w:pPr>
      <w:keepNext/>
      <w:keepLines/>
      <w:tabs>
        <w:tab w:val="num" w:pos="1440"/>
      </w:tabs>
      <w:spacing w:before="200" w:after="0"/>
      <w:ind w:left="792" w:hanging="432"/>
      <w:outlineLvl w:val="1"/>
    </w:pPr>
    <w:rPr>
      <w:rFonts w:ascii="Century Gothic" w:eastAsia="Times New Roman" w:hAnsi="Century Gothic" w:cs="Times New Roman"/>
      <w:b/>
      <w:bCs/>
      <w:sz w:val="20"/>
      <w:szCs w:val="26"/>
      <w:lang w:val="x-none" w:eastAsia="en-US"/>
    </w:rPr>
  </w:style>
  <w:style w:type="paragraph" w:customStyle="1" w:styleId="3A4BA08A9C384704AE8D56A99275C74F2">
    <w:name w:val="3A4BA08A9C384704AE8D56A99275C74F2"/>
    <w:rsid w:val="000563EE"/>
    <w:pPr>
      <w:keepNext/>
      <w:keepLines/>
      <w:tabs>
        <w:tab w:val="num" w:pos="1440"/>
      </w:tabs>
      <w:spacing w:before="200" w:after="0"/>
      <w:ind w:left="792" w:hanging="432"/>
      <w:outlineLvl w:val="1"/>
    </w:pPr>
    <w:rPr>
      <w:rFonts w:ascii="Century Gothic" w:eastAsia="Times New Roman" w:hAnsi="Century Gothic" w:cs="Times New Roman"/>
      <w:b/>
      <w:bCs/>
      <w:sz w:val="20"/>
      <w:szCs w:val="26"/>
      <w:lang w:val="x-none" w:eastAsia="en-US"/>
    </w:rPr>
  </w:style>
  <w:style w:type="paragraph" w:customStyle="1" w:styleId="DE25C03B0B02466E91FCAB4FD3D6FED42">
    <w:name w:val="DE25C03B0B02466E91FCAB4FD3D6FED42"/>
    <w:rsid w:val="000563EE"/>
    <w:pPr>
      <w:keepNext/>
      <w:keepLines/>
      <w:tabs>
        <w:tab w:val="num" w:pos="1440"/>
      </w:tabs>
      <w:spacing w:before="200" w:after="0"/>
      <w:ind w:left="792" w:hanging="432"/>
      <w:outlineLvl w:val="1"/>
    </w:pPr>
    <w:rPr>
      <w:rFonts w:ascii="Century Gothic" w:eastAsia="Times New Roman" w:hAnsi="Century Gothic" w:cs="Times New Roman"/>
      <w:b/>
      <w:bCs/>
      <w:sz w:val="20"/>
      <w:szCs w:val="26"/>
      <w:lang w:val="x-none" w:eastAsia="en-US"/>
    </w:rPr>
  </w:style>
  <w:style w:type="paragraph" w:customStyle="1" w:styleId="AF78F58A249C43B59ED317D9B7D39F411">
    <w:name w:val="AF78F58A249C43B59ED317D9B7D39F411"/>
    <w:rsid w:val="000563EE"/>
    <w:pPr>
      <w:keepNext/>
      <w:keepLines/>
      <w:tabs>
        <w:tab w:val="num" w:pos="1440"/>
      </w:tabs>
      <w:spacing w:before="200" w:after="0"/>
      <w:ind w:left="792" w:hanging="432"/>
      <w:outlineLvl w:val="1"/>
    </w:pPr>
    <w:rPr>
      <w:rFonts w:ascii="Century Gothic" w:eastAsia="Times New Roman" w:hAnsi="Century Gothic" w:cs="Times New Roman"/>
      <w:b/>
      <w:bCs/>
      <w:sz w:val="20"/>
      <w:szCs w:val="26"/>
      <w:lang w:val="x-none" w:eastAsia="en-US"/>
    </w:rPr>
  </w:style>
  <w:style w:type="paragraph" w:customStyle="1" w:styleId="79C6CBB9BFA34A658567F0AFEBE80860">
    <w:name w:val="79C6CBB9BFA34A658567F0AFEBE80860"/>
    <w:rsid w:val="000563EE"/>
    <w:pPr>
      <w:spacing w:after="0" w:line="240" w:lineRule="auto"/>
    </w:pPr>
    <w:rPr>
      <w:rFonts w:ascii="Century Gothic" w:eastAsia="Times New Roman" w:hAnsi="Century Gothic" w:cs="Times New Roman"/>
    </w:rPr>
  </w:style>
  <w:style w:type="paragraph" w:customStyle="1" w:styleId="B4F2796B8701428A90E1CC5ECABD2F1D">
    <w:name w:val="B4F2796B8701428A90E1CC5ECABD2F1D"/>
    <w:rsid w:val="000563EE"/>
    <w:pPr>
      <w:spacing w:after="0" w:line="240" w:lineRule="auto"/>
    </w:pPr>
    <w:rPr>
      <w:rFonts w:ascii="Century Gothic" w:eastAsia="Times New Roman" w:hAnsi="Century Gothic" w:cs="Times New Roman"/>
    </w:rPr>
  </w:style>
  <w:style w:type="paragraph" w:customStyle="1" w:styleId="7B4BDB0FE1B44F6DAB22420163334569">
    <w:name w:val="7B4BDB0FE1B44F6DAB22420163334569"/>
    <w:rsid w:val="000563EE"/>
    <w:pPr>
      <w:spacing w:after="0" w:line="240" w:lineRule="auto"/>
    </w:pPr>
    <w:rPr>
      <w:rFonts w:ascii="Century Gothic" w:eastAsia="Times New Roman" w:hAnsi="Century Gothic" w:cs="Times New Roman"/>
    </w:rPr>
  </w:style>
  <w:style w:type="paragraph" w:customStyle="1" w:styleId="6B44ADB438C94E22B26A7A82E9B6EFB4">
    <w:name w:val="6B44ADB438C94E22B26A7A82E9B6EFB4"/>
    <w:rsid w:val="000563EE"/>
    <w:pPr>
      <w:keepNext/>
      <w:keepLines/>
      <w:tabs>
        <w:tab w:val="num" w:pos="1440"/>
      </w:tabs>
      <w:spacing w:before="200" w:after="0"/>
      <w:ind w:left="792" w:hanging="432"/>
      <w:outlineLvl w:val="1"/>
    </w:pPr>
    <w:rPr>
      <w:rFonts w:ascii="Century Gothic" w:eastAsia="Times New Roman" w:hAnsi="Century Gothic" w:cs="Times New Roman"/>
      <w:b/>
      <w:bCs/>
      <w:sz w:val="20"/>
      <w:szCs w:val="26"/>
      <w:lang w:val="x-none" w:eastAsia="en-US"/>
    </w:rPr>
  </w:style>
  <w:style w:type="paragraph" w:customStyle="1" w:styleId="F17250D8442C42F4A94534B01A11AE1E">
    <w:name w:val="F17250D8442C42F4A94534B01A11AE1E"/>
    <w:rsid w:val="000563EE"/>
    <w:pPr>
      <w:spacing w:after="0" w:line="240" w:lineRule="auto"/>
    </w:pPr>
    <w:rPr>
      <w:rFonts w:ascii="Century Gothic" w:eastAsia="Times New Roman" w:hAnsi="Century Gothic" w:cs="Times New Roman"/>
    </w:rPr>
  </w:style>
  <w:style w:type="paragraph" w:customStyle="1" w:styleId="B3D179CBF7A64306B614996F07253924">
    <w:name w:val="B3D179CBF7A64306B614996F07253924"/>
    <w:rsid w:val="00FB1293"/>
  </w:style>
  <w:style w:type="paragraph" w:customStyle="1" w:styleId="9B3DD13FE9764AA28630BD1199EB4AA6">
    <w:name w:val="9B3DD13FE9764AA28630BD1199EB4AA6"/>
    <w:rsid w:val="00FB1293"/>
  </w:style>
  <w:style w:type="paragraph" w:customStyle="1" w:styleId="9DE075B28E9B4F82B76978929A972661">
    <w:name w:val="9DE075B28E9B4F82B76978929A972661"/>
    <w:rsid w:val="00FB1293"/>
  </w:style>
  <w:style w:type="paragraph" w:customStyle="1" w:styleId="298B986D892841A5B6294CB0BA431EBE">
    <w:name w:val="298B986D892841A5B6294CB0BA431EBE"/>
    <w:rsid w:val="00FB1293"/>
  </w:style>
  <w:style w:type="paragraph" w:customStyle="1" w:styleId="2807D99624F047ADA8DEFCE8EEE145736">
    <w:name w:val="2807D99624F047ADA8DEFCE8EEE145736"/>
    <w:rsid w:val="00546BCC"/>
    <w:pPr>
      <w:spacing w:after="0" w:line="240" w:lineRule="auto"/>
    </w:pPr>
    <w:rPr>
      <w:rFonts w:ascii="Century Gothic" w:eastAsia="Times New Roman" w:hAnsi="Century Gothic" w:cs="Times New Roman"/>
    </w:rPr>
  </w:style>
  <w:style w:type="paragraph" w:customStyle="1" w:styleId="FB4CAC4207BB45C3840C7282D7B943336">
    <w:name w:val="FB4CAC4207BB45C3840C7282D7B943336"/>
    <w:rsid w:val="00546BCC"/>
    <w:pPr>
      <w:spacing w:after="0" w:line="240" w:lineRule="auto"/>
    </w:pPr>
    <w:rPr>
      <w:rFonts w:ascii="Century Gothic" w:eastAsia="Times New Roman" w:hAnsi="Century Gothic" w:cs="Times New Roman"/>
    </w:rPr>
  </w:style>
  <w:style w:type="paragraph" w:customStyle="1" w:styleId="E4AF84770AD646CAA1BED5F1057BE9E95">
    <w:name w:val="E4AF84770AD646CAA1BED5F1057BE9E95"/>
    <w:rsid w:val="00546BCC"/>
    <w:pPr>
      <w:spacing w:after="0" w:line="240" w:lineRule="auto"/>
    </w:pPr>
    <w:rPr>
      <w:rFonts w:ascii="Century Gothic" w:eastAsia="Times New Roman" w:hAnsi="Century Gothic" w:cs="Times New Roman"/>
    </w:rPr>
  </w:style>
  <w:style w:type="paragraph" w:customStyle="1" w:styleId="13071E71610E415CA9F8956BE9D4EA0A5">
    <w:name w:val="13071E71610E415CA9F8956BE9D4EA0A5"/>
    <w:rsid w:val="00546BCC"/>
    <w:pPr>
      <w:spacing w:after="0" w:line="240" w:lineRule="auto"/>
    </w:pPr>
    <w:rPr>
      <w:rFonts w:ascii="Century Gothic" w:eastAsia="Times New Roman" w:hAnsi="Century Gothic" w:cs="Times New Roman"/>
    </w:rPr>
  </w:style>
  <w:style w:type="paragraph" w:customStyle="1" w:styleId="7F8B81CD03C440FF92601B3C947671685">
    <w:name w:val="7F8B81CD03C440FF92601B3C947671685"/>
    <w:rsid w:val="00546BCC"/>
    <w:pPr>
      <w:spacing w:after="0" w:line="240" w:lineRule="auto"/>
    </w:pPr>
    <w:rPr>
      <w:rFonts w:ascii="Century Gothic" w:eastAsia="Times New Roman" w:hAnsi="Century Gothic" w:cs="Times New Roman"/>
    </w:rPr>
  </w:style>
  <w:style w:type="paragraph" w:customStyle="1" w:styleId="9D3D83963BAA4975BFD277C2D0E64D3A5">
    <w:name w:val="9D3D83963BAA4975BFD277C2D0E64D3A5"/>
    <w:rsid w:val="00546BCC"/>
    <w:pPr>
      <w:spacing w:after="0" w:line="240" w:lineRule="auto"/>
    </w:pPr>
    <w:rPr>
      <w:rFonts w:ascii="Century Gothic" w:eastAsia="Times New Roman" w:hAnsi="Century Gothic" w:cs="Times New Roman"/>
    </w:rPr>
  </w:style>
  <w:style w:type="paragraph" w:customStyle="1" w:styleId="FB1DDF8A636F4A3F8A7D2FE974BC33CF3">
    <w:name w:val="FB1DDF8A636F4A3F8A7D2FE974BC33CF3"/>
    <w:rsid w:val="00546BCC"/>
    <w:pPr>
      <w:spacing w:after="0" w:line="240" w:lineRule="auto"/>
    </w:pPr>
    <w:rPr>
      <w:rFonts w:ascii="Century Gothic" w:eastAsia="Times New Roman" w:hAnsi="Century Gothic" w:cs="Times New Roman"/>
    </w:rPr>
  </w:style>
  <w:style w:type="paragraph" w:customStyle="1" w:styleId="9B3DD13FE9764AA28630BD1199EB4AA61">
    <w:name w:val="9B3DD13FE9764AA28630BD1199EB4AA61"/>
    <w:rsid w:val="00546BCC"/>
    <w:pPr>
      <w:keepNext/>
      <w:keepLines/>
      <w:tabs>
        <w:tab w:val="num" w:pos="1440"/>
      </w:tabs>
      <w:spacing w:before="200" w:after="0"/>
      <w:ind w:left="792" w:hanging="432"/>
      <w:outlineLvl w:val="1"/>
    </w:pPr>
    <w:rPr>
      <w:rFonts w:ascii="Century Gothic" w:eastAsia="Times New Roman" w:hAnsi="Century Gothic" w:cs="Times New Roman"/>
      <w:b/>
      <w:bCs/>
      <w:sz w:val="20"/>
      <w:szCs w:val="26"/>
      <w:lang w:val="x-none" w:eastAsia="en-US"/>
    </w:rPr>
  </w:style>
  <w:style w:type="paragraph" w:customStyle="1" w:styleId="9DE075B28E9B4F82B76978929A9726611">
    <w:name w:val="9DE075B28E9B4F82B76978929A9726611"/>
    <w:rsid w:val="00546BCC"/>
    <w:pPr>
      <w:keepNext/>
      <w:keepLines/>
      <w:tabs>
        <w:tab w:val="num" w:pos="1440"/>
      </w:tabs>
      <w:spacing w:before="200" w:after="0"/>
      <w:ind w:left="792" w:hanging="432"/>
      <w:outlineLvl w:val="1"/>
    </w:pPr>
    <w:rPr>
      <w:rFonts w:ascii="Century Gothic" w:eastAsia="Times New Roman" w:hAnsi="Century Gothic" w:cs="Times New Roman"/>
      <w:b/>
      <w:bCs/>
      <w:sz w:val="20"/>
      <w:szCs w:val="26"/>
      <w:lang w:val="x-none" w:eastAsia="en-US"/>
    </w:rPr>
  </w:style>
  <w:style w:type="paragraph" w:customStyle="1" w:styleId="298B986D892841A5B6294CB0BA431EBE1">
    <w:name w:val="298B986D892841A5B6294CB0BA431EBE1"/>
    <w:rsid w:val="00546BCC"/>
    <w:pPr>
      <w:keepNext/>
      <w:keepLines/>
      <w:tabs>
        <w:tab w:val="num" w:pos="1440"/>
      </w:tabs>
      <w:spacing w:before="200" w:after="0"/>
      <w:ind w:left="792" w:hanging="432"/>
      <w:outlineLvl w:val="1"/>
    </w:pPr>
    <w:rPr>
      <w:rFonts w:ascii="Century Gothic" w:eastAsia="Times New Roman" w:hAnsi="Century Gothic" w:cs="Times New Roman"/>
      <w:b/>
      <w:bCs/>
      <w:sz w:val="20"/>
      <w:szCs w:val="26"/>
      <w:lang w:val="x-none" w:eastAsia="en-US"/>
    </w:rPr>
  </w:style>
  <w:style w:type="paragraph" w:customStyle="1" w:styleId="38CF7986E9244C5191183FCD3EE1C2393">
    <w:name w:val="38CF7986E9244C5191183FCD3EE1C2393"/>
    <w:rsid w:val="00546BCC"/>
    <w:pPr>
      <w:keepNext/>
      <w:keepLines/>
      <w:tabs>
        <w:tab w:val="num" w:pos="1440"/>
      </w:tabs>
      <w:spacing w:before="200" w:after="0"/>
      <w:ind w:left="792" w:hanging="432"/>
      <w:outlineLvl w:val="1"/>
    </w:pPr>
    <w:rPr>
      <w:rFonts w:ascii="Century Gothic" w:eastAsia="Times New Roman" w:hAnsi="Century Gothic" w:cs="Times New Roman"/>
      <w:b/>
      <w:bCs/>
      <w:sz w:val="20"/>
      <w:szCs w:val="26"/>
      <w:lang w:val="x-none" w:eastAsia="en-US"/>
    </w:rPr>
  </w:style>
  <w:style w:type="paragraph" w:customStyle="1" w:styleId="D876284044754438AD48E98067F5D7F73">
    <w:name w:val="D876284044754438AD48E98067F5D7F73"/>
    <w:rsid w:val="00546BCC"/>
    <w:pPr>
      <w:keepNext/>
      <w:keepLines/>
      <w:tabs>
        <w:tab w:val="num" w:pos="1440"/>
      </w:tabs>
      <w:spacing w:before="200" w:after="0"/>
      <w:ind w:left="792" w:hanging="432"/>
      <w:outlineLvl w:val="1"/>
    </w:pPr>
    <w:rPr>
      <w:rFonts w:ascii="Century Gothic" w:eastAsia="Times New Roman" w:hAnsi="Century Gothic" w:cs="Times New Roman"/>
      <w:b/>
      <w:bCs/>
      <w:sz w:val="20"/>
      <w:szCs w:val="26"/>
      <w:lang w:val="x-none" w:eastAsia="en-US"/>
    </w:rPr>
  </w:style>
  <w:style w:type="paragraph" w:customStyle="1" w:styleId="9066F90DC9A2419ABAA0B9FD66E84AF63">
    <w:name w:val="9066F90DC9A2419ABAA0B9FD66E84AF63"/>
    <w:rsid w:val="00546BCC"/>
    <w:pPr>
      <w:keepNext/>
      <w:keepLines/>
      <w:tabs>
        <w:tab w:val="num" w:pos="1440"/>
      </w:tabs>
      <w:spacing w:before="200" w:after="0"/>
      <w:ind w:left="792" w:hanging="432"/>
      <w:outlineLvl w:val="1"/>
    </w:pPr>
    <w:rPr>
      <w:rFonts w:ascii="Century Gothic" w:eastAsia="Times New Roman" w:hAnsi="Century Gothic" w:cs="Times New Roman"/>
      <w:b/>
      <w:bCs/>
      <w:sz w:val="20"/>
      <w:szCs w:val="26"/>
      <w:lang w:val="x-none" w:eastAsia="en-US"/>
    </w:rPr>
  </w:style>
  <w:style w:type="paragraph" w:customStyle="1" w:styleId="3A4BA08A9C384704AE8D56A99275C74F3">
    <w:name w:val="3A4BA08A9C384704AE8D56A99275C74F3"/>
    <w:rsid w:val="00546BCC"/>
    <w:pPr>
      <w:keepNext/>
      <w:keepLines/>
      <w:tabs>
        <w:tab w:val="num" w:pos="1440"/>
      </w:tabs>
      <w:spacing w:before="200" w:after="0"/>
      <w:ind w:left="792" w:hanging="432"/>
      <w:outlineLvl w:val="1"/>
    </w:pPr>
    <w:rPr>
      <w:rFonts w:ascii="Century Gothic" w:eastAsia="Times New Roman" w:hAnsi="Century Gothic" w:cs="Times New Roman"/>
      <w:b/>
      <w:bCs/>
      <w:sz w:val="20"/>
      <w:szCs w:val="26"/>
      <w:lang w:val="x-none" w:eastAsia="en-US"/>
    </w:rPr>
  </w:style>
  <w:style w:type="paragraph" w:customStyle="1" w:styleId="DE25C03B0B02466E91FCAB4FD3D6FED43">
    <w:name w:val="DE25C03B0B02466E91FCAB4FD3D6FED43"/>
    <w:rsid w:val="00546BCC"/>
    <w:pPr>
      <w:keepNext/>
      <w:keepLines/>
      <w:tabs>
        <w:tab w:val="num" w:pos="1440"/>
      </w:tabs>
      <w:spacing w:before="200" w:after="0"/>
      <w:ind w:left="792" w:hanging="432"/>
      <w:outlineLvl w:val="1"/>
    </w:pPr>
    <w:rPr>
      <w:rFonts w:ascii="Century Gothic" w:eastAsia="Times New Roman" w:hAnsi="Century Gothic" w:cs="Times New Roman"/>
      <w:b/>
      <w:bCs/>
      <w:sz w:val="20"/>
      <w:szCs w:val="26"/>
      <w:lang w:val="x-none" w:eastAsia="en-US"/>
    </w:rPr>
  </w:style>
  <w:style w:type="paragraph" w:customStyle="1" w:styleId="00B0796C03E645FD8441A275CEA1AAB9">
    <w:name w:val="00B0796C03E645FD8441A275CEA1AAB9"/>
    <w:rsid w:val="00546BCC"/>
    <w:pPr>
      <w:keepNext/>
      <w:keepLines/>
      <w:tabs>
        <w:tab w:val="num" w:pos="1440"/>
      </w:tabs>
      <w:spacing w:before="200" w:after="0"/>
      <w:ind w:left="792" w:hanging="432"/>
      <w:outlineLvl w:val="1"/>
    </w:pPr>
    <w:rPr>
      <w:rFonts w:ascii="Century Gothic" w:eastAsia="Times New Roman" w:hAnsi="Century Gothic" w:cs="Times New Roman"/>
      <w:b/>
      <w:bCs/>
      <w:sz w:val="20"/>
      <w:szCs w:val="26"/>
      <w:lang w:val="x-none" w:eastAsia="en-US"/>
    </w:rPr>
  </w:style>
  <w:style w:type="paragraph" w:customStyle="1" w:styleId="089C14DE10384117B2BA1E413AF32193">
    <w:name w:val="089C14DE10384117B2BA1E413AF32193"/>
    <w:rsid w:val="00546BCC"/>
    <w:pPr>
      <w:spacing w:after="0" w:line="240" w:lineRule="auto"/>
    </w:pPr>
    <w:rPr>
      <w:rFonts w:ascii="Century Gothic" w:eastAsia="Times New Roman" w:hAnsi="Century Gothic" w:cs="Times New Roman"/>
    </w:rPr>
  </w:style>
  <w:style w:type="paragraph" w:customStyle="1" w:styleId="DF3BF1F8F09D4A5DBCE09CD7BC536DD8">
    <w:name w:val="DF3BF1F8F09D4A5DBCE09CD7BC536DD8"/>
    <w:rsid w:val="00546BCC"/>
    <w:pPr>
      <w:spacing w:after="0" w:line="240" w:lineRule="auto"/>
    </w:pPr>
    <w:rPr>
      <w:rFonts w:ascii="Century Gothic" w:eastAsia="Times New Roman" w:hAnsi="Century Gothic" w:cs="Times New Roman"/>
    </w:rPr>
  </w:style>
  <w:style w:type="paragraph" w:customStyle="1" w:styleId="748B54A3D7F0427A8BC6213D097AC861">
    <w:name w:val="748B54A3D7F0427A8BC6213D097AC861"/>
    <w:rsid w:val="00546BCC"/>
    <w:pPr>
      <w:spacing w:after="0" w:line="240" w:lineRule="auto"/>
    </w:pPr>
    <w:rPr>
      <w:rFonts w:ascii="Century Gothic" w:eastAsia="Times New Roman" w:hAnsi="Century Gothic" w:cs="Times New Roman"/>
    </w:rPr>
  </w:style>
  <w:style w:type="paragraph" w:customStyle="1" w:styleId="4FF399DB3B3F4C47AEB661EE792097B2">
    <w:name w:val="4FF399DB3B3F4C47AEB661EE792097B2"/>
    <w:rsid w:val="00546BCC"/>
    <w:pPr>
      <w:keepNext/>
      <w:keepLines/>
      <w:tabs>
        <w:tab w:val="num" w:pos="1440"/>
      </w:tabs>
      <w:spacing w:before="200" w:after="0"/>
      <w:ind w:left="792" w:hanging="432"/>
      <w:outlineLvl w:val="1"/>
    </w:pPr>
    <w:rPr>
      <w:rFonts w:ascii="Century Gothic" w:eastAsia="Times New Roman" w:hAnsi="Century Gothic" w:cs="Times New Roman"/>
      <w:b/>
      <w:bCs/>
      <w:sz w:val="20"/>
      <w:szCs w:val="26"/>
      <w:lang w:val="x-none" w:eastAsia="en-US"/>
    </w:rPr>
  </w:style>
  <w:style w:type="paragraph" w:customStyle="1" w:styleId="D7D7E5B62F4C4B5690BDCEE0C815689A">
    <w:name w:val="D7D7E5B62F4C4B5690BDCEE0C815689A"/>
    <w:rsid w:val="00546BCC"/>
    <w:pPr>
      <w:spacing w:after="0" w:line="240" w:lineRule="auto"/>
    </w:pPr>
    <w:rPr>
      <w:rFonts w:ascii="Century Gothic" w:eastAsia="Times New Roman" w:hAnsi="Century Gothic" w:cs="Times New Roman"/>
    </w:rPr>
  </w:style>
  <w:style w:type="paragraph" w:customStyle="1" w:styleId="AE8647F414FA43F8BC30513B5D946D78">
    <w:name w:val="AE8647F414FA43F8BC30513B5D946D78"/>
    <w:rsid w:val="002806DD"/>
  </w:style>
  <w:style w:type="paragraph" w:customStyle="1" w:styleId="44262B421AFA413F957DCAD29175C416">
    <w:name w:val="44262B421AFA413F957DCAD29175C416"/>
    <w:rsid w:val="002806DD"/>
  </w:style>
  <w:style w:type="paragraph" w:customStyle="1" w:styleId="3C571F44AF6F4060AB9AD237E289B303">
    <w:name w:val="3C571F44AF6F4060AB9AD237E289B303"/>
    <w:rsid w:val="002806DD"/>
  </w:style>
  <w:style w:type="paragraph" w:customStyle="1" w:styleId="0ED173BA53AB431BAC66CF87ED812753">
    <w:name w:val="0ED173BA53AB431BAC66CF87ED812753"/>
    <w:rsid w:val="002806DD"/>
  </w:style>
  <w:style w:type="paragraph" w:customStyle="1" w:styleId="96F70BCD5D524D4E81817485F372AFA1">
    <w:name w:val="96F70BCD5D524D4E81817485F372AFA1"/>
    <w:rsid w:val="002806DD"/>
  </w:style>
  <w:style w:type="paragraph" w:customStyle="1" w:styleId="36D33E60CCF14D70B8F25B50E4481977">
    <w:name w:val="36D33E60CCF14D70B8F25B50E4481977"/>
    <w:rsid w:val="002806DD"/>
  </w:style>
  <w:style w:type="paragraph" w:customStyle="1" w:styleId="7E5E79DE70444DC5A000740173172665">
    <w:name w:val="7E5E79DE70444DC5A000740173172665"/>
    <w:rsid w:val="002806DD"/>
  </w:style>
  <w:style w:type="paragraph" w:customStyle="1" w:styleId="02B49F6C05D5456DB6167F02F4B99576">
    <w:name w:val="02B49F6C05D5456DB6167F02F4B99576"/>
    <w:rsid w:val="002806DD"/>
  </w:style>
  <w:style w:type="paragraph" w:customStyle="1" w:styleId="1E6D7DBD771B467FB86FC202534507BB">
    <w:name w:val="1E6D7DBD771B467FB86FC202534507BB"/>
    <w:rsid w:val="002806DD"/>
  </w:style>
  <w:style w:type="paragraph" w:customStyle="1" w:styleId="029F47DD349E4CC59DE300D394B48181">
    <w:name w:val="029F47DD349E4CC59DE300D394B48181"/>
    <w:rsid w:val="002806DD"/>
  </w:style>
  <w:style w:type="paragraph" w:customStyle="1" w:styleId="7503354B88024185A01CBFA53E5701EE">
    <w:name w:val="7503354B88024185A01CBFA53E5701EE"/>
    <w:rsid w:val="002806DD"/>
  </w:style>
  <w:style w:type="paragraph" w:customStyle="1" w:styleId="9B15CEA88D4E4CA9A78A53C795771803">
    <w:name w:val="9B15CEA88D4E4CA9A78A53C795771803"/>
    <w:rsid w:val="002806DD"/>
  </w:style>
  <w:style w:type="paragraph" w:customStyle="1" w:styleId="78EC5C7E882F453086510D7A5B37B6EA">
    <w:name w:val="78EC5C7E882F453086510D7A5B37B6EA"/>
    <w:rsid w:val="002806DD"/>
  </w:style>
  <w:style w:type="paragraph" w:customStyle="1" w:styleId="64059A9252D641E5AAB4A8B2B98EAB84">
    <w:name w:val="64059A9252D641E5AAB4A8B2B98EAB84"/>
    <w:rsid w:val="002806DD"/>
  </w:style>
  <w:style w:type="paragraph" w:customStyle="1" w:styleId="821971CE43C24AAFA4C9DFF0DB11BA0F">
    <w:name w:val="821971CE43C24AAFA4C9DFF0DB11BA0F"/>
    <w:rsid w:val="002806DD"/>
  </w:style>
  <w:style w:type="paragraph" w:customStyle="1" w:styleId="42CBFE827B664ACD9A5011818945D9B0">
    <w:name w:val="42CBFE827B664ACD9A5011818945D9B0"/>
    <w:rsid w:val="002806DD"/>
  </w:style>
  <w:style w:type="paragraph" w:customStyle="1" w:styleId="EF3CC15D8F234DB9B183CF4FDCF65B4E">
    <w:name w:val="EF3CC15D8F234DB9B183CF4FDCF65B4E"/>
    <w:rsid w:val="002806DD"/>
  </w:style>
  <w:style w:type="paragraph" w:customStyle="1" w:styleId="ED53E46482284DF096AA9D2BD1FAA40F">
    <w:name w:val="ED53E46482284DF096AA9D2BD1FAA40F"/>
    <w:rsid w:val="002806DD"/>
  </w:style>
  <w:style w:type="paragraph" w:customStyle="1" w:styleId="3AF66FF7D7EA4E998589F96E7CC58E4C">
    <w:name w:val="3AF66FF7D7EA4E998589F96E7CC58E4C"/>
    <w:rsid w:val="002806DD"/>
  </w:style>
  <w:style w:type="paragraph" w:customStyle="1" w:styleId="E741BF04F69A4048BBBA9F5EAC5B1024">
    <w:name w:val="E741BF04F69A4048BBBA9F5EAC5B1024"/>
    <w:rsid w:val="002806DD"/>
  </w:style>
  <w:style w:type="paragraph" w:customStyle="1" w:styleId="36389E6EFEC5485DA63B97E43DC4059C">
    <w:name w:val="36389E6EFEC5485DA63B97E43DC4059C"/>
    <w:rsid w:val="002806DD"/>
  </w:style>
  <w:style w:type="paragraph" w:customStyle="1" w:styleId="3F0B09AE339547C688F62009345879D7">
    <w:name w:val="3F0B09AE339547C688F62009345879D7"/>
    <w:rsid w:val="002806DD"/>
  </w:style>
  <w:style w:type="paragraph" w:customStyle="1" w:styleId="3A8A0A2E991047FEB4F4C117C29CCB84">
    <w:name w:val="3A8A0A2E991047FEB4F4C117C29CCB84"/>
    <w:rsid w:val="002806DD"/>
  </w:style>
  <w:style w:type="paragraph" w:customStyle="1" w:styleId="A5B9B979F9EC4099BD1A75DBF8F8C07C">
    <w:name w:val="A5B9B979F9EC4099BD1A75DBF8F8C07C"/>
    <w:rsid w:val="002806DD"/>
  </w:style>
  <w:style w:type="paragraph" w:customStyle="1" w:styleId="0265597022514B5292C7A89010B3478C">
    <w:name w:val="0265597022514B5292C7A89010B3478C"/>
    <w:rsid w:val="002806DD"/>
  </w:style>
  <w:style w:type="paragraph" w:customStyle="1" w:styleId="0CDB91F1D77443B1B4CD8741A0723D37">
    <w:name w:val="0CDB91F1D77443B1B4CD8741A0723D37"/>
    <w:rsid w:val="002806DD"/>
  </w:style>
  <w:style w:type="paragraph" w:customStyle="1" w:styleId="FAF7773B3AFB4A14B5E46044FD6E4D12">
    <w:name w:val="FAF7773B3AFB4A14B5E46044FD6E4D12"/>
    <w:rsid w:val="002806DD"/>
  </w:style>
  <w:style w:type="paragraph" w:customStyle="1" w:styleId="A5C536ECF5B046B394BB7EB40629759A">
    <w:name w:val="A5C536ECF5B046B394BB7EB40629759A"/>
    <w:rsid w:val="002806DD"/>
  </w:style>
  <w:style w:type="paragraph" w:customStyle="1" w:styleId="6DAAB895CDA548268221213BF352ACE2">
    <w:name w:val="6DAAB895CDA548268221213BF352ACE2"/>
    <w:rsid w:val="002806DD"/>
  </w:style>
  <w:style w:type="paragraph" w:customStyle="1" w:styleId="5B0FD146CCDF42D9A034DF9A40BC6918">
    <w:name w:val="5B0FD146CCDF42D9A034DF9A40BC6918"/>
    <w:rsid w:val="002806DD"/>
  </w:style>
  <w:style w:type="paragraph" w:customStyle="1" w:styleId="DEBDAC00159E4155A0C137FD005A1A44">
    <w:name w:val="DEBDAC00159E4155A0C137FD005A1A44"/>
    <w:rsid w:val="002806DD"/>
  </w:style>
  <w:style w:type="paragraph" w:customStyle="1" w:styleId="26C53E00772841D18888E93FD0ACF2FF">
    <w:name w:val="26C53E00772841D18888E93FD0ACF2FF"/>
    <w:rsid w:val="002806DD"/>
  </w:style>
  <w:style w:type="paragraph" w:customStyle="1" w:styleId="D4B50FF0F82D4520AB46C935FE384149">
    <w:name w:val="D4B50FF0F82D4520AB46C935FE384149"/>
    <w:rsid w:val="002806DD"/>
  </w:style>
  <w:style w:type="paragraph" w:customStyle="1" w:styleId="F7F7F27DEEC240698B87BF8BEB7DA1A3">
    <w:name w:val="F7F7F27DEEC240698B87BF8BEB7DA1A3"/>
    <w:rsid w:val="002806DD"/>
  </w:style>
  <w:style w:type="paragraph" w:customStyle="1" w:styleId="2598F59DC26A42D9A7751167B31DD88A">
    <w:name w:val="2598F59DC26A42D9A7751167B31DD88A"/>
    <w:rsid w:val="002806DD"/>
  </w:style>
  <w:style w:type="paragraph" w:customStyle="1" w:styleId="2E29AE62B93D4B48837916DDB9F8EC53">
    <w:name w:val="2E29AE62B93D4B48837916DDB9F8EC53"/>
    <w:rsid w:val="002806DD"/>
  </w:style>
  <w:style w:type="paragraph" w:customStyle="1" w:styleId="857555BC65204A3BBDB8F0F08870452D">
    <w:name w:val="857555BC65204A3BBDB8F0F08870452D"/>
    <w:rsid w:val="002806DD"/>
  </w:style>
  <w:style w:type="paragraph" w:customStyle="1" w:styleId="93928A1D7D964390B35F213441F2EC8D">
    <w:name w:val="93928A1D7D964390B35F213441F2EC8D"/>
    <w:rsid w:val="002806DD"/>
  </w:style>
  <w:style w:type="paragraph" w:customStyle="1" w:styleId="1C8C9B29374F4406B65110186DB3908E">
    <w:name w:val="1C8C9B29374F4406B65110186DB3908E"/>
    <w:rsid w:val="002806DD"/>
  </w:style>
  <w:style w:type="paragraph" w:customStyle="1" w:styleId="8A717F85A6DE4BC1B183EA02FBB25048">
    <w:name w:val="8A717F85A6DE4BC1B183EA02FBB25048"/>
    <w:rsid w:val="002806DD"/>
  </w:style>
  <w:style w:type="paragraph" w:customStyle="1" w:styleId="24306CB605354FC4B8714D7B591AEF59">
    <w:name w:val="24306CB605354FC4B8714D7B591AEF59"/>
    <w:rsid w:val="002806DD"/>
  </w:style>
  <w:style w:type="paragraph" w:customStyle="1" w:styleId="C95145C49DCD4236BC8E33556E89AEA3">
    <w:name w:val="C95145C49DCD4236BC8E33556E89AEA3"/>
    <w:rsid w:val="002806DD"/>
  </w:style>
  <w:style w:type="paragraph" w:customStyle="1" w:styleId="B90BD59339C444A8B334A5F98B3DB551">
    <w:name w:val="B90BD59339C444A8B334A5F98B3DB551"/>
    <w:rsid w:val="002806DD"/>
  </w:style>
  <w:style w:type="paragraph" w:customStyle="1" w:styleId="303567C8CA0442DB8F8783906F800DF1">
    <w:name w:val="303567C8CA0442DB8F8783906F800DF1"/>
    <w:rsid w:val="002806DD"/>
  </w:style>
  <w:style w:type="paragraph" w:customStyle="1" w:styleId="E000FCBCAAD843888ABCFE9D8B19FE14">
    <w:name w:val="E000FCBCAAD843888ABCFE9D8B19FE14"/>
    <w:rsid w:val="002806DD"/>
  </w:style>
  <w:style w:type="paragraph" w:customStyle="1" w:styleId="725094E4F12D4E7B8F69623ACB7FB6C7">
    <w:name w:val="725094E4F12D4E7B8F69623ACB7FB6C7"/>
    <w:rsid w:val="002806DD"/>
  </w:style>
  <w:style w:type="paragraph" w:customStyle="1" w:styleId="2A54FCB3F221428CA7DF129CE04755CF">
    <w:name w:val="2A54FCB3F221428CA7DF129CE04755CF"/>
    <w:rsid w:val="002806DD"/>
  </w:style>
  <w:style w:type="paragraph" w:customStyle="1" w:styleId="88878B5526784982B71FD610F254977E">
    <w:name w:val="88878B5526784982B71FD610F254977E"/>
    <w:rsid w:val="002806DD"/>
  </w:style>
  <w:style w:type="paragraph" w:customStyle="1" w:styleId="BB4059D7FF20489CB8D95330F3B0F3DA">
    <w:name w:val="BB4059D7FF20489CB8D95330F3B0F3DA"/>
    <w:rsid w:val="002806DD"/>
  </w:style>
  <w:style w:type="paragraph" w:customStyle="1" w:styleId="EF1486E314584EF6B491932D88E77D00">
    <w:name w:val="EF1486E314584EF6B491932D88E77D00"/>
    <w:rsid w:val="002806DD"/>
  </w:style>
  <w:style w:type="paragraph" w:customStyle="1" w:styleId="271865495EA34811BE75892FFB82E83D">
    <w:name w:val="271865495EA34811BE75892FFB82E83D"/>
    <w:rsid w:val="002806DD"/>
  </w:style>
  <w:style w:type="paragraph" w:customStyle="1" w:styleId="DAA6D76541FE482EBDF23C82426954D1">
    <w:name w:val="DAA6D76541FE482EBDF23C82426954D1"/>
    <w:rsid w:val="002806DD"/>
  </w:style>
  <w:style w:type="paragraph" w:customStyle="1" w:styleId="12FEF01F607D4B55B54CEEF761A65F7B">
    <w:name w:val="12FEF01F607D4B55B54CEEF761A65F7B"/>
    <w:rsid w:val="002806DD"/>
  </w:style>
  <w:style w:type="paragraph" w:customStyle="1" w:styleId="07C0A99BF4F441C2A965E0AAB8D071DD">
    <w:name w:val="07C0A99BF4F441C2A965E0AAB8D071DD"/>
    <w:rsid w:val="002806DD"/>
  </w:style>
  <w:style w:type="paragraph" w:customStyle="1" w:styleId="0E0EF001B18A48B3A8C1F43EE853CB8A">
    <w:name w:val="0E0EF001B18A48B3A8C1F43EE853CB8A"/>
    <w:rsid w:val="002806DD"/>
  </w:style>
  <w:style w:type="paragraph" w:customStyle="1" w:styleId="875189E9899A4840A624CD8A439B17E3">
    <w:name w:val="875189E9899A4840A624CD8A439B17E3"/>
    <w:rsid w:val="002806DD"/>
  </w:style>
  <w:style w:type="paragraph" w:customStyle="1" w:styleId="EBAE87033AED496FBA61FF448F8676C1">
    <w:name w:val="EBAE87033AED496FBA61FF448F8676C1"/>
    <w:rsid w:val="00E7037D"/>
  </w:style>
  <w:style w:type="paragraph" w:customStyle="1" w:styleId="067841DB7D3B4A3789A267D0680D2F41">
    <w:name w:val="067841DB7D3B4A3789A267D0680D2F41"/>
    <w:rsid w:val="00E7037D"/>
  </w:style>
  <w:style w:type="paragraph" w:customStyle="1" w:styleId="70412B686A434C9A984D67835793C18E">
    <w:name w:val="70412B686A434C9A984D67835793C18E"/>
    <w:rsid w:val="00E7037D"/>
  </w:style>
  <w:style w:type="paragraph" w:customStyle="1" w:styleId="E819B7A60FA14520B465DA19F03989FD">
    <w:name w:val="E819B7A60FA14520B465DA19F03989FD"/>
    <w:rsid w:val="00E7037D"/>
  </w:style>
  <w:style w:type="paragraph" w:customStyle="1" w:styleId="3203807781284882BCCCB787D0A31F00">
    <w:name w:val="3203807781284882BCCCB787D0A31F00"/>
    <w:rsid w:val="00E7037D"/>
  </w:style>
  <w:style w:type="paragraph" w:customStyle="1" w:styleId="1793ABA256754212804B57F38E41F61F">
    <w:name w:val="1793ABA256754212804B57F38E41F61F"/>
    <w:rsid w:val="00E7037D"/>
  </w:style>
  <w:style w:type="paragraph" w:customStyle="1" w:styleId="EABA19197CD342479B8D2A2A96C463F7">
    <w:name w:val="EABA19197CD342479B8D2A2A96C463F7"/>
    <w:rsid w:val="00E7037D"/>
  </w:style>
  <w:style w:type="paragraph" w:customStyle="1" w:styleId="F7299668D5B94E0C94E5921BC988B2C7">
    <w:name w:val="F7299668D5B94E0C94E5921BC988B2C7"/>
    <w:rsid w:val="00E7037D"/>
  </w:style>
  <w:style w:type="paragraph" w:customStyle="1" w:styleId="B8CF4CB793704B5DB998C90B21C7598C">
    <w:name w:val="B8CF4CB793704B5DB998C90B21C7598C"/>
    <w:rsid w:val="00E7037D"/>
  </w:style>
  <w:style w:type="paragraph" w:customStyle="1" w:styleId="1E5AD631044A4DCA854585D3081F362F">
    <w:name w:val="1E5AD631044A4DCA854585D3081F362F"/>
    <w:rsid w:val="00E7037D"/>
  </w:style>
  <w:style w:type="paragraph" w:customStyle="1" w:styleId="4E0AC4E45F5C44ACAF18493BAB76D111">
    <w:name w:val="4E0AC4E45F5C44ACAF18493BAB76D111"/>
    <w:rsid w:val="00E7037D"/>
  </w:style>
  <w:style w:type="paragraph" w:customStyle="1" w:styleId="51FAC49B743C404EA7B08CB380FE3E5F">
    <w:name w:val="51FAC49B743C404EA7B08CB380FE3E5F"/>
    <w:rsid w:val="00E7037D"/>
  </w:style>
  <w:style w:type="paragraph" w:customStyle="1" w:styleId="EAF4DD5C7E00464493C50BA345CC76CB">
    <w:name w:val="EAF4DD5C7E00464493C50BA345CC76CB"/>
    <w:rsid w:val="00E7037D"/>
  </w:style>
  <w:style w:type="paragraph" w:customStyle="1" w:styleId="71F3BB211E224BD49826AAF37D45293D">
    <w:name w:val="71F3BB211E224BD49826AAF37D45293D"/>
    <w:rsid w:val="00E7037D"/>
  </w:style>
  <w:style w:type="paragraph" w:customStyle="1" w:styleId="5B52D69B07924B79BFD452F0DF96DEFB">
    <w:name w:val="5B52D69B07924B79BFD452F0DF96DEFB"/>
    <w:rsid w:val="00E7037D"/>
  </w:style>
  <w:style w:type="paragraph" w:customStyle="1" w:styleId="2784E350446A47019A47A1DE385469F7">
    <w:name w:val="2784E350446A47019A47A1DE385469F7"/>
    <w:rsid w:val="00E7037D"/>
  </w:style>
  <w:style w:type="paragraph" w:customStyle="1" w:styleId="39A39CCDE25948AF868BA00A3D326A20">
    <w:name w:val="39A39CCDE25948AF868BA00A3D326A20"/>
    <w:rsid w:val="00E7037D"/>
  </w:style>
  <w:style w:type="paragraph" w:customStyle="1" w:styleId="321F73283BE742BAA19F5138AB4A6E41">
    <w:name w:val="321F73283BE742BAA19F5138AB4A6E41"/>
    <w:rsid w:val="00E7037D"/>
  </w:style>
  <w:style w:type="paragraph" w:customStyle="1" w:styleId="146F9B9F06D947FDB6782E2B7D601DDC">
    <w:name w:val="146F9B9F06D947FDB6782E2B7D601DDC"/>
    <w:rsid w:val="00E7037D"/>
  </w:style>
  <w:style w:type="paragraph" w:customStyle="1" w:styleId="B0C853512C3E44AD91B7B3B5AE02E26D">
    <w:name w:val="B0C853512C3E44AD91B7B3B5AE02E26D"/>
    <w:rsid w:val="00E7037D"/>
  </w:style>
  <w:style w:type="paragraph" w:customStyle="1" w:styleId="37E0D0DC02504B3488A1C9980E9AD9F0">
    <w:name w:val="37E0D0DC02504B3488A1C9980E9AD9F0"/>
    <w:rsid w:val="00D87B67"/>
  </w:style>
  <w:style w:type="paragraph" w:customStyle="1" w:styleId="C79FCA75907145D08A750307BFCC5B81">
    <w:name w:val="C79FCA75907145D08A750307BFCC5B81"/>
    <w:rsid w:val="00D87B67"/>
  </w:style>
  <w:style w:type="paragraph" w:customStyle="1" w:styleId="BCBE4BF2A2344B61B028A9863F52875F">
    <w:name w:val="BCBE4BF2A2344B61B028A9863F52875F"/>
    <w:rsid w:val="00D87B67"/>
  </w:style>
  <w:style w:type="paragraph" w:customStyle="1" w:styleId="ABCCB245DE2845EA8A9CAF3183E31466">
    <w:name w:val="ABCCB245DE2845EA8A9CAF3183E31466"/>
    <w:rsid w:val="00D87B67"/>
  </w:style>
  <w:style w:type="paragraph" w:customStyle="1" w:styleId="013E090E99ED4C24954147F1C6CAD3D2">
    <w:name w:val="013E090E99ED4C24954147F1C6CAD3D2"/>
    <w:rsid w:val="00D87B67"/>
  </w:style>
  <w:style w:type="paragraph" w:customStyle="1" w:styleId="C69C302978DD41EABF6ACC52C1D64F2F">
    <w:name w:val="C69C302978DD41EABF6ACC52C1D64F2F"/>
    <w:rsid w:val="00D87B67"/>
  </w:style>
  <w:style w:type="paragraph" w:customStyle="1" w:styleId="CF305D59886544C99EA717F321DD5578">
    <w:name w:val="CF305D59886544C99EA717F321DD5578"/>
    <w:rsid w:val="00D87B67"/>
  </w:style>
  <w:style w:type="paragraph" w:customStyle="1" w:styleId="C715BD9EE411441DADA3F4E059DC06AA">
    <w:name w:val="C715BD9EE411441DADA3F4E059DC06AA"/>
    <w:rsid w:val="00D87B67"/>
  </w:style>
  <w:style w:type="paragraph" w:customStyle="1" w:styleId="DF93DDE548F845DBABB56768D375BD87">
    <w:name w:val="DF93DDE548F845DBABB56768D375BD87"/>
    <w:rsid w:val="00D87B67"/>
  </w:style>
  <w:style w:type="paragraph" w:customStyle="1" w:styleId="FF794AB3E1234E8FA1B7D44613A02793">
    <w:name w:val="FF794AB3E1234E8FA1B7D44613A02793"/>
    <w:rsid w:val="00D87B67"/>
  </w:style>
  <w:style w:type="paragraph" w:customStyle="1" w:styleId="D740335D3E154658986E532018224190">
    <w:name w:val="D740335D3E154658986E532018224190"/>
    <w:rsid w:val="00D87B67"/>
  </w:style>
  <w:style w:type="paragraph" w:customStyle="1" w:styleId="46EBBF55B27C4F1AB685759EC19BF429">
    <w:name w:val="46EBBF55B27C4F1AB685759EC19BF429"/>
    <w:rsid w:val="00D87B67"/>
  </w:style>
  <w:style w:type="paragraph" w:customStyle="1" w:styleId="29613BD036E542089E9167AEA923CFD0">
    <w:name w:val="29613BD036E542089E9167AEA923CFD0"/>
    <w:rsid w:val="00D87B67"/>
  </w:style>
  <w:style w:type="paragraph" w:customStyle="1" w:styleId="D38D0F4454E54F539AB6E03E3E057283">
    <w:name w:val="D38D0F4454E54F539AB6E03E3E057283"/>
    <w:rsid w:val="00D87B67"/>
  </w:style>
  <w:style w:type="paragraph" w:customStyle="1" w:styleId="DE9F305AD14F432BB9F6549A2B4A79D3">
    <w:name w:val="DE9F305AD14F432BB9F6549A2B4A79D3"/>
    <w:rsid w:val="00D87B67"/>
  </w:style>
  <w:style w:type="paragraph" w:customStyle="1" w:styleId="831234CD030B41228F4ED0FBCDBA8CBE">
    <w:name w:val="831234CD030B41228F4ED0FBCDBA8CBE"/>
    <w:rsid w:val="00D87B67"/>
  </w:style>
  <w:style w:type="paragraph" w:customStyle="1" w:styleId="FD7D67947DE246F0B1CE6C34CFCCD745">
    <w:name w:val="FD7D67947DE246F0B1CE6C34CFCCD745"/>
    <w:rsid w:val="00D87B67"/>
  </w:style>
  <w:style w:type="paragraph" w:customStyle="1" w:styleId="367457D5771C4061A6C29F47B7D6BE45">
    <w:name w:val="367457D5771C4061A6C29F47B7D6BE45"/>
    <w:rsid w:val="00D87B67"/>
  </w:style>
  <w:style w:type="paragraph" w:customStyle="1" w:styleId="F1160A3F93FD4EADAB90992F4F347803">
    <w:name w:val="F1160A3F93FD4EADAB90992F4F347803"/>
    <w:rsid w:val="00D87B67"/>
  </w:style>
  <w:style w:type="paragraph" w:customStyle="1" w:styleId="78691E43FB0644489550AAB04B09F54A">
    <w:name w:val="78691E43FB0644489550AAB04B09F54A"/>
    <w:rsid w:val="00D87B67"/>
  </w:style>
  <w:style w:type="paragraph" w:customStyle="1" w:styleId="D9F97D4840D344089D9B27DA871097A4">
    <w:name w:val="D9F97D4840D344089D9B27DA871097A4"/>
    <w:rsid w:val="00D87B67"/>
  </w:style>
  <w:style w:type="paragraph" w:customStyle="1" w:styleId="5FD955A425AF48B19C120F8A53FA38DC">
    <w:name w:val="5FD955A425AF48B19C120F8A53FA38DC"/>
    <w:rsid w:val="00D87B67"/>
  </w:style>
  <w:style w:type="paragraph" w:customStyle="1" w:styleId="A6788BA58D49442AA8C6A6D82D95A4F2">
    <w:name w:val="A6788BA58D49442AA8C6A6D82D95A4F2"/>
    <w:rsid w:val="00D87B67"/>
  </w:style>
  <w:style w:type="paragraph" w:customStyle="1" w:styleId="700A3ECBDD3E406C99A1AA17DFDDDA94">
    <w:name w:val="700A3ECBDD3E406C99A1AA17DFDDDA94"/>
    <w:rsid w:val="00D87B67"/>
  </w:style>
  <w:style w:type="paragraph" w:customStyle="1" w:styleId="B9CFCEFAB45E4CED996A2232965CDDAC">
    <w:name w:val="B9CFCEFAB45E4CED996A2232965CDDAC"/>
    <w:rsid w:val="00D87B67"/>
  </w:style>
  <w:style w:type="paragraph" w:customStyle="1" w:styleId="B3C1F9B3C75D40BB992453624FA55634">
    <w:name w:val="B3C1F9B3C75D40BB992453624FA55634"/>
    <w:rsid w:val="00D87B67"/>
  </w:style>
  <w:style w:type="paragraph" w:customStyle="1" w:styleId="2B6F1D9A1AAD4B46A192519F43806478">
    <w:name w:val="2B6F1D9A1AAD4B46A192519F43806478"/>
    <w:rsid w:val="00D87B67"/>
  </w:style>
  <w:style w:type="paragraph" w:customStyle="1" w:styleId="91E2176BF7A84D379184B114AEDB1AFD">
    <w:name w:val="91E2176BF7A84D379184B114AEDB1AFD"/>
    <w:rsid w:val="00D87B67"/>
  </w:style>
  <w:style w:type="paragraph" w:customStyle="1" w:styleId="A15B9B22A6074642942FD990A2FC2E67">
    <w:name w:val="A15B9B22A6074642942FD990A2FC2E67"/>
    <w:rsid w:val="00D87B67"/>
  </w:style>
  <w:style w:type="paragraph" w:customStyle="1" w:styleId="2807D99624F047ADA8DEFCE8EEE145737">
    <w:name w:val="2807D99624F047ADA8DEFCE8EEE145737"/>
    <w:rsid w:val="00D87B67"/>
    <w:pPr>
      <w:spacing w:after="0" w:line="240" w:lineRule="auto"/>
    </w:pPr>
    <w:rPr>
      <w:rFonts w:ascii="Century Gothic" w:eastAsia="Times New Roman" w:hAnsi="Century Gothic" w:cs="Times New Roman"/>
    </w:rPr>
  </w:style>
  <w:style w:type="paragraph" w:customStyle="1" w:styleId="FB4CAC4207BB45C3840C7282D7B943337">
    <w:name w:val="FB4CAC4207BB45C3840C7282D7B943337"/>
    <w:rsid w:val="00D87B67"/>
    <w:pPr>
      <w:spacing w:after="0" w:line="240" w:lineRule="auto"/>
    </w:pPr>
    <w:rPr>
      <w:rFonts w:ascii="Century Gothic" w:eastAsia="Times New Roman" w:hAnsi="Century Gothic" w:cs="Times New Roman"/>
    </w:rPr>
  </w:style>
  <w:style w:type="paragraph" w:customStyle="1" w:styleId="E4AF84770AD646CAA1BED5F1057BE9E96">
    <w:name w:val="E4AF84770AD646CAA1BED5F1057BE9E96"/>
    <w:rsid w:val="00D87B67"/>
    <w:pPr>
      <w:spacing w:after="0" w:line="240" w:lineRule="auto"/>
    </w:pPr>
    <w:rPr>
      <w:rFonts w:ascii="Century Gothic" w:eastAsia="Times New Roman" w:hAnsi="Century Gothic" w:cs="Times New Roman"/>
    </w:rPr>
  </w:style>
  <w:style w:type="paragraph" w:customStyle="1" w:styleId="13071E71610E415CA9F8956BE9D4EA0A6">
    <w:name w:val="13071E71610E415CA9F8956BE9D4EA0A6"/>
    <w:rsid w:val="00D87B67"/>
    <w:pPr>
      <w:spacing w:after="0" w:line="240" w:lineRule="auto"/>
    </w:pPr>
    <w:rPr>
      <w:rFonts w:ascii="Century Gothic" w:eastAsia="Times New Roman" w:hAnsi="Century Gothic" w:cs="Times New Roman"/>
    </w:rPr>
  </w:style>
  <w:style w:type="paragraph" w:customStyle="1" w:styleId="7F8B81CD03C440FF92601B3C947671686">
    <w:name w:val="7F8B81CD03C440FF92601B3C947671686"/>
    <w:rsid w:val="00D87B67"/>
    <w:pPr>
      <w:spacing w:after="0" w:line="240" w:lineRule="auto"/>
    </w:pPr>
    <w:rPr>
      <w:rFonts w:ascii="Century Gothic" w:eastAsia="Times New Roman" w:hAnsi="Century Gothic" w:cs="Times New Roman"/>
    </w:rPr>
  </w:style>
  <w:style w:type="paragraph" w:customStyle="1" w:styleId="37E0D0DC02504B3488A1C9980E9AD9F01">
    <w:name w:val="37E0D0DC02504B3488A1C9980E9AD9F01"/>
    <w:rsid w:val="00D87B67"/>
    <w:pPr>
      <w:keepNext/>
      <w:keepLines/>
      <w:tabs>
        <w:tab w:val="num" w:pos="1440"/>
      </w:tabs>
      <w:spacing w:before="200" w:after="0"/>
      <w:ind w:left="792" w:hanging="432"/>
      <w:outlineLvl w:val="1"/>
    </w:pPr>
    <w:rPr>
      <w:rFonts w:ascii="Century Gothic" w:eastAsia="Times New Roman" w:hAnsi="Century Gothic" w:cs="Times New Roman"/>
      <w:b/>
      <w:bCs/>
      <w:sz w:val="20"/>
      <w:szCs w:val="26"/>
      <w:lang w:val="x-none" w:eastAsia="en-US"/>
    </w:rPr>
  </w:style>
  <w:style w:type="paragraph" w:customStyle="1" w:styleId="36D33E60CCF14D70B8F25B50E44819771">
    <w:name w:val="36D33E60CCF14D70B8F25B50E44819771"/>
    <w:rsid w:val="00D87B67"/>
    <w:pPr>
      <w:keepNext/>
      <w:keepLines/>
      <w:tabs>
        <w:tab w:val="num" w:pos="1440"/>
      </w:tabs>
      <w:spacing w:before="200" w:after="0"/>
      <w:ind w:left="792" w:hanging="432"/>
      <w:outlineLvl w:val="1"/>
    </w:pPr>
    <w:rPr>
      <w:rFonts w:ascii="Century Gothic" w:eastAsia="Times New Roman" w:hAnsi="Century Gothic" w:cs="Times New Roman"/>
      <w:b/>
      <w:bCs/>
      <w:sz w:val="20"/>
      <w:szCs w:val="26"/>
      <w:lang w:val="x-none" w:eastAsia="en-US"/>
    </w:rPr>
  </w:style>
  <w:style w:type="paragraph" w:customStyle="1" w:styleId="0265597022514B5292C7A89010B3478C1">
    <w:name w:val="0265597022514B5292C7A89010B3478C1"/>
    <w:rsid w:val="00D87B67"/>
    <w:pPr>
      <w:spacing w:after="0" w:line="240" w:lineRule="auto"/>
    </w:pPr>
    <w:rPr>
      <w:rFonts w:ascii="Century Gothic" w:eastAsia="Times New Roman" w:hAnsi="Century Gothic" w:cs="Times New Roman"/>
    </w:rPr>
  </w:style>
  <w:style w:type="paragraph" w:customStyle="1" w:styleId="1E6D7DBD771B467FB86FC202534507BB1">
    <w:name w:val="1E6D7DBD771B467FB86FC202534507BB1"/>
    <w:rsid w:val="00D87B67"/>
    <w:pPr>
      <w:spacing w:after="0" w:line="240" w:lineRule="auto"/>
    </w:pPr>
    <w:rPr>
      <w:rFonts w:ascii="Century Gothic" w:eastAsia="Times New Roman" w:hAnsi="Century Gothic" w:cs="Times New Roman"/>
    </w:rPr>
  </w:style>
  <w:style w:type="paragraph" w:customStyle="1" w:styleId="C79FCA75907145D08A750307BFCC5B811">
    <w:name w:val="C79FCA75907145D08A750307BFCC5B811"/>
    <w:rsid w:val="00D87B67"/>
    <w:pPr>
      <w:keepNext/>
      <w:keepLines/>
      <w:tabs>
        <w:tab w:val="num" w:pos="1440"/>
      </w:tabs>
      <w:spacing w:before="200" w:after="0"/>
      <w:ind w:left="792" w:hanging="432"/>
      <w:outlineLvl w:val="1"/>
    </w:pPr>
    <w:rPr>
      <w:rFonts w:ascii="Century Gothic" w:eastAsia="Times New Roman" w:hAnsi="Century Gothic" w:cs="Times New Roman"/>
      <w:b/>
      <w:bCs/>
      <w:sz w:val="20"/>
      <w:szCs w:val="26"/>
      <w:lang w:val="x-none" w:eastAsia="en-US"/>
    </w:rPr>
  </w:style>
  <w:style w:type="paragraph" w:customStyle="1" w:styleId="BCBE4BF2A2344B61B028A9863F52875F1">
    <w:name w:val="BCBE4BF2A2344B61B028A9863F52875F1"/>
    <w:rsid w:val="00D87B67"/>
    <w:pPr>
      <w:keepNext/>
      <w:keepLines/>
      <w:tabs>
        <w:tab w:val="num" w:pos="1440"/>
      </w:tabs>
      <w:spacing w:before="200" w:after="0"/>
      <w:ind w:left="792" w:hanging="432"/>
      <w:outlineLvl w:val="1"/>
    </w:pPr>
    <w:rPr>
      <w:rFonts w:ascii="Century Gothic" w:eastAsia="Times New Roman" w:hAnsi="Century Gothic" w:cs="Times New Roman"/>
      <w:b/>
      <w:bCs/>
      <w:sz w:val="20"/>
      <w:szCs w:val="26"/>
      <w:lang w:val="x-none" w:eastAsia="en-US"/>
    </w:rPr>
  </w:style>
  <w:style w:type="paragraph" w:customStyle="1" w:styleId="ABCCB245DE2845EA8A9CAF3183E314661">
    <w:name w:val="ABCCB245DE2845EA8A9CAF3183E314661"/>
    <w:rsid w:val="00D87B67"/>
    <w:pPr>
      <w:keepNext/>
      <w:keepLines/>
      <w:tabs>
        <w:tab w:val="num" w:pos="1440"/>
      </w:tabs>
      <w:spacing w:before="200" w:after="0"/>
      <w:ind w:left="792" w:hanging="432"/>
      <w:outlineLvl w:val="1"/>
    </w:pPr>
    <w:rPr>
      <w:rFonts w:ascii="Century Gothic" w:eastAsia="Times New Roman" w:hAnsi="Century Gothic" w:cs="Times New Roman"/>
      <w:b/>
      <w:bCs/>
      <w:sz w:val="20"/>
      <w:szCs w:val="26"/>
      <w:lang w:val="x-none" w:eastAsia="en-US"/>
    </w:rPr>
  </w:style>
  <w:style w:type="paragraph" w:customStyle="1" w:styleId="013E090E99ED4C24954147F1C6CAD3D21">
    <w:name w:val="013E090E99ED4C24954147F1C6CAD3D21"/>
    <w:rsid w:val="00D87B67"/>
    <w:pPr>
      <w:keepNext/>
      <w:keepLines/>
      <w:tabs>
        <w:tab w:val="num" w:pos="1440"/>
      </w:tabs>
      <w:spacing w:before="200" w:after="0"/>
      <w:ind w:left="792" w:hanging="432"/>
      <w:outlineLvl w:val="1"/>
    </w:pPr>
    <w:rPr>
      <w:rFonts w:ascii="Century Gothic" w:eastAsia="Times New Roman" w:hAnsi="Century Gothic" w:cs="Times New Roman"/>
      <w:b/>
      <w:bCs/>
      <w:sz w:val="20"/>
      <w:szCs w:val="26"/>
      <w:lang w:val="x-none" w:eastAsia="en-US"/>
    </w:rPr>
  </w:style>
  <w:style w:type="paragraph" w:customStyle="1" w:styleId="C69C302978DD41EABF6ACC52C1D64F2F1">
    <w:name w:val="C69C302978DD41EABF6ACC52C1D64F2F1"/>
    <w:rsid w:val="00D87B67"/>
    <w:pPr>
      <w:keepNext/>
      <w:keepLines/>
      <w:tabs>
        <w:tab w:val="num" w:pos="1440"/>
      </w:tabs>
      <w:spacing w:before="200" w:after="0"/>
      <w:ind w:left="792" w:hanging="432"/>
      <w:outlineLvl w:val="1"/>
    </w:pPr>
    <w:rPr>
      <w:rFonts w:ascii="Century Gothic" w:eastAsia="Times New Roman" w:hAnsi="Century Gothic" w:cs="Times New Roman"/>
      <w:b/>
      <w:bCs/>
      <w:sz w:val="20"/>
      <w:szCs w:val="26"/>
      <w:lang w:val="x-none" w:eastAsia="en-US"/>
    </w:rPr>
  </w:style>
  <w:style w:type="paragraph" w:customStyle="1" w:styleId="CF305D59886544C99EA717F321DD55781">
    <w:name w:val="CF305D59886544C99EA717F321DD55781"/>
    <w:rsid w:val="00D87B67"/>
    <w:pPr>
      <w:keepNext/>
      <w:keepLines/>
      <w:tabs>
        <w:tab w:val="num" w:pos="1440"/>
      </w:tabs>
      <w:spacing w:before="200" w:after="0"/>
      <w:ind w:left="792" w:hanging="432"/>
      <w:outlineLvl w:val="1"/>
    </w:pPr>
    <w:rPr>
      <w:rFonts w:ascii="Century Gothic" w:eastAsia="Times New Roman" w:hAnsi="Century Gothic" w:cs="Times New Roman"/>
      <w:b/>
      <w:bCs/>
      <w:sz w:val="20"/>
      <w:szCs w:val="26"/>
      <w:lang w:val="x-none" w:eastAsia="en-US"/>
    </w:rPr>
  </w:style>
  <w:style w:type="paragraph" w:customStyle="1" w:styleId="C715BD9EE411441DADA3F4E059DC06AA1">
    <w:name w:val="C715BD9EE411441DADA3F4E059DC06AA1"/>
    <w:rsid w:val="00D87B67"/>
    <w:pPr>
      <w:spacing w:after="0" w:line="240" w:lineRule="auto"/>
    </w:pPr>
    <w:rPr>
      <w:rFonts w:ascii="Century Gothic" w:eastAsia="Times New Roman" w:hAnsi="Century Gothic" w:cs="Times New Roman"/>
    </w:rPr>
  </w:style>
  <w:style w:type="paragraph" w:customStyle="1" w:styleId="DF93DDE548F845DBABB56768D375BD871">
    <w:name w:val="DF93DDE548F845DBABB56768D375BD871"/>
    <w:rsid w:val="00D87B67"/>
    <w:pPr>
      <w:keepNext/>
      <w:keepLines/>
      <w:tabs>
        <w:tab w:val="num" w:pos="1440"/>
      </w:tabs>
      <w:spacing w:before="200" w:after="0"/>
      <w:ind w:left="792" w:hanging="432"/>
      <w:outlineLvl w:val="1"/>
    </w:pPr>
    <w:rPr>
      <w:rFonts w:ascii="Century Gothic" w:eastAsia="Times New Roman" w:hAnsi="Century Gothic" w:cs="Times New Roman"/>
      <w:b/>
      <w:bCs/>
      <w:sz w:val="20"/>
      <w:szCs w:val="26"/>
      <w:lang w:val="x-none" w:eastAsia="en-US"/>
    </w:rPr>
  </w:style>
  <w:style w:type="paragraph" w:customStyle="1" w:styleId="FF794AB3E1234E8FA1B7D44613A027931">
    <w:name w:val="FF794AB3E1234E8FA1B7D44613A027931"/>
    <w:rsid w:val="00D87B67"/>
    <w:pPr>
      <w:keepNext/>
      <w:keepLines/>
      <w:tabs>
        <w:tab w:val="num" w:pos="1440"/>
      </w:tabs>
      <w:spacing w:before="200" w:after="0"/>
      <w:ind w:left="792" w:hanging="432"/>
      <w:outlineLvl w:val="1"/>
    </w:pPr>
    <w:rPr>
      <w:rFonts w:ascii="Century Gothic" w:eastAsia="Times New Roman" w:hAnsi="Century Gothic" w:cs="Times New Roman"/>
      <w:b/>
      <w:bCs/>
      <w:sz w:val="20"/>
      <w:szCs w:val="26"/>
      <w:lang w:val="x-none" w:eastAsia="en-US"/>
    </w:rPr>
  </w:style>
  <w:style w:type="paragraph" w:customStyle="1" w:styleId="D740335D3E154658986E5320182241901">
    <w:name w:val="D740335D3E154658986E5320182241901"/>
    <w:rsid w:val="00D87B67"/>
    <w:pPr>
      <w:keepNext/>
      <w:keepLines/>
      <w:tabs>
        <w:tab w:val="num" w:pos="1440"/>
      </w:tabs>
      <w:spacing w:before="200" w:after="0"/>
      <w:ind w:left="792" w:hanging="432"/>
      <w:outlineLvl w:val="1"/>
    </w:pPr>
    <w:rPr>
      <w:rFonts w:ascii="Century Gothic" w:eastAsia="Times New Roman" w:hAnsi="Century Gothic" w:cs="Times New Roman"/>
      <w:b/>
      <w:bCs/>
      <w:sz w:val="20"/>
      <w:szCs w:val="26"/>
      <w:lang w:val="x-none" w:eastAsia="en-US"/>
    </w:rPr>
  </w:style>
  <w:style w:type="paragraph" w:customStyle="1" w:styleId="46EBBF55B27C4F1AB685759EC19BF4291">
    <w:name w:val="46EBBF55B27C4F1AB685759EC19BF4291"/>
    <w:rsid w:val="00D87B67"/>
    <w:pPr>
      <w:keepNext/>
      <w:keepLines/>
      <w:tabs>
        <w:tab w:val="num" w:pos="1440"/>
      </w:tabs>
      <w:spacing w:before="200" w:after="0"/>
      <w:ind w:left="792" w:hanging="432"/>
      <w:outlineLvl w:val="1"/>
    </w:pPr>
    <w:rPr>
      <w:rFonts w:ascii="Century Gothic" w:eastAsia="Times New Roman" w:hAnsi="Century Gothic" w:cs="Times New Roman"/>
      <w:b/>
      <w:bCs/>
      <w:sz w:val="20"/>
      <w:szCs w:val="26"/>
      <w:lang w:val="x-none" w:eastAsia="en-US"/>
    </w:rPr>
  </w:style>
  <w:style w:type="paragraph" w:customStyle="1" w:styleId="29613BD036E542089E9167AEA923CFD01">
    <w:name w:val="29613BD036E542089E9167AEA923CFD01"/>
    <w:rsid w:val="00D87B67"/>
    <w:pPr>
      <w:keepNext/>
      <w:keepLines/>
      <w:tabs>
        <w:tab w:val="num" w:pos="1440"/>
      </w:tabs>
      <w:spacing w:before="200" w:after="0"/>
      <w:ind w:left="792" w:hanging="432"/>
      <w:outlineLvl w:val="1"/>
    </w:pPr>
    <w:rPr>
      <w:rFonts w:ascii="Century Gothic" w:eastAsia="Times New Roman" w:hAnsi="Century Gothic" w:cs="Times New Roman"/>
      <w:b/>
      <w:bCs/>
      <w:sz w:val="20"/>
      <w:szCs w:val="26"/>
      <w:lang w:val="x-none" w:eastAsia="en-US"/>
    </w:rPr>
  </w:style>
  <w:style w:type="paragraph" w:customStyle="1" w:styleId="D38D0F4454E54F539AB6E03E3E0572831">
    <w:name w:val="D38D0F4454E54F539AB6E03E3E0572831"/>
    <w:rsid w:val="00D87B67"/>
    <w:pPr>
      <w:keepNext/>
      <w:keepLines/>
      <w:tabs>
        <w:tab w:val="num" w:pos="1440"/>
      </w:tabs>
      <w:spacing w:before="200" w:after="0"/>
      <w:ind w:left="792" w:hanging="432"/>
      <w:outlineLvl w:val="1"/>
    </w:pPr>
    <w:rPr>
      <w:rFonts w:ascii="Century Gothic" w:eastAsia="Times New Roman" w:hAnsi="Century Gothic" w:cs="Times New Roman"/>
      <w:b/>
      <w:bCs/>
      <w:sz w:val="20"/>
      <w:szCs w:val="26"/>
      <w:lang w:val="x-none" w:eastAsia="en-US"/>
    </w:rPr>
  </w:style>
  <w:style w:type="paragraph" w:customStyle="1" w:styleId="DE9F305AD14F432BB9F6549A2B4A79D31">
    <w:name w:val="DE9F305AD14F432BB9F6549A2B4A79D31"/>
    <w:rsid w:val="00D87B67"/>
    <w:pPr>
      <w:spacing w:after="0" w:line="240" w:lineRule="auto"/>
    </w:pPr>
    <w:rPr>
      <w:rFonts w:ascii="Century Gothic" w:eastAsia="Times New Roman" w:hAnsi="Century Gothic" w:cs="Times New Roman"/>
    </w:rPr>
  </w:style>
  <w:style w:type="paragraph" w:customStyle="1" w:styleId="831234CD030B41228F4ED0FBCDBA8CBE1">
    <w:name w:val="831234CD030B41228F4ED0FBCDBA8CBE1"/>
    <w:rsid w:val="00D87B67"/>
    <w:pPr>
      <w:spacing w:after="0" w:line="240" w:lineRule="auto"/>
    </w:pPr>
    <w:rPr>
      <w:rFonts w:ascii="Century Gothic" w:eastAsia="Times New Roman" w:hAnsi="Century Gothic" w:cs="Times New Roman"/>
    </w:rPr>
  </w:style>
  <w:style w:type="paragraph" w:customStyle="1" w:styleId="EBAE87033AED496FBA61FF448F8676C11">
    <w:name w:val="EBAE87033AED496FBA61FF448F8676C11"/>
    <w:rsid w:val="00D87B67"/>
    <w:pPr>
      <w:spacing w:after="0" w:line="240" w:lineRule="auto"/>
    </w:pPr>
    <w:rPr>
      <w:rFonts w:ascii="Century Gothic" w:eastAsia="Times New Roman" w:hAnsi="Century Gothic" w:cs="Times New Roman"/>
    </w:rPr>
  </w:style>
  <w:style w:type="paragraph" w:customStyle="1" w:styleId="FD7D67947DE246F0B1CE6C34CFCCD7451">
    <w:name w:val="FD7D67947DE246F0B1CE6C34CFCCD7451"/>
    <w:rsid w:val="00D87B67"/>
    <w:pPr>
      <w:keepNext/>
      <w:keepLines/>
      <w:tabs>
        <w:tab w:val="num" w:pos="1440"/>
      </w:tabs>
      <w:spacing w:before="200" w:after="0"/>
      <w:ind w:left="792" w:hanging="432"/>
      <w:outlineLvl w:val="1"/>
    </w:pPr>
    <w:rPr>
      <w:rFonts w:ascii="Century Gothic" w:eastAsia="Times New Roman" w:hAnsi="Century Gothic" w:cs="Times New Roman"/>
      <w:b/>
      <w:bCs/>
      <w:sz w:val="20"/>
      <w:szCs w:val="26"/>
      <w:lang w:val="x-none" w:eastAsia="en-US"/>
    </w:rPr>
  </w:style>
  <w:style w:type="paragraph" w:customStyle="1" w:styleId="367457D5771C4061A6C29F47B7D6BE451">
    <w:name w:val="367457D5771C4061A6C29F47B7D6BE451"/>
    <w:rsid w:val="00D87B67"/>
    <w:pPr>
      <w:keepNext/>
      <w:keepLines/>
      <w:tabs>
        <w:tab w:val="num" w:pos="1440"/>
      </w:tabs>
      <w:spacing w:before="200" w:after="0"/>
      <w:ind w:left="792" w:hanging="432"/>
      <w:outlineLvl w:val="1"/>
    </w:pPr>
    <w:rPr>
      <w:rFonts w:ascii="Century Gothic" w:eastAsia="Times New Roman" w:hAnsi="Century Gothic" w:cs="Times New Roman"/>
      <w:b/>
      <w:bCs/>
      <w:sz w:val="20"/>
      <w:szCs w:val="26"/>
      <w:lang w:val="x-none" w:eastAsia="en-US"/>
    </w:rPr>
  </w:style>
  <w:style w:type="paragraph" w:customStyle="1" w:styleId="F1160A3F93FD4EADAB90992F4F3478031">
    <w:name w:val="F1160A3F93FD4EADAB90992F4F3478031"/>
    <w:rsid w:val="00D87B67"/>
    <w:pPr>
      <w:keepNext/>
      <w:keepLines/>
      <w:tabs>
        <w:tab w:val="num" w:pos="1440"/>
      </w:tabs>
      <w:spacing w:before="200" w:after="0"/>
      <w:ind w:left="792" w:hanging="432"/>
      <w:outlineLvl w:val="1"/>
    </w:pPr>
    <w:rPr>
      <w:rFonts w:ascii="Century Gothic" w:eastAsia="Times New Roman" w:hAnsi="Century Gothic" w:cs="Times New Roman"/>
      <w:b/>
      <w:bCs/>
      <w:sz w:val="20"/>
      <w:szCs w:val="26"/>
      <w:lang w:val="x-none" w:eastAsia="en-US"/>
    </w:rPr>
  </w:style>
  <w:style w:type="paragraph" w:customStyle="1" w:styleId="78691E43FB0644489550AAB04B09F54A1">
    <w:name w:val="78691E43FB0644489550AAB04B09F54A1"/>
    <w:rsid w:val="00D87B67"/>
    <w:pPr>
      <w:keepNext/>
      <w:keepLines/>
      <w:tabs>
        <w:tab w:val="num" w:pos="1440"/>
      </w:tabs>
      <w:spacing w:before="200" w:after="0"/>
      <w:ind w:left="792" w:hanging="432"/>
      <w:outlineLvl w:val="1"/>
    </w:pPr>
    <w:rPr>
      <w:rFonts w:ascii="Century Gothic" w:eastAsia="Times New Roman" w:hAnsi="Century Gothic" w:cs="Times New Roman"/>
      <w:b/>
      <w:bCs/>
      <w:sz w:val="20"/>
      <w:szCs w:val="26"/>
      <w:lang w:val="x-none" w:eastAsia="en-US"/>
    </w:rPr>
  </w:style>
  <w:style w:type="paragraph" w:customStyle="1" w:styleId="D9F97D4840D344089D9B27DA871097A41">
    <w:name w:val="D9F97D4840D344089D9B27DA871097A41"/>
    <w:rsid w:val="00D87B67"/>
    <w:pPr>
      <w:keepNext/>
      <w:keepLines/>
      <w:tabs>
        <w:tab w:val="num" w:pos="1440"/>
      </w:tabs>
      <w:spacing w:before="200" w:after="0"/>
      <w:ind w:left="792" w:hanging="432"/>
      <w:outlineLvl w:val="1"/>
    </w:pPr>
    <w:rPr>
      <w:rFonts w:ascii="Century Gothic" w:eastAsia="Times New Roman" w:hAnsi="Century Gothic" w:cs="Times New Roman"/>
      <w:b/>
      <w:bCs/>
      <w:sz w:val="20"/>
      <w:szCs w:val="26"/>
      <w:lang w:val="x-none" w:eastAsia="en-US"/>
    </w:rPr>
  </w:style>
  <w:style w:type="paragraph" w:customStyle="1" w:styleId="5FD955A425AF48B19C120F8A53FA38DC1">
    <w:name w:val="5FD955A425AF48B19C120F8A53FA38DC1"/>
    <w:rsid w:val="00D87B67"/>
    <w:pPr>
      <w:keepNext/>
      <w:keepLines/>
      <w:tabs>
        <w:tab w:val="num" w:pos="1440"/>
      </w:tabs>
      <w:spacing w:before="200" w:after="0"/>
      <w:ind w:left="792" w:hanging="432"/>
      <w:outlineLvl w:val="1"/>
    </w:pPr>
    <w:rPr>
      <w:rFonts w:ascii="Century Gothic" w:eastAsia="Times New Roman" w:hAnsi="Century Gothic" w:cs="Times New Roman"/>
      <w:b/>
      <w:bCs/>
      <w:sz w:val="20"/>
      <w:szCs w:val="26"/>
      <w:lang w:val="x-none" w:eastAsia="en-US"/>
    </w:rPr>
  </w:style>
  <w:style w:type="paragraph" w:customStyle="1" w:styleId="A6788BA58D49442AA8C6A6D82D95A4F21">
    <w:name w:val="A6788BA58D49442AA8C6A6D82D95A4F21"/>
    <w:rsid w:val="00D87B67"/>
    <w:pPr>
      <w:spacing w:after="0" w:line="240" w:lineRule="auto"/>
    </w:pPr>
    <w:rPr>
      <w:rFonts w:ascii="Century Gothic" w:eastAsia="Times New Roman" w:hAnsi="Century Gothic" w:cs="Times New Roman"/>
    </w:rPr>
  </w:style>
  <w:style w:type="paragraph" w:customStyle="1" w:styleId="700A3ECBDD3E406C99A1AA17DFDDDA941">
    <w:name w:val="700A3ECBDD3E406C99A1AA17DFDDDA941"/>
    <w:rsid w:val="00D87B67"/>
    <w:pPr>
      <w:spacing w:after="0" w:line="240" w:lineRule="auto"/>
    </w:pPr>
    <w:rPr>
      <w:rFonts w:ascii="Century Gothic" w:eastAsia="Times New Roman" w:hAnsi="Century Gothic" w:cs="Times New Roman"/>
    </w:rPr>
  </w:style>
  <w:style w:type="paragraph" w:customStyle="1" w:styleId="B9CFCEFAB45E4CED996A2232965CDDAC1">
    <w:name w:val="B9CFCEFAB45E4CED996A2232965CDDAC1"/>
    <w:rsid w:val="00D87B67"/>
    <w:pPr>
      <w:keepNext/>
      <w:keepLines/>
      <w:tabs>
        <w:tab w:val="num" w:pos="1440"/>
      </w:tabs>
      <w:spacing w:before="200" w:after="0"/>
      <w:ind w:left="792" w:hanging="432"/>
      <w:outlineLvl w:val="1"/>
    </w:pPr>
    <w:rPr>
      <w:rFonts w:ascii="Century Gothic" w:eastAsia="Times New Roman" w:hAnsi="Century Gothic" w:cs="Times New Roman"/>
      <w:b/>
      <w:bCs/>
      <w:sz w:val="20"/>
      <w:szCs w:val="26"/>
      <w:lang w:val="x-none" w:eastAsia="en-US"/>
    </w:rPr>
  </w:style>
  <w:style w:type="paragraph" w:customStyle="1" w:styleId="B3C1F9B3C75D40BB992453624FA556341">
    <w:name w:val="B3C1F9B3C75D40BB992453624FA556341"/>
    <w:rsid w:val="00D87B67"/>
    <w:pPr>
      <w:keepNext/>
      <w:keepLines/>
      <w:tabs>
        <w:tab w:val="num" w:pos="1440"/>
      </w:tabs>
      <w:spacing w:before="200" w:after="0"/>
      <w:ind w:left="792" w:hanging="432"/>
      <w:outlineLvl w:val="1"/>
    </w:pPr>
    <w:rPr>
      <w:rFonts w:ascii="Century Gothic" w:eastAsia="Times New Roman" w:hAnsi="Century Gothic" w:cs="Times New Roman"/>
      <w:b/>
      <w:bCs/>
      <w:sz w:val="20"/>
      <w:szCs w:val="26"/>
      <w:lang w:val="x-none" w:eastAsia="en-US"/>
    </w:rPr>
  </w:style>
  <w:style w:type="paragraph" w:customStyle="1" w:styleId="2B6F1D9A1AAD4B46A192519F438064781">
    <w:name w:val="2B6F1D9A1AAD4B46A192519F438064781"/>
    <w:rsid w:val="00D87B67"/>
    <w:pPr>
      <w:keepNext/>
      <w:keepLines/>
      <w:tabs>
        <w:tab w:val="num" w:pos="1440"/>
      </w:tabs>
      <w:spacing w:before="200" w:after="0"/>
      <w:ind w:left="792" w:hanging="432"/>
      <w:outlineLvl w:val="1"/>
    </w:pPr>
    <w:rPr>
      <w:rFonts w:ascii="Century Gothic" w:eastAsia="Times New Roman" w:hAnsi="Century Gothic" w:cs="Times New Roman"/>
      <w:b/>
      <w:bCs/>
      <w:sz w:val="20"/>
      <w:szCs w:val="26"/>
      <w:lang w:val="x-none" w:eastAsia="en-US"/>
    </w:rPr>
  </w:style>
  <w:style w:type="paragraph" w:customStyle="1" w:styleId="91E2176BF7A84D379184B114AEDB1AFD1">
    <w:name w:val="91E2176BF7A84D379184B114AEDB1AFD1"/>
    <w:rsid w:val="00D87B67"/>
    <w:pPr>
      <w:keepNext/>
      <w:keepLines/>
      <w:tabs>
        <w:tab w:val="num" w:pos="1440"/>
      </w:tabs>
      <w:spacing w:before="200" w:after="0"/>
      <w:ind w:left="792" w:hanging="432"/>
      <w:outlineLvl w:val="1"/>
    </w:pPr>
    <w:rPr>
      <w:rFonts w:ascii="Century Gothic" w:eastAsia="Times New Roman" w:hAnsi="Century Gothic" w:cs="Times New Roman"/>
      <w:b/>
      <w:bCs/>
      <w:sz w:val="20"/>
      <w:szCs w:val="26"/>
      <w:lang w:val="x-none" w:eastAsia="en-US"/>
    </w:rPr>
  </w:style>
  <w:style w:type="paragraph" w:customStyle="1" w:styleId="A15B9B22A6074642942FD990A2FC2E671">
    <w:name w:val="A15B9B22A6074642942FD990A2FC2E671"/>
    <w:rsid w:val="00D87B67"/>
    <w:pPr>
      <w:keepNext/>
      <w:keepLines/>
      <w:tabs>
        <w:tab w:val="num" w:pos="1440"/>
      </w:tabs>
      <w:spacing w:before="200" w:after="0"/>
      <w:ind w:left="792" w:hanging="432"/>
      <w:outlineLvl w:val="1"/>
    </w:pPr>
    <w:rPr>
      <w:rFonts w:ascii="Century Gothic" w:eastAsia="Times New Roman" w:hAnsi="Century Gothic" w:cs="Times New Roman"/>
      <w:b/>
      <w:bCs/>
      <w:sz w:val="20"/>
      <w:szCs w:val="26"/>
      <w:lang w:val="x-none" w:eastAsia="en-US"/>
    </w:rPr>
  </w:style>
  <w:style w:type="paragraph" w:customStyle="1" w:styleId="00B0796C03E645FD8441A275CEA1AAB91">
    <w:name w:val="00B0796C03E645FD8441A275CEA1AAB91"/>
    <w:rsid w:val="00D87B67"/>
    <w:pPr>
      <w:keepNext/>
      <w:keepLines/>
      <w:tabs>
        <w:tab w:val="num" w:pos="1440"/>
      </w:tabs>
      <w:spacing w:before="200" w:after="0"/>
      <w:ind w:left="792" w:hanging="432"/>
      <w:outlineLvl w:val="1"/>
    </w:pPr>
    <w:rPr>
      <w:rFonts w:ascii="Century Gothic" w:eastAsia="Times New Roman" w:hAnsi="Century Gothic" w:cs="Times New Roman"/>
      <w:b/>
      <w:bCs/>
      <w:sz w:val="20"/>
      <w:szCs w:val="26"/>
      <w:lang w:val="x-none" w:eastAsia="en-US"/>
    </w:rPr>
  </w:style>
  <w:style w:type="paragraph" w:customStyle="1" w:styleId="C00C74E06BF64124942EFF2E49F0FC53">
    <w:name w:val="C00C74E06BF64124942EFF2E49F0FC53"/>
    <w:rsid w:val="00D87B67"/>
    <w:pPr>
      <w:spacing w:after="0" w:line="240" w:lineRule="auto"/>
    </w:pPr>
    <w:rPr>
      <w:rFonts w:ascii="Century Gothic" w:eastAsia="Times New Roman" w:hAnsi="Century Gothic" w:cs="Times New Roman"/>
    </w:rPr>
  </w:style>
  <w:style w:type="paragraph" w:customStyle="1" w:styleId="DC68A9ECF99C4D6FAE0AA0C89AEF4E68">
    <w:name w:val="DC68A9ECF99C4D6FAE0AA0C89AEF4E68"/>
    <w:rsid w:val="00D87B67"/>
  </w:style>
  <w:style w:type="paragraph" w:customStyle="1" w:styleId="2807D99624F047ADA8DEFCE8EEE145738">
    <w:name w:val="2807D99624F047ADA8DEFCE8EEE145738"/>
    <w:rsid w:val="00D87B67"/>
    <w:pPr>
      <w:spacing w:after="0" w:line="240" w:lineRule="auto"/>
    </w:pPr>
    <w:rPr>
      <w:rFonts w:ascii="Century Gothic" w:eastAsia="Times New Roman" w:hAnsi="Century Gothic" w:cs="Times New Roman"/>
    </w:rPr>
  </w:style>
  <w:style w:type="paragraph" w:customStyle="1" w:styleId="FB4CAC4207BB45C3840C7282D7B943338">
    <w:name w:val="FB4CAC4207BB45C3840C7282D7B943338"/>
    <w:rsid w:val="00D87B67"/>
    <w:pPr>
      <w:spacing w:after="0" w:line="240" w:lineRule="auto"/>
    </w:pPr>
    <w:rPr>
      <w:rFonts w:ascii="Century Gothic" w:eastAsia="Times New Roman" w:hAnsi="Century Gothic" w:cs="Times New Roman"/>
    </w:rPr>
  </w:style>
  <w:style w:type="paragraph" w:customStyle="1" w:styleId="E4AF84770AD646CAA1BED5F1057BE9E97">
    <w:name w:val="E4AF84770AD646CAA1BED5F1057BE9E97"/>
    <w:rsid w:val="00D87B67"/>
    <w:pPr>
      <w:spacing w:after="0" w:line="240" w:lineRule="auto"/>
    </w:pPr>
    <w:rPr>
      <w:rFonts w:ascii="Century Gothic" w:eastAsia="Times New Roman" w:hAnsi="Century Gothic" w:cs="Times New Roman"/>
    </w:rPr>
  </w:style>
  <w:style w:type="paragraph" w:customStyle="1" w:styleId="13071E71610E415CA9F8956BE9D4EA0A7">
    <w:name w:val="13071E71610E415CA9F8956BE9D4EA0A7"/>
    <w:rsid w:val="00D87B67"/>
    <w:pPr>
      <w:spacing w:after="0" w:line="240" w:lineRule="auto"/>
    </w:pPr>
    <w:rPr>
      <w:rFonts w:ascii="Century Gothic" w:eastAsia="Times New Roman" w:hAnsi="Century Gothic" w:cs="Times New Roman"/>
    </w:rPr>
  </w:style>
  <w:style w:type="paragraph" w:customStyle="1" w:styleId="7F8B81CD03C440FF92601B3C947671687">
    <w:name w:val="7F8B81CD03C440FF92601B3C947671687"/>
    <w:rsid w:val="00D87B67"/>
    <w:pPr>
      <w:spacing w:after="0" w:line="240" w:lineRule="auto"/>
    </w:pPr>
    <w:rPr>
      <w:rFonts w:ascii="Century Gothic" w:eastAsia="Times New Roman" w:hAnsi="Century Gothic" w:cs="Times New Roman"/>
    </w:rPr>
  </w:style>
  <w:style w:type="paragraph" w:customStyle="1" w:styleId="37E0D0DC02504B3488A1C9980E9AD9F02">
    <w:name w:val="37E0D0DC02504B3488A1C9980E9AD9F02"/>
    <w:rsid w:val="00D87B67"/>
    <w:pPr>
      <w:keepNext/>
      <w:keepLines/>
      <w:tabs>
        <w:tab w:val="num" w:pos="1440"/>
      </w:tabs>
      <w:spacing w:before="200" w:after="0"/>
      <w:ind w:left="792" w:hanging="432"/>
      <w:outlineLvl w:val="1"/>
    </w:pPr>
    <w:rPr>
      <w:rFonts w:ascii="Century Gothic" w:eastAsia="Times New Roman" w:hAnsi="Century Gothic" w:cs="Times New Roman"/>
      <w:b/>
      <w:bCs/>
      <w:sz w:val="20"/>
      <w:szCs w:val="26"/>
      <w:lang w:val="x-none" w:eastAsia="en-US"/>
    </w:rPr>
  </w:style>
  <w:style w:type="paragraph" w:customStyle="1" w:styleId="36D33E60CCF14D70B8F25B50E44819772">
    <w:name w:val="36D33E60CCF14D70B8F25B50E44819772"/>
    <w:rsid w:val="00D87B67"/>
    <w:pPr>
      <w:keepNext/>
      <w:keepLines/>
      <w:tabs>
        <w:tab w:val="num" w:pos="1440"/>
      </w:tabs>
      <w:spacing w:before="200" w:after="0"/>
      <w:ind w:left="792" w:hanging="432"/>
      <w:outlineLvl w:val="1"/>
    </w:pPr>
    <w:rPr>
      <w:rFonts w:ascii="Century Gothic" w:eastAsia="Times New Roman" w:hAnsi="Century Gothic" w:cs="Times New Roman"/>
      <w:b/>
      <w:bCs/>
      <w:sz w:val="20"/>
      <w:szCs w:val="26"/>
      <w:lang w:val="x-none" w:eastAsia="en-US"/>
    </w:rPr>
  </w:style>
  <w:style w:type="paragraph" w:customStyle="1" w:styleId="0265597022514B5292C7A89010B3478C2">
    <w:name w:val="0265597022514B5292C7A89010B3478C2"/>
    <w:rsid w:val="00D87B67"/>
    <w:pPr>
      <w:spacing w:after="0" w:line="240" w:lineRule="auto"/>
    </w:pPr>
    <w:rPr>
      <w:rFonts w:ascii="Century Gothic" w:eastAsia="Times New Roman" w:hAnsi="Century Gothic" w:cs="Times New Roman"/>
    </w:rPr>
  </w:style>
  <w:style w:type="paragraph" w:customStyle="1" w:styleId="1E6D7DBD771B467FB86FC202534507BB2">
    <w:name w:val="1E6D7DBD771B467FB86FC202534507BB2"/>
    <w:rsid w:val="00D87B67"/>
    <w:pPr>
      <w:spacing w:after="0" w:line="240" w:lineRule="auto"/>
    </w:pPr>
    <w:rPr>
      <w:rFonts w:ascii="Century Gothic" w:eastAsia="Times New Roman" w:hAnsi="Century Gothic" w:cs="Times New Roman"/>
    </w:rPr>
  </w:style>
  <w:style w:type="paragraph" w:customStyle="1" w:styleId="C79FCA75907145D08A750307BFCC5B812">
    <w:name w:val="C79FCA75907145D08A750307BFCC5B812"/>
    <w:rsid w:val="00D87B67"/>
    <w:pPr>
      <w:keepNext/>
      <w:keepLines/>
      <w:tabs>
        <w:tab w:val="num" w:pos="1440"/>
      </w:tabs>
      <w:spacing w:before="200" w:after="0"/>
      <w:ind w:left="792" w:hanging="432"/>
      <w:outlineLvl w:val="1"/>
    </w:pPr>
    <w:rPr>
      <w:rFonts w:ascii="Century Gothic" w:eastAsia="Times New Roman" w:hAnsi="Century Gothic" w:cs="Times New Roman"/>
      <w:b/>
      <w:bCs/>
      <w:sz w:val="20"/>
      <w:szCs w:val="26"/>
      <w:lang w:val="x-none" w:eastAsia="en-US"/>
    </w:rPr>
  </w:style>
  <w:style w:type="paragraph" w:customStyle="1" w:styleId="BCBE4BF2A2344B61B028A9863F52875F2">
    <w:name w:val="BCBE4BF2A2344B61B028A9863F52875F2"/>
    <w:rsid w:val="00D87B67"/>
    <w:pPr>
      <w:keepNext/>
      <w:keepLines/>
      <w:tabs>
        <w:tab w:val="num" w:pos="1440"/>
      </w:tabs>
      <w:spacing w:before="200" w:after="0"/>
      <w:ind w:left="792" w:hanging="432"/>
      <w:outlineLvl w:val="1"/>
    </w:pPr>
    <w:rPr>
      <w:rFonts w:ascii="Century Gothic" w:eastAsia="Times New Roman" w:hAnsi="Century Gothic" w:cs="Times New Roman"/>
      <w:b/>
      <w:bCs/>
      <w:sz w:val="20"/>
      <w:szCs w:val="26"/>
      <w:lang w:val="x-none" w:eastAsia="en-US"/>
    </w:rPr>
  </w:style>
  <w:style w:type="paragraph" w:customStyle="1" w:styleId="ABCCB245DE2845EA8A9CAF3183E314662">
    <w:name w:val="ABCCB245DE2845EA8A9CAF3183E314662"/>
    <w:rsid w:val="00D87B67"/>
    <w:pPr>
      <w:keepNext/>
      <w:keepLines/>
      <w:tabs>
        <w:tab w:val="num" w:pos="1440"/>
      </w:tabs>
      <w:spacing w:before="200" w:after="0"/>
      <w:ind w:left="792" w:hanging="432"/>
      <w:outlineLvl w:val="1"/>
    </w:pPr>
    <w:rPr>
      <w:rFonts w:ascii="Century Gothic" w:eastAsia="Times New Roman" w:hAnsi="Century Gothic" w:cs="Times New Roman"/>
      <w:b/>
      <w:bCs/>
      <w:sz w:val="20"/>
      <w:szCs w:val="26"/>
      <w:lang w:val="x-none" w:eastAsia="en-US"/>
    </w:rPr>
  </w:style>
  <w:style w:type="paragraph" w:customStyle="1" w:styleId="013E090E99ED4C24954147F1C6CAD3D22">
    <w:name w:val="013E090E99ED4C24954147F1C6CAD3D22"/>
    <w:rsid w:val="00D87B67"/>
    <w:pPr>
      <w:keepNext/>
      <w:keepLines/>
      <w:tabs>
        <w:tab w:val="num" w:pos="1440"/>
      </w:tabs>
      <w:spacing w:before="200" w:after="0"/>
      <w:ind w:left="792" w:hanging="432"/>
      <w:outlineLvl w:val="1"/>
    </w:pPr>
    <w:rPr>
      <w:rFonts w:ascii="Century Gothic" w:eastAsia="Times New Roman" w:hAnsi="Century Gothic" w:cs="Times New Roman"/>
      <w:b/>
      <w:bCs/>
      <w:sz w:val="20"/>
      <w:szCs w:val="26"/>
      <w:lang w:val="x-none" w:eastAsia="en-US"/>
    </w:rPr>
  </w:style>
  <w:style w:type="paragraph" w:customStyle="1" w:styleId="C69C302978DD41EABF6ACC52C1D64F2F2">
    <w:name w:val="C69C302978DD41EABF6ACC52C1D64F2F2"/>
    <w:rsid w:val="00D87B67"/>
    <w:pPr>
      <w:keepNext/>
      <w:keepLines/>
      <w:tabs>
        <w:tab w:val="num" w:pos="1440"/>
      </w:tabs>
      <w:spacing w:before="200" w:after="0"/>
      <w:ind w:left="792" w:hanging="432"/>
      <w:outlineLvl w:val="1"/>
    </w:pPr>
    <w:rPr>
      <w:rFonts w:ascii="Century Gothic" w:eastAsia="Times New Roman" w:hAnsi="Century Gothic" w:cs="Times New Roman"/>
      <w:b/>
      <w:bCs/>
      <w:sz w:val="20"/>
      <w:szCs w:val="26"/>
      <w:lang w:val="x-none" w:eastAsia="en-US"/>
    </w:rPr>
  </w:style>
  <w:style w:type="paragraph" w:customStyle="1" w:styleId="CF305D59886544C99EA717F321DD55782">
    <w:name w:val="CF305D59886544C99EA717F321DD55782"/>
    <w:rsid w:val="00D87B67"/>
    <w:pPr>
      <w:keepNext/>
      <w:keepLines/>
      <w:tabs>
        <w:tab w:val="num" w:pos="1440"/>
      </w:tabs>
      <w:spacing w:before="200" w:after="0"/>
      <w:ind w:left="792" w:hanging="432"/>
      <w:outlineLvl w:val="1"/>
    </w:pPr>
    <w:rPr>
      <w:rFonts w:ascii="Century Gothic" w:eastAsia="Times New Roman" w:hAnsi="Century Gothic" w:cs="Times New Roman"/>
      <w:b/>
      <w:bCs/>
      <w:sz w:val="20"/>
      <w:szCs w:val="26"/>
      <w:lang w:val="x-none" w:eastAsia="en-US"/>
    </w:rPr>
  </w:style>
  <w:style w:type="paragraph" w:customStyle="1" w:styleId="C715BD9EE411441DADA3F4E059DC06AA2">
    <w:name w:val="C715BD9EE411441DADA3F4E059DC06AA2"/>
    <w:rsid w:val="00D87B67"/>
    <w:pPr>
      <w:spacing w:after="0" w:line="240" w:lineRule="auto"/>
    </w:pPr>
    <w:rPr>
      <w:rFonts w:ascii="Century Gothic" w:eastAsia="Times New Roman" w:hAnsi="Century Gothic" w:cs="Times New Roman"/>
    </w:rPr>
  </w:style>
  <w:style w:type="paragraph" w:customStyle="1" w:styleId="DF93DDE548F845DBABB56768D375BD872">
    <w:name w:val="DF93DDE548F845DBABB56768D375BD872"/>
    <w:rsid w:val="00D87B67"/>
    <w:pPr>
      <w:keepNext/>
      <w:keepLines/>
      <w:tabs>
        <w:tab w:val="num" w:pos="1440"/>
      </w:tabs>
      <w:spacing w:before="200" w:after="0"/>
      <w:ind w:left="792" w:hanging="432"/>
      <w:outlineLvl w:val="1"/>
    </w:pPr>
    <w:rPr>
      <w:rFonts w:ascii="Century Gothic" w:eastAsia="Times New Roman" w:hAnsi="Century Gothic" w:cs="Times New Roman"/>
      <w:b/>
      <w:bCs/>
      <w:sz w:val="20"/>
      <w:szCs w:val="26"/>
      <w:lang w:val="x-none" w:eastAsia="en-US"/>
    </w:rPr>
  </w:style>
  <w:style w:type="paragraph" w:customStyle="1" w:styleId="FF794AB3E1234E8FA1B7D44613A027932">
    <w:name w:val="FF794AB3E1234E8FA1B7D44613A027932"/>
    <w:rsid w:val="00D87B67"/>
    <w:pPr>
      <w:keepNext/>
      <w:keepLines/>
      <w:tabs>
        <w:tab w:val="num" w:pos="1440"/>
      </w:tabs>
      <w:spacing w:before="200" w:after="0"/>
      <w:ind w:left="792" w:hanging="432"/>
      <w:outlineLvl w:val="1"/>
    </w:pPr>
    <w:rPr>
      <w:rFonts w:ascii="Century Gothic" w:eastAsia="Times New Roman" w:hAnsi="Century Gothic" w:cs="Times New Roman"/>
      <w:b/>
      <w:bCs/>
      <w:sz w:val="20"/>
      <w:szCs w:val="26"/>
      <w:lang w:val="x-none" w:eastAsia="en-US"/>
    </w:rPr>
  </w:style>
  <w:style w:type="paragraph" w:customStyle="1" w:styleId="D740335D3E154658986E5320182241902">
    <w:name w:val="D740335D3E154658986E5320182241902"/>
    <w:rsid w:val="00D87B67"/>
    <w:pPr>
      <w:keepNext/>
      <w:keepLines/>
      <w:tabs>
        <w:tab w:val="num" w:pos="1440"/>
      </w:tabs>
      <w:spacing w:before="200" w:after="0"/>
      <w:ind w:left="792" w:hanging="432"/>
      <w:outlineLvl w:val="1"/>
    </w:pPr>
    <w:rPr>
      <w:rFonts w:ascii="Century Gothic" w:eastAsia="Times New Roman" w:hAnsi="Century Gothic" w:cs="Times New Roman"/>
      <w:b/>
      <w:bCs/>
      <w:sz w:val="20"/>
      <w:szCs w:val="26"/>
      <w:lang w:val="x-none" w:eastAsia="en-US"/>
    </w:rPr>
  </w:style>
  <w:style w:type="paragraph" w:customStyle="1" w:styleId="46EBBF55B27C4F1AB685759EC19BF4292">
    <w:name w:val="46EBBF55B27C4F1AB685759EC19BF4292"/>
    <w:rsid w:val="00D87B67"/>
    <w:pPr>
      <w:keepNext/>
      <w:keepLines/>
      <w:tabs>
        <w:tab w:val="num" w:pos="1440"/>
      </w:tabs>
      <w:spacing w:before="200" w:after="0"/>
      <w:ind w:left="792" w:hanging="432"/>
      <w:outlineLvl w:val="1"/>
    </w:pPr>
    <w:rPr>
      <w:rFonts w:ascii="Century Gothic" w:eastAsia="Times New Roman" w:hAnsi="Century Gothic" w:cs="Times New Roman"/>
      <w:b/>
      <w:bCs/>
      <w:sz w:val="20"/>
      <w:szCs w:val="26"/>
      <w:lang w:val="x-none" w:eastAsia="en-US"/>
    </w:rPr>
  </w:style>
  <w:style w:type="paragraph" w:customStyle="1" w:styleId="29613BD036E542089E9167AEA923CFD02">
    <w:name w:val="29613BD036E542089E9167AEA923CFD02"/>
    <w:rsid w:val="00D87B67"/>
    <w:pPr>
      <w:keepNext/>
      <w:keepLines/>
      <w:tabs>
        <w:tab w:val="num" w:pos="1440"/>
      </w:tabs>
      <w:spacing w:before="200" w:after="0"/>
      <w:ind w:left="792" w:hanging="432"/>
      <w:outlineLvl w:val="1"/>
    </w:pPr>
    <w:rPr>
      <w:rFonts w:ascii="Century Gothic" w:eastAsia="Times New Roman" w:hAnsi="Century Gothic" w:cs="Times New Roman"/>
      <w:b/>
      <w:bCs/>
      <w:sz w:val="20"/>
      <w:szCs w:val="26"/>
      <w:lang w:val="x-none" w:eastAsia="en-US"/>
    </w:rPr>
  </w:style>
  <w:style w:type="paragraph" w:customStyle="1" w:styleId="D38D0F4454E54F539AB6E03E3E0572832">
    <w:name w:val="D38D0F4454E54F539AB6E03E3E0572832"/>
    <w:rsid w:val="00D87B67"/>
    <w:pPr>
      <w:keepNext/>
      <w:keepLines/>
      <w:tabs>
        <w:tab w:val="num" w:pos="1440"/>
      </w:tabs>
      <w:spacing w:before="200" w:after="0"/>
      <w:ind w:left="792" w:hanging="432"/>
      <w:outlineLvl w:val="1"/>
    </w:pPr>
    <w:rPr>
      <w:rFonts w:ascii="Century Gothic" w:eastAsia="Times New Roman" w:hAnsi="Century Gothic" w:cs="Times New Roman"/>
      <w:b/>
      <w:bCs/>
      <w:sz w:val="20"/>
      <w:szCs w:val="26"/>
      <w:lang w:val="x-none" w:eastAsia="en-US"/>
    </w:rPr>
  </w:style>
  <w:style w:type="paragraph" w:customStyle="1" w:styleId="DE9F305AD14F432BB9F6549A2B4A79D32">
    <w:name w:val="DE9F305AD14F432BB9F6549A2B4A79D32"/>
    <w:rsid w:val="00D87B67"/>
    <w:pPr>
      <w:spacing w:after="0" w:line="240" w:lineRule="auto"/>
    </w:pPr>
    <w:rPr>
      <w:rFonts w:ascii="Century Gothic" w:eastAsia="Times New Roman" w:hAnsi="Century Gothic" w:cs="Times New Roman"/>
    </w:rPr>
  </w:style>
  <w:style w:type="paragraph" w:customStyle="1" w:styleId="831234CD030B41228F4ED0FBCDBA8CBE2">
    <w:name w:val="831234CD030B41228F4ED0FBCDBA8CBE2"/>
    <w:rsid w:val="00D87B67"/>
    <w:pPr>
      <w:spacing w:after="0" w:line="240" w:lineRule="auto"/>
    </w:pPr>
    <w:rPr>
      <w:rFonts w:ascii="Century Gothic" w:eastAsia="Times New Roman" w:hAnsi="Century Gothic" w:cs="Times New Roman"/>
    </w:rPr>
  </w:style>
  <w:style w:type="paragraph" w:customStyle="1" w:styleId="EBAE87033AED496FBA61FF448F8676C12">
    <w:name w:val="EBAE87033AED496FBA61FF448F8676C12"/>
    <w:rsid w:val="00D87B67"/>
    <w:pPr>
      <w:spacing w:after="0" w:line="240" w:lineRule="auto"/>
    </w:pPr>
    <w:rPr>
      <w:rFonts w:ascii="Century Gothic" w:eastAsia="Times New Roman" w:hAnsi="Century Gothic" w:cs="Times New Roman"/>
    </w:rPr>
  </w:style>
  <w:style w:type="paragraph" w:customStyle="1" w:styleId="FD7D67947DE246F0B1CE6C34CFCCD7452">
    <w:name w:val="FD7D67947DE246F0B1CE6C34CFCCD7452"/>
    <w:rsid w:val="00D87B67"/>
    <w:pPr>
      <w:keepNext/>
      <w:keepLines/>
      <w:tabs>
        <w:tab w:val="num" w:pos="1440"/>
      </w:tabs>
      <w:spacing w:before="200" w:after="0"/>
      <w:ind w:left="792" w:hanging="432"/>
      <w:outlineLvl w:val="1"/>
    </w:pPr>
    <w:rPr>
      <w:rFonts w:ascii="Century Gothic" w:eastAsia="Times New Roman" w:hAnsi="Century Gothic" w:cs="Times New Roman"/>
      <w:b/>
      <w:bCs/>
      <w:sz w:val="20"/>
      <w:szCs w:val="26"/>
      <w:lang w:val="x-none" w:eastAsia="en-US"/>
    </w:rPr>
  </w:style>
  <w:style w:type="paragraph" w:customStyle="1" w:styleId="367457D5771C4061A6C29F47B7D6BE452">
    <w:name w:val="367457D5771C4061A6C29F47B7D6BE452"/>
    <w:rsid w:val="00D87B67"/>
    <w:pPr>
      <w:keepNext/>
      <w:keepLines/>
      <w:tabs>
        <w:tab w:val="num" w:pos="1440"/>
      </w:tabs>
      <w:spacing w:before="200" w:after="0"/>
      <w:ind w:left="792" w:hanging="432"/>
      <w:outlineLvl w:val="1"/>
    </w:pPr>
    <w:rPr>
      <w:rFonts w:ascii="Century Gothic" w:eastAsia="Times New Roman" w:hAnsi="Century Gothic" w:cs="Times New Roman"/>
      <w:b/>
      <w:bCs/>
      <w:sz w:val="20"/>
      <w:szCs w:val="26"/>
      <w:lang w:val="x-none" w:eastAsia="en-US"/>
    </w:rPr>
  </w:style>
  <w:style w:type="paragraph" w:customStyle="1" w:styleId="F1160A3F93FD4EADAB90992F4F3478032">
    <w:name w:val="F1160A3F93FD4EADAB90992F4F3478032"/>
    <w:rsid w:val="00D87B67"/>
    <w:pPr>
      <w:keepNext/>
      <w:keepLines/>
      <w:tabs>
        <w:tab w:val="num" w:pos="1440"/>
      </w:tabs>
      <w:spacing w:before="200" w:after="0"/>
      <w:ind w:left="792" w:hanging="432"/>
      <w:outlineLvl w:val="1"/>
    </w:pPr>
    <w:rPr>
      <w:rFonts w:ascii="Century Gothic" w:eastAsia="Times New Roman" w:hAnsi="Century Gothic" w:cs="Times New Roman"/>
      <w:b/>
      <w:bCs/>
      <w:sz w:val="20"/>
      <w:szCs w:val="26"/>
      <w:lang w:val="x-none" w:eastAsia="en-US"/>
    </w:rPr>
  </w:style>
  <w:style w:type="paragraph" w:customStyle="1" w:styleId="78691E43FB0644489550AAB04B09F54A2">
    <w:name w:val="78691E43FB0644489550AAB04B09F54A2"/>
    <w:rsid w:val="00D87B67"/>
    <w:pPr>
      <w:keepNext/>
      <w:keepLines/>
      <w:tabs>
        <w:tab w:val="num" w:pos="1440"/>
      </w:tabs>
      <w:spacing w:before="200" w:after="0"/>
      <w:ind w:left="792" w:hanging="432"/>
      <w:outlineLvl w:val="1"/>
    </w:pPr>
    <w:rPr>
      <w:rFonts w:ascii="Century Gothic" w:eastAsia="Times New Roman" w:hAnsi="Century Gothic" w:cs="Times New Roman"/>
      <w:b/>
      <w:bCs/>
      <w:sz w:val="20"/>
      <w:szCs w:val="26"/>
      <w:lang w:val="x-none" w:eastAsia="en-US"/>
    </w:rPr>
  </w:style>
  <w:style w:type="paragraph" w:customStyle="1" w:styleId="D9F97D4840D344089D9B27DA871097A42">
    <w:name w:val="D9F97D4840D344089D9B27DA871097A42"/>
    <w:rsid w:val="00D87B67"/>
    <w:pPr>
      <w:keepNext/>
      <w:keepLines/>
      <w:tabs>
        <w:tab w:val="num" w:pos="1440"/>
      </w:tabs>
      <w:spacing w:before="200" w:after="0"/>
      <w:ind w:left="792" w:hanging="432"/>
      <w:outlineLvl w:val="1"/>
    </w:pPr>
    <w:rPr>
      <w:rFonts w:ascii="Century Gothic" w:eastAsia="Times New Roman" w:hAnsi="Century Gothic" w:cs="Times New Roman"/>
      <w:b/>
      <w:bCs/>
      <w:sz w:val="20"/>
      <w:szCs w:val="26"/>
      <w:lang w:val="x-none" w:eastAsia="en-US"/>
    </w:rPr>
  </w:style>
  <w:style w:type="paragraph" w:customStyle="1" w:styleId="5FD955A425AF48B19C120F8A53FA38DC2">
    <w:name w:val="5FD955A425AF48B19C120F8A53FA38DC2"/>
    <w:rsid w:val="00D87B67"/>
    <w:pPr>
      <w:keepNext/>
      <w:keepLines/>
      <w:tabs>
        <w:tab w:val="num" w:pos="1440"/>
      </w:tabs>
      <w:spacing w:before="200" w:after="0"/>
      <w:ind w:left="792" w:hanging="432"/>
      <w:outlineLvl w:val="1"/>
    </w:pPr>
    <w:rPr>
      <w:rFonts w:ascii="Century Gothic" w:eastAsia="Times New Roman" w:hAnsi="Century Gothic" w:cs="Times New Roman"/>
      <w:b/>
      <w:bCs/>
      <w:sz w:val="20"/>
      <w:szCs w:val="26"/>
      <w:lang w:val="x-none" w:eastAsia="en-US"/>
    </w:rPr>
  </w:style>
  <w:style w:type="paragraph" w:customStyle="1" w:styleId="A6788BA58D49442AA8C6A6D82D95A4F22">
    <w:name w:val="A6788BA58D49442AA8C6A6D82D95A4F22"/>
    <w:rsid w:val="00D87B67"/>
    <w:pPr>
      <w:spacing w:after="0" w:line="240" w:lineRule="auto"/>
    </w:pPr>
    <w:rPr>
      <w:rFonts w:ascii="Century Gothic" w:eastAsia="Times New Roman" w:hAnsi="Century Gothic" w:cs="Times New Roman"/>
    </w:rPr>
  </w:style>
  <w:style w:type="paragraph" w:customStyle="1" w:styleId="DC68A9ECF99C4D6FAE0AA0C89AEF4E681">
    <w:name w:val="DC68A9ECF99C4D6FAE0AA0C89AEF4E681"/>
    <w:rsid w:val="00D87B67"/>
    <w:pPr>
      <w:spacing w:after="0" w:line="240" w:lineRule="auto"/>
    </w:pPr>
    <w:rPr>
      <w:rFonts w:ascii="Century Gothic" w:eastAsia="Times New Roman" w:hAnsi="Century Gothic" w:cs="Times New Roman"/>
    </w:rPr>
  </w:style>
  <w:style w:type="paragraph" w:customStyle="1" w:styleId="B9CFCEFAB45E4CED996A2232965CDDAC2">
    <w:name w:val="B9CFCEFAB45E4CED996A2232965CDDAC2"/>
    <w:rsid w:val="00D87B67"/>
    <w:pPr>
      <w:keepNext/>
      <w:keepLines/>
      <w:tabs>
        <w:tab w:val="num" w:pos="1440"/>
      </w:tabs>
      <w:spacing w:before="200" w:after="0"/>
      <w:ind w:left="792" w:hanging="432"/>
      <w:outlineLvl w:val="1"/>
    </w:pPr>
    <w:rPr>
      <w:rFonts w:ascii="Century Gothic" w:eastAsia="Times New Roman" w:hAnsi="Century Gothic" w:cs="Times New Roman"/>
      <w:b/>
      <w:bCs/>
      <w:sz w:val="20"/>
      <w:szCs w:val="26"/>
      <w:lang w:val="x-none" w:eastAsia="en-US"/>
    </w:rPr>
  </w:style>
  <w:style w:type="paragraph" w:customStyle="1" w:styleId="B3C1F9B3C75D40BB992453624FA556342">
    <w:name w:val="B3C1F9B3C75D40BB992453624FA556342"/>
    <w:rsid w:val="00D87B67"/>
    <w:pPr>
      <w:keepNext/>
      <w:keepLines/>
      <w:tabs>
        <w:tab w:val="num" w:pos="1440"/>
      </w:tabs>
      <w:spacing w:before="200" w:after="0"/>
      <w:ind w:left="792" w:hanging="432"/>
      <w:outlineLvl w:val="1"/>
    </w:pPr>
    <w:rPr>
      <w:rFonts w:ascii="Century Gothic" w:eastAsia="Times New Roman" w:hAnsi="Century Gothic" w:cs="Times New Roman"/>
      <w:b/>
      <w:bCs/>
      <w:sz w:val="20"/>
      <w:szCs w:val="26"/>
      <w:lang w:val="x-none" w:eastAsia="en-US"/>
    </w:rPr>
  </w:style>
  <w:style w:type="paragraph" w:customStyle="1" w:styleId="2B6F1D9A1AAD4B46A192519F438064782">
    <w:name w:val="2B6F1D9A1AAD4B46A192519F438064782"/>
    <w:rsid w:val="00D87B67"/>
    <w:pPr>
      <w:keepNext/>
      <w:keepLines/>
      <w:tabs>
        <w:tab w:val="num" w:pos="1440"/>
      </w:tabs>
      <w:spacing w:before="200" w:after="0"/>
      <w:ind w:left="792" w:hanging="432"/>
      <w:outlineLvl w:val="1"/>
    </w:pPr>
    <w:rPr>
      <w:rFonts w:ascii="Century Gothic" w:eastAsia="Times New Roman" w:hAnsi="Century Gothic" w:cs="Times New Roman"/>
      <w:b/>
      <w:bCs/>
      <w:sz w:val="20"/>
      <w:szCs w:val="26"/>
      <w:lang w:val="x-none" w:eastAsia="en-US"/>
    </w:rPr>
  </w:style>
  <w:style w:type="paragraph" w:customStyle="1" w:styleId="91E2176BF7A84D379184B114AEDB1AFD2">
    <w:name w:val="91E2176BF7A84D379184B114AEDB1AFD2"/>
    <w:rsid w:val="00D87B67"/>
    <w:pPr>
      <w:keepNext/>
      <w:keepLines/>
      <w:tabs>
        <w:tab w:val="num" w:pos="1440"/>
      </w:tabs>
      <w:spacing w:before="200" w:after="0"/>
      <w:ind w:left="792" w:hanging="432"/>
      <w:outlineLvl w:val="1"/>
    </w:pPr>
    <w:rPr>
      <w:rFonts w:ascii="Century Gothic" w:eastAsia="Times New Roman" w:hAnsi="Century Gothic" w:cs="Times New Roman"/>
      <w:b/>
      <w:bCs/>
      <w:sz w:val="20"/>
      <w:szCs w:val="26"/>
      <w:lang w:val="x-none" w:eastAsia="en-US"/>
    </w:rPr>
  </w:style>
  <w:style w:type="paragraph" w:customStyle="1" w:styleId="A15B9B22A6074642942FD990A2FC2E672">
    <w:name w:val="A15B9B22A6074642942FD990A2FC2E672"/>
    <w:rsid w:val="00D87B67"/>
    <w:pPr>
      <w:keepNext/>
      <w:keepLines/>
      <w:tabs>
        <w:tab w:val="num" w:pos="1440"/>
      </w:tabs>
      <w:spacing w:before="200" w:after="0"/>
      <w:ind w:left="792" w:hanging="432"/>
      <w:outlineLvl w:val="1"/>
    </w:pPr>
    <w:rPr>
      <w:rFonts w:ascii="Century Gothic" w:eastAsia="Times New Roman" w:hAnsi="Century Gothic" w:cs="Times New Roman"/>
      <w:b/>
      <w:bCs/>
      <w:sz w:val="20"/>
      <w:szCs w:val="26"/>
      <w:lang w:val="x-none" w:eastAsia="en-US"/>
    </w:rPr>
  </w:style>
  <w:style w:type="paragraph" w:customStyle="1" w:styleId="00B0796C03E645FD8441A275CEA1AAB92">
    <w:name w:val="00B0796C03E645FD8441A275CEA1AAB92"/>
    <w:rsid w:val="00D87B67"/>
    <w:pPr>
      <w:keepNext/>
      <w:keepLines/>
      <w:tabs>
        <w:tab w:val="num" w:pos="1440"/>
      </w:tabs>
      <w:spacing w:before="200" w:after="0"/>
      <w:ind w:left="792" w:hanging="432"/>
      <w:outlineLvl w:val="1"/>
    </w:pPr>
    <w:rPr>
      <w:rFonts w:ascii="Century Gothic" w:eastAsia="Times New Roman" w:hAnsi="Century Gothic" w:cs="Times New Roman"/>
      <w:b/>
      <w:bCs/>
      <w:sz w:val="20"/>
      <w:szCs w:val="26"/>
      <w:lang w:val="x-none" w:eastAsia="en-US"/>
    </w:rPr>
  </w:style>
  <w:style w:type="paragraph" w:customStyle="1" w:styleId="C00C74E06BF64124942EFF2E49F0FC531">
    <w:name w:val="C00C74E06BF64124942EFF2E49F0FC531"/>
    <w:rsid w:val="00D87B67"/>
    <w:pPr>
      <w:spacing w:after="0" w:line="240" w:lineRule="auto"/>
    </w:pPr>
    <w:rPr>
      <w:rFonts w:ascii="Century Gothic" w:eastAsia="Times New Roman" w:hAnsi="Century Gothic" w:cs="Times New Roman"/>
    </w:rPr>
  </w:style>
  <w:style w:type="paragraph" w:customStyle="1" w:styleId="D64FAB1E75414C648B189DD1E67D15C5">
    <w:name w:val="D64FAB1E75414C648B189DD1E67D15C5"/>
    <w:rsid w:val="00D87B67"/>
    <w:pPr>
      <w:spacing w:after="0" w:line="240" w:lineRule="auto"/>
    </w:pPr>
    <w:rPr>
      <w:rFonts w:ascii="Century Gothic" w:eastAsia="Times New Roman" w:hAnsi="Century Gothic" w:cs="Times New Roman"/>
    </w:rPr>
  </w:style>
  <w:style w:type="paragraph" w:customStyle="1" w:styleId="0C3763971B7D48C4B6585AB47D51A313">
    <w:name w:val="0C3763971B7D48C4B6585AB47D51A313"/>
    <w:rsid w:val="00D87B67"/>
    <w:pPr>
      <w:spacing w:after="0" w:line="240" w:lineRule="auto"/>
    </w:pPr>
    <w:rPr>
      <w:rFonts w:ascii="Century Gothic" w:eastAsia="Times New Roman" w:hAnsi="Century Gothic" w:cs="Times New Roman"/>
    </w:rPr>
  </w:style>
  <w:style w:type="paragraph" w:customStyle="1" w:styleId="2A3B92811EB849ECBE17BB855DC350EA">
    <w:name w:val="2A3B92811EB849ECBE17BB855DC350EA"/>
    <w:rsid w:val="00D87B67"/>
    <w:pPr>
      <w:keepNext/>
      <w:keepLines/>
      <w:tabs>
        <w:tab w:val="num" w:pos="1440"/>
      </w:tabs>
      <w:spacing w:before="200" w:after="0"/>
      <w:ind w:left="792" w:hanging="432"/>
      <w:outlineLvl w:val="1"/>
    </w:pPr>
    <w:rPr>
      <w:rFonts w:ascii="Century Gothic" w:eastAsia="Times New Roman" w:hAnsi="Century Gothic" w:cs="Times New Roman"/>
      <w:b/>
      <w:bCs/>
      <w:sz w:val="20"/>
      <w:szCs w:val="26"/>
      <w:lang w:val="x-none" w:eastAsia="en-US"/>
    </w:rPr>
  </w:style>
  <w:style w:type="paragraph" w:customStyle="1" w:styleId="6A5BDC9F861D431A8300545BBDBA23DC">
    <w:name w:val="6A5BDC9F861D431A8300545BBDBA23DC"/>
    <w:rsid w:val="00D87B67"/>
    <w:pPr>
      <w:spacing w:after="0" w:line="240" w:lineRule="auto"/>
    </w:pPr>
    <w:rPr>
      <w:rFonts w:ascii="Century Gothic" w:eastAsia="Times New Roman" w:hAnsi="Century Gothic" w:cs="Times New Roman"/>
    </w:rPr>
  </w:style>
  <w:style w:type="paragraph" w:customStyle="1" w:styleId="6E010D268EE54FEB877392CB84E31CE2">
    <w:name w:val="6E010D268EE54FEB877392CB84E31CE2"/>
    <w:rsid w:val="00131C6F"/>
  </w:style>
  <w:style w:type="paragraph" w:customStyle="1" w:styleId="96B705FF85EE41B58A7BAD9BAA50CFE9">
    <w:name w:val="96B705FF85EE41B58A7BAD9BAA50CFE9"/>
    <w:rsid w:val="00131C6F"/>
  </w:style>
  <w:style w:type="paragraph" w:customStyle="1" w:styleId="25AF651DA701407280E8552C32795212">
    <w:name w:val="25AF651DA701407280E8552C32795212"/>
    <w:rsid w:val="00131C6F"/>
  </w:style>
  <w:style w:type="paragraph" w:customStyle="1" w:styleId="B850D7E1C68B49D08EA29091520D7275">
    <w:name w:val="B850D7E1C68B49D08EA29091520D7275"/>
    <w:rsid w:val="00131C6F"/>
  </w:style>
  <w:style w:type="paragraph" w:customStyle="1" w:styleId="2807D99624F047ADA8DEFCE8EEE145739">
    <w:name w:val="2807D99624F047ADA8DEFCE8EEE145739"/>
    <w:rsid w:val="00131C6F"/>
    <w:pPr>
      <w:spacing w:after="0" w:line="240" w:lineRule="auto"/>
    </w:pPr>
    <w:rPr>
      <w:rFonts w:ascii="Century Gothic" w:eastAsia="Times New Roman" w:hAnsi="Century Gothic" w:cs="Times New Roman"/>
    </w:rPr>
  </w:style>
  <w:style w:type="paragraph" w:customStyle="1" w:styleId="FB4CAC4207BB45C3840C7282D7B943339">
    <w:name w:val="FB4CAC4207BB45C3840C7282D7B943339"/>
    <w:rsid w:val="00131C6F"/>
    <w:pPr>
      <w:spacing w:after="0" w:line="240" w:lineRule="auto"/>
    </w:pPr>
    <w:rPr>
      <w:rFonts w:ascii="Century Gothic" w:eastAsia="Times New Roman" w:hAnsi="Century Gothic" w:cs="Times New Roman"/>
    </w:rPr>
  </w:style>
  <w:style w:type="paragraph" w:customStyle="1" w:styleId="E4AF84770AD646CAA1BED5F1057BE9E98">
    <w:name w:val="E4AF84770AD646CAA1BED5F1057BE9E98"/>
    <w:rsid w:val="00131C6F"/>
    <w:pPr>
      <w:spacing w:after="0" w:line="240" w:lineRule="auto"/>
    </w:pPr>
    <w:rPr>
      <w:rFonts w:ascii="Century Gothic" w:eastAsia="Times New Roman" w:hAnsi="Century Gothic" w:cs="Times New Roman"/>
    </w:rPr>
  </w:style>
  <w:style w:type="paragraph" w:customStyle="1" w:styleId="13071E71610E415CA9F8956BE9D4EA0A8">
    <w:name w:val="13071E71610E415CA9F8956BE9D4EA0A8"/>
    <w:rsid w:val="00131C6F"/>
    <w:pPr>
      <w:spacing w:after="0" w:line="240" w:lineRule="auto"/>
    </w:pPr>
    <w:rPr>
      <w:rFonts w:ascii="Century Gothic" w:eastAsia="Times New Roman" w:hAnsi="Century Gothic" w:cs="Times New Roman"/>
    </w:rPr>
  </w:style>
  <w:style w:type="paragraph" w:customStyle="1" w:styleId="7F8B81CD03C440FF92601B3C947671688">
    <w:name w:val="7F8B81CD03C440FF92601B3C947671688"/>
    <w:rsid w:val="00131C6F"/>
    <w:pPr>
      <w:spacing w:after="0" w:line="240" w:lineRule="auto"/>
    </w:pPr>
    <w:rPr>
      <w:rFonts w:ascii="Century Gothic" w:eastAsia="Times New Roman" w:hAnsi="Century Gothic" w:cs="Times New Roman"/>
    </w:rPr>
  </w:style>
  <w:style w:type="paragraph" w:customStyle="1" w:styleId="6E010D268EE54FEB877392CB84E31CE21">
    <w:name w:val="6E010D268EE54FEB877392CB84E31CE21"/>
    <w:rsid w:val="00131C6F"/>
    <w:pPr>
      <w:spacing w:after="0" w:line="240" w:lineRule="auto"/>
    </w:pPr>
    <w:rPr>
      <w:rFonts w:ascii="Century Gothic" w:eastAsia="Times New Roman" w:hAnsi="Century Gothic" w:cs="Times New Roman"/>
    </w:rPr>
  </w:style>
  <w:style w:type="paragraph" w:customStyle="1" w:styleId="96B705FF85EE41B58A7BAD9BAA50CFE91">
    <w:name w:val="96B705FF85EE41B58A7BAD9BAA50CFE91"/>
    <w:rsid w:val="00131C6F"/>
    <w:pPr>
      <w:spacing w:after="0" w:line="240" w:lineRule="auto"/>
    </w:pPr>
    <w:rPr>
      <w:rFonts w:ascii="Century Gothic" w:eastAsia="Times New Roman" w:hAnsi="Century Gothic" w:cs="Times New Roman"/>
    </w:rPr>
  </w:style>
  <w:style w:type="paragraph" w:customStyle="1" w:styleId="B850D7E1C68B49D08EA29091520D72751">
    <w:name w:val="B850D7E1C68B49D08EA29091520D72751"/>
    <w:rsid w:val="00131C6F"/>
    <w:pPr>
      <w:spacing w:after="0" w:line="240" w:lineRule="auto"/>
    </w:pPr>
    <w:rPr>
      <w:rFonts w:ascii="Century Gothic" w:eastAsia="Times New Roman" w:hAnsi="Century Gothic" w:cs="Times New Roman"/>
    </w:rPr>
  </w:style>
  <w:style w:type="paragraph" w:customStyle="1" w:styleId="1E6D7DBD771B467FB86FC202534507BB3">
    <w:name w:val="1E6D7DBD771B467FB86FC202534507BB3"/>
    <w:rsid w:val="00131C6F"/>
    <w:pPr>
      <w:spacing w:after="0" w:line="240" w:lineRule="auto"/>
    </w:pPr>
    <w:rPr>
      <w:rFonts w:ascii="Century Gothic" w:eastAsia="Times New Roman" w:hAnsi="Century Gothic" w:cs="Times New Roman"/>
    </w:rPr>
  </w:style>
  <w:style w:type="paragraph" w:customStyle="1" w:styleId="C79FCA75907145D08A750307BFCC5B813">
    <w:name w:val="C79FCA75907145D08A750307BFCC5B813"/>
    <w:rsid w:val="00131C6F"/>
    <w:pPr>
      <w:keepNext/>
      <w:keepLines/>
      <w:tabs>
        <w:tab w:val="num" w:pos="1440"/>
      </w:tabs>
      <w:spacing w:before="200" w:after="0"/>
      <w:ind w:left="792" w:hanging="432"/>
      <w:outlineLvl w:val="1"/>
    </w:pPr>
    <w:rPr>
      <w:rFonts w:ascii="Century Gothic" w:eastAsia="Times New Roman" w:hAnsi="Century Gothic" w:cs="Times New Roman"/>
      <w:b/>
      <w:bCs/>
      <w:sz w:val="20"/>
      <w:szCs w:val="26"/>
      <w:lang w:val="x-none" w:eastAsia="en-US"/>
    </w:rPr>
  </w:style>
  <w:style w:type="paragraph" w:customStyle="1" w:styleId="BCBE4BF2A2344B61B028A9863F52875F3">
    <w:name w:val="BCBE4BF2A2344B61B028A9863F52875F3"/>
    <w:rsid w:val="00131C6F"/>
    <w:pPr>
      <w:keepNext/>
      <w:keepLines/>
      <w:tabs>
        <w:tab w:val="num" w:pos="1440"/>
      </w:tabs>
      <w:spacing w:before="200" w:after="0"/>
      <w:ind w:left="792" w:hanging="432"/>
      <w:outlineLvl w:val="1"/>
    </w:pPr>
    <w:rPr>
      <w:rFonts w:ascii="Century Gothic" w:eastAsia="Times New Roman" w:hAnsi="Century Gothic" w:cs="Times New Roman"/>
      <w:b/>
      <w:bCs/>
      <w:sz w:val="20"/>
      <w:szCs w:val="26"/>
      <w:lang w:val="x-none" w:eastAsia="en-US"/>
    </w:rPr>
  </w:style>
  <w:style w:type="paragraph" w:customStyle="1" w:styleId="ABCCB245DE2845EA8A9CAF3183E314663">
    <w:name w:val="ABCCB245DE2845EA8A9CAF3183E314663"/>
    <w:rsid w:val="00131C6F"/>
    <w:pPr>
      <w:keepNext/>
      <w:keepLines/>
      <w:tabs>
        <w:tab w:val="num" w:pos="1440"/>
      </w:tabs>
      <w:spacing w:before="200" w:after="0"/>
      <w:ind w:left="792" w:hanging="432"/>
      <w:outlineLvl w:val="1"/>
    </w:pPr>
    <w:rPr>
      <w:rFonts w:ascii="Century Gothic" w:eastAsia="Times New Roman" w:hAnsi="Century Gothic" w:cs="Times New Roman"/>
      <w:b/>
      <w:bCs/>
      <w:sz w:val="20"/>
      <w:szCs w:val="26"/>
      <w:lang w:val="x-none" w:eastAsia="en-US"/>
    </w:rPr>
  </w:style>
  <w:style w:type="paragraph" w:customStyle="1" w:styleId="013E090E99ED4C24954147F1C6CAD3D23">
    <w:name w:val="013E090E99ED4C24954147F1C6CAD3D23"/>
    <w:rsid w:val="00131C6F"/>
    <w:pPr>
      <w:keepNext/>
      <w:keepLines/>
      <w:tabs>
        <w:tab w:val="num" w:pos="1440"/>
      </w:tabs>
      <w:spacing w:before="200" w:after="0"/>
      <w:ind w:left="792" w:hanging="432"/>
      <w:outlineLvl w:val="1"/>
    </w:pPr>
    <w:rPr>
      <w:rFonts w:ascii="Century Gothic" w:eastAsia="Times New Roman" w:hAnsi="Century Gothic" w:cs="Times New Roman"/>
      <w:b/>
      <w:bCs/>
      <w:sz w:val="20"/>
      <w:szCs w:val="26"/>
      <w:lang w:val="x-none" w:eastAsia="en-US"/>
    </w:rPr>
  </w:style>
  <w:style w:type="paragraph" w:customStyle="1" w:styleId="C69C302978DD41EABF6ACC52C1D64F2F3">
    <w:name w:val="C69C302978DD41EABF6ACC52C1D64F2F3"/>
    <w:rsid w:val="00131C6F"/>
    <w:pPr>
      <w:keepNext/>
      <w:keepLines/>
      <w:tabs>
        <w:tab w:val="num" w:pos="1440"/>
      </w:tabs>
      <w:spacing w:before="200" w:after="0"/>
      <w:ind w:left="792" w:hanging="432"/>
      <w:outlineLvl w:val="1"/>
    </w:pPr>
    <w:rPr>
      <w:rFonts w:ascii="Century Gothic" w:eastAsia="Times New Roman" w:hAnsi="Century Gothic" w:cs="Times New Roman"/>
      <w:b/>
      <w:bCs/>
      <w:sz w:val="20"/>
      <w:szCs w:val="26"/>
      <w:lang w:val="x-none" w:eastAsia="en-US"/>
    </w:rPr>
  </w:style>
  <w:style w:type="paragraph" w:customStyle="1" w:styleId="CF305D59886544C99EA717F321DD55783">
    <w:name w:val="CF305D59886544C99EA717F321DD55783"/>
    <w:rsid w:val="00131C6F"/>
    <w:pPr>
      <w:keepNext/>
      <w:keepLines/>
      <w:tabs>
        <w:tab w:val="num" w:pos="1440"/>
      </w:tabs>
      <w:spacing w:before="200" w:after="0"/>
      <w:ind w:left="792" w:hanging="432"/>
      <w:outlineLvl w:val="1"/>
    </w:pPr>
    <w:rPr>
      <w:rFonts w:ascii="Century Gothic" w:eastAsia="Times New Roman" w:hAnsi="Century Gothic" w:cs="Times New Roman"/>
      <w:b/>
      <w:bCs/>
      <w:sz w:val="20"/>
      <w:szCs w:val="26"/>
      <w:lang w:val="x-none" w:eastAsia="en-US"/>
    </w:rPr>
  </w:style>
  <w:style w:type="paragraph" w:customStyle="1" w:styleId="C715BD9EE411441DADA3F4E059DC06AA3">
    <w:name w:val="C715BD9EE411441DADA3F4E059DC06AA3"/>
    <w:rsid w:val="00131C6F"/>
    <w:pPr>
      <w:spacing w:after="0" w:line="240" w:lineRule="auto"/>
    </w:pPr>
    <w:rPr>
      <w:rFonts w:ascii="Century Gothic" w:eastAsia="Times New Roman" w:hAnsi="Century Gothic" w:cs="Times New Roman"/>
    </w:rPr>
  </w:style>
  <w:style w:type="paragraph" w:customStyle="1" w:styleId="DF93DDE548F845DBABB56768D375BD873">
    <w:name w:val="DF93DDE548F845DBABB56768D375BD873"/>
    <w:rsid w:val="00131C6F"/>
    <w:pPr>
      <w:keepNext/>
      <w:keepLines/>
      <w:tabs>
        <w:tab w:val="num" w:pos="1440"/>
      </w:tabs>
      <w:spacing w:before="200" w:after="0"/>
      <w:ind w:left="792" w:hanging="432"/>
      <w:outlineLvl w:val="1"/>
    </w:pPr>
    <w:rPr>
      <w:rFonts w:ascii="Century Gothic" w:eastAsia="Times New Roman" w:hAnsi="Century Gothic" w:cs="Times New Roman"/>
      <w:b/>
      <w:bCs/>
      <w:sz w:val="20"/>
      <w:szCs w:val="26"/>
      <w:lang w:val="x-none" w:eastAsia="en-US"/>
    </w:rPr>
  </w:style>
  <w:style w:type="paragraph" w:customStyle="1" w:styleId="FF794AB3E1234E8FA1B7D44613A027933">
    <w:name w:val="FF794AB3E1234E8FA1B7D44613A027933"/>
    <w:rsid w:val="00131C6F"/>
    <w:pPr>
      <w:keepNext/>
      <w:keepLines/>
      <w:tabs>
        <w:tab w:val="num" w:pos="1440"/>
      </w:tabs>
      <w:spacing w:before="200" w:after="0"/>
      <w:ind w:left="792" w:hanging="432"/>
      <w:outlineLvl w:val="1"/>
    </w:pPr>
    <w:rPr>
      <w:rFonts w:ascii="Century Gothic" w:eastAsia="Times New Roman" w:hAnsi="Century Gothic" w:cs="Times New Roman"/>
      <w:b/>
      <w:bCs/>
      <w:sz w:val="20"/>
      <w:szCs w:val="26"/>
      <w:lang w:val="x-none" w:eastAsia="en-US"/>
    </w:rPr>
  </w:style>
  <w:style w:type="paragraph" w:customStyle="1" w:styleId="D740335D3E154658986E5320182241903">
    <w:name w:val="D740335D3E154658986E5320182241903"/>
    <w:rsid w:val="00131C6F"/>
    <w:pPr>
      <w:keepNext/>
      <w:keepLines/>
      <w:tabs>
        <w:tab w:val="num" w:pos="1440"/>
      </w:tabs>
      <w:spacing w:before="200" w:after="0"/>
      <w:ind w:left="792" w:hanging="432"/>
      <w:outlineLvl w:val="1"/>
    </w:pPr>
    <w:rPr>
      <w:rFonts w:ascii="Century Gothic" w:eastAsia="Times New Roman" w:hAnsi="Century Gothic" w:cs="Times New Roman"/>
      <w:b/>
      <w:bCs/>
      <w:sz w:val="20"/>
      <w:szCs w:val="26"/>
      <w:lang w:val="x-none" w:eastAsia="en-US"/>
    </w:rPr>
  </w:style>
  <w:style w:type="paragraph" w:customStyle="1" w:styleId="46EBBF55B27C4F1AB685759EC19BF4293">
    <w:name w:val="46EBBF55B27C4F1AB685759EC19BF4293"/>
    <w:rsid w:val="00131C6F"/>
    <w:pPr>
      <w:keepNext/>
      <w:keepLines/>
      <w:tabs>
        <w:tab w:val="num" w:pos="1440"/>
      </w:tabs>
      <w:spacing w:before="200" w:after="0"/>
      <w:ind w:left="792" w:hanging="432"/>
      <w:outlineLvl w:val="1"/>
    </w:pPr>
    <w:rPr>
      <w:rFonts w:ascii="Century Gothic" w:eastAsia="Times New Roman" w:hAnsi="Century Gothic" w:cs="Times New Roman"/>
      <w:b/>
      <w:bCs/>
      <w:sz w:val="20"/>
      <w:szCs w:val="26"/>
      <w:lang w:val="x-none" w:eastAsia="en-US"/>
    </w:rPr>
  </w:style>
  <w:style w:type="paragraph" w:customStyle="1" w:styleId="29613BD036E542089E9167AEA923CFD03">
    <w:name w:val="29613BD036E542089E9167AEA923CFD03"/>
    <w:rsid w:val="00131C6F"/>
    <w:pPr>
      <w:keepNext/>
      <w:keepLines/>
      <w:tabs>
        <w:tab w:val="num" w:pos="1440"/>
      </w:tabs>
      <w:spacing w:before="200" w:after="0"/>
      <w:ind w:left="792" w:hanging="432"/>
      <w:outlineLvl w:val="1"/>
    </w:pPr>
    <w:rPr>
      <w:rFonts w:ascii="Century Gothic" w:eastAsia="Times New Roman" w:hAnsi="Century Gothic" w:cs="Times New Roman"/>
      <w:b/>
      <w:bCs/>
      <w:sz w:val="20"/>
      <w:szCs w:val="26"/>
      <w:lang w:val="x-none" w:eastAsia="en-US"/>
    </w:rPr>
  </w:style>
  <w:style w:type="paragraph" w:customStyle="1" w:styleId="D38D0F4454E54F539AB6E03E3E0572833">
    <w:name w:val="D38D0F4454E54F539AB6E03E3E0572833"/>
    <w:rsid w:val="00131C6F"/>
    <w:pPr>
      <w:keepNext/>
      <w:keepLines/>
      <w:tabs>
        <w:tab w:val="num" w:pos="1440"/>
      </w:tabs>
      <w:spacing w:before="200" w:after="0"/>
      <w:ind w:left="792" w:hanging="432"/>
      <w:outlineLvl w:val="1"/>
    </w:pPr>
    <w:rPr>
      <w:rFonts w:ascii="Century Gothic" w:eastAsia="Times New Roman" w:hAnsi="Century Gothic" w:cs="Times New Roman"/>
      <w:b/>
      <w:bCs/>
      <w:sz w:val="20"/>
      <w:szCs w:val="26"/>
      <w:lang w:val="x-none" w:eastAsia="en-US"/>
    </w:rPr>
  </w:style>
  <w:style w:type="paragraph" w:customStyle="1" w:styleId="DE9F305AD14F432BB9F6549A2B4A79D33">
    <w:name w:val="DE9F305AD14F432BB9F6549A2B4A79D33"/>
    <w:rsid w:val="00131C6F"/>
    <w:pPr>
      <w:spacing w:after="0" w:line="240" w:lineRule="auto"/>
    </w:pPr>
    <w:rPr>
      <w:rFonts w:ascii="Century Gothic" w:eastAsia="Times New Roman" w:hAnsi="Century Gothic" w:cs="Times New Roman"/>
    </w:rPr>
  </w:style>
  <w:style w:type="paragraph" w:customStyle="1" w:styleId="831234CD030B41228F4ED0FBCDBA8CBE3">
    <w:name w:val="831234CD030B41228F4ED0FBCDBA8CBE3"/>
    <w:rsid w:val="00131C6F"/>
    <w:pPr>
      <w:spacing w:after="0" w:line="240" w:lineRule="auto"/>
    </w:pPr>
    <w:rPr>
      <w:rFonts w:ascii="Century Gothic" w:eastAsia="Times New Roman" w:hAnsi="Century Gothic" w:cs="Times New Roman"/>
    </w:rPr>
  </w:style>
  <w:style w:type="paragraph" w:customStyle="1" w:styleId="EBAE87033AED496FBA61FF448F8676C13">
    <w:name w:val="EBAE87033AED496FBA61FF448F8676C13"/>
    <w:rsid w:val="00131C6F"/>
    <w:pPr>
      <w:spacing w:after="0" w:line="240" w:lineRule="auto"/>
    </w:pPr>
    <w:rPr>
      <w:rFonts w:ascii="Century Gothic" w:eastAsia="Times New Roman" w:hAnsi="Century Gothic" w:cs="Times New Roman"/>
    </w:rPr>
  </w:style>
  <w:style w:type="paragraph" w:customStyle="1" w:styleId="FD7D67947DE246F0B1CE6C34CFCCD7453">
    <w:name w:val="FD7D67947DE246F0B1CE6C34CFCCD7453"/>
    <w:rsid w:val="00131C6F"/>
    <w:pPr>
      <w:keepNext/>
      <w:keepLines/>
      <w:tabs>
        <w:tab w:val="num" w:pos="1440"/>
      </w:tabs>
      <w:spacing w:before="200" w:after="0"/>
      <w:ind w:left="792" w:hanging="432"/>
      <w:outlineLvl w:val="1"/>
    </w:pPr>
    <w:rPr>
      <w:rFonts w:ascii="Century Gothic" w:eastAsia="Times New Roman" w:hAnsi="Century Gothic" w:cs="Times New Roman"/>
      <w:b/>
      <w:bCs/>
      <w:sz w:val="20"/>
      <w:szCs w:val="26"/>
      <w:lang w:val="x-none" w:eastAsia="en-US"/>
    </w:rPr>
  </w:style>
  <w:style w:type="paragraph" w:customStyle="1" w:styleId="367457D5771C4061A6C29F47B7D6BE453">
    <w:name w:val="367457D5771C4061A6C29F47B7D6BE453"/>
    <w:rsid w:val="00131C6F"/>
    <w:pPr>
      <w:keepNext/>
      <w:keepLines/>
      <w:tabs>
        <w:tab w:val="num" w:pos="1440"/>
      </w:tabs>
      <w:spacing w:before="200" w:after="0"/>
      <w:ind w:left="792" w:hanging="432"/>
      <w:outlineLvl w:val="1"/>
    </w:pPr>
    <w:rPr>
      <w:rFonts w:ascii="Century Gothic" w:eastAsia="Times New Roman" w:hAnsi="Century Gothic" w:cs="Times New Roman"/>
      <w:b/>
      <w:bCs/>
      <w:sz w:val="20"/>
      <w:szCs w:val="26"/>
      <w:lang w:val="x-none" w:eastAsia="en-US"/>
    </w:rPr>
  </w:style>
  <w:style w:type="paragraph" w:customStyle="1" w:styleId="F1160A3F93FD4EADAB90992F4F3478033">
    <w:name w:val="F1160A3F93FD4EADAB90992F4F3478033"/>
    <w:rsid w:val="00131C6F"/>
    <w:pPr>
      <w:keepNext/>
      <w:keepLines/>
      <w:tabs>
        <w:tab w:val="num" w:pos="1440"/>
      </w:tabs>
      <w:spacing w:before="200" w:after="0"/>
      <w:ind w:left="792" w:hanging="432"/>
      <w:outlineLvl w:val="1"/>
    </w:pPr>
    <w:rPr>
      <w:rFonts w:ascii="Century Gothic" w:eastAsia="Times New Roman" w:hAnsi="Century Gothic" w:cs="Times New Roman"/>
      <w:b/>
      <w:bCs/>
      <w:sz w:val="20"/>
      <w:szCs w:val="26"/>
      <w:lang w:val="x-none" w:eastAsia="en-US"/>
    </w:rPr>
  </w:style>
  <w:style w:type="paragraph" w:customStyle="1" w:styleId="78691E43FB0644489550AAB04B09F54A3">
    <w:name w:val="78691E43FB0644489550AAB04B09F54A3"/>
    <w:rsid w:val="00131C6F"/>
    <w:pPr>
      <w:keepNext/>
      <w:keepLines/>
      <w:tabs>
        <w:tab w:val="num" w:pos="1440"/>
      </w:tabs>
      <w:spacing w:before="200" w:after="0"/>
      <w:ind w:left="792" w:hanging="432"/>
      <w:outlineLvl w:val="1"/>
    </w:pPr>
    <w:rPr>
      <w:rFonts w:ascii="Century Gothic" w:eastAsia="Times New Roman" w:hAnsi="Century Gothic" w:cs="Times New Roman"/>
      <w:b/>
      <w:bCs/>
      <w:sz w:val="20"/>
      <w:szCs w:val="26"/>
      <w:lang w:val="x-none" w:eastAsia="en-US"/>
    </w:rPr>
  </w:style>
  <w:style w:type="paragraph" w:customStyle="1" w:styleId="D9F97D4840D344089D9B27DA871097A43">
    <w:name w:val="D9F97D4840D344089D9B27DA871097A43"/>
    <w:rsid w:val="00131C6F"/>
    <w:pPr>
      <w:keepNext/>
      <w:keepLines/>
      <w:tabs>
        <w:tab w:val="num" w:pos="1440"/>
      </w:tabs>
      <w:spacing w:before="200" w:after="0"/>
      <w:ind w:left="792" w:hanging="432"/>
      <w:outlineLvl w:val="1"/>
    </w:pPr>
    <w:rPr>
      <w:rFonts w:ascii="Century Gothic" w:eastAsia="Times New Roman" w:hAnsi="Century Gothic" w:cs="Times New Roman"/>
      <w:b/>
      <w:bCs/>
      <w:sz w:val="20"/>
      <w:szCs w:val="26"/>
      <w:lang w:val="x-none" w:eastAsia="en-US"/>
    </w:rPr>
  </w:style>
  <w:style w:type="paragraph" w:customStyle="1" w:styleId="5FD955A425AF48B19C120F8A53FA38DC3">
    <w:name w:val="5FD955A425AF48B19C120F8A53FA38DC3"/>
    <w:rsid w:val="00131C6F"/>
    <w:pPr>
      <w:keepNext/>
      <w:keepLines/>
      <w:tabs>
        <w:tab w:val="num" w:pos="1440"/>
      </w:tabs>
      <w:spacing w:before="200" w:after="0"/>
      <w:ind w:left="792" w:hanging="432"/>
      <w:outlineLvl w:val="1"/>
    </w:pPr>
    <w:rPr>
      <w:rFonts w:ascii="Century Gothic" w:eastAsia="Times New Roman" w:hAnsi="Century Gothic" w:cs="Times New Roman"/>
      <w:b/>
      <w:bCs/>
      <w:sz w:val="20"/>
      <w:szCs w:val="26"/>
      <w:lang w:val="x-none" w:eastAsia="en-US"/>
    </w:rPr>
  </w:style>
  <w:style w:type="paragraph" w:customStyle="1" w:styleId="A6788BA58D49442AA8C6A6D82D95A4F23">
    <w:name w:val="A6788BA58D49442AA8C6A6D82D95A4F23"/>
    <w:rsid w:val="00131C6F"/>
    <w:pPr>
      <w:spacing w:after="0" w:line="240" w:lineRule="auto"/>
    </w:pPr>
    <w:rPr>
      <w:rFonts w:ascii="Century Gothic" w:eastAsia="Times New Roman" w:hAnsi="Century Gothic" w:cs="Times New Roman"/>
    </w:rPr>
  </w:style>
  <w:style w:type="paragraph" w:customStyle="1" w:styleId="DC68A9ECF99C4D6FAE0AA0C89AEF4E682">
    <w:name w:val="DC68A9ECF99C4D6FAE0AA0C89AEF4E682"/>
    <w:rsid w:val="00131C6F"/>
    <w:pPr>
      <w:spacing w:after="0" w:line="240" w:lineRule="auto"/>
    </w:pPr>
    <w:rPr>
      <w:rFonts w:ascii="Century Gothic" w:eastAsia="Times New Roman" w:hAnsi="Century Gothic" w:cs="Times New Roman"/>
    </w:rPr>
  </w:style>
  <w:style w:type="paragraph" w:customStyle="1" w:styleId="B9CFCEFAB45E4CED996A2232965CDDAC3">
    <w:name w:val="B9CFCEFAB45E4CED996A2232965CDDAC3"/>
    <w:rsid w:val="00131C6F"/>
    <w:pPr>
      <w:keepNext/>
      <w:keepLines/>
      <w:tabs>
        <w:tab w:val="num" w:pos="1440"/>
      </w:tabs>
      <w:spacing w:before="200" w:after="0"/>
      <w:ind w:left="792" w:hanging="432"/>
      <w:outlineLvl w:val="1"/>
    </w:pPr>
    <w:rPr>
      <w:rFonts w:ascii="Century Gothic" w:eastAsia="Times New Roman" w:hAnsi="Century Gothic" w:cs="Times New Roman"/>
      <w:b/>
      <w:bCs/>
      <w:sz w:val="20"/>
      <w:szCs w:val="26"/>
      <w:lang w:val="x-none" w:eastAsia="en-US"/>
    </w:rPr>
  </w:style>
  <w:style w:type="paragraph" w:customStyle="1" w:styleId="B3C1F9B3C75D40BB992453624FA556343">
    <w:name w:val="B3C1F9B3C75D40BB992453624FA556343"/>
    <w:rsid w:val="00131C6F"/>
    <w:pPr>
      <w:keepNext/>
      <w:keepLines/>
      <w:tabs>
        <w:tab w:val="num" w:pos="1440"/>
      </w:tabs>
      <w:spacing w:before="200" w:after="0"/>
      <w:ind w:left="792" w:hanging="432"/>
      <w:outlineLvl w:val="1"/>
    </w:pPr>
    <w:rPr>
      <w:rFonts w:ascii="Century Gothic" w:eastAsia="Times New Roman" w:hAnsi="Century Gothic" w:cs="Times New Roman"/>
      <w:b/>
      <w:bCs/>
      <w:sz w:val="20"/>
      <w:szCs w:val="26"/>
      <w:lang w:val="x-none" w:eastAsia="en-US"/>
    </w:rPr>
  </w:style>
  <w:style w:type="paragraph" w:customStyle="1" w:styleId="2B6F1D9A1AAD4B46A192519F438064783">
    <w:name w:val="2B6F1D9A1AAD4B46A192519F438064783"/>
    <w:rsid w:val="00131C6F"/>
    <w:pPr>
      <w:keepNext/>
      <w:keepLines/>
      <w:tabs>
        <w:tab w:val="num" w:pos="1440"/>
      </w:tabs>
      <w:spacing w:before="200" w:after="0"/>
      <w:ind w:left="792" w:hanging="432"/>
      <w:outlineLvl w:val="1"/>
    </w:pPr>
    <w:rPr>
      <w:rFonts w:ascii="Century Gothic" w:eastAsia="Times New Roman" w:hAnsi="Century Gothic" w:cs="Times New Roman"/>
      <w:b/>
      <w:bCs/>
      <w:sz w:val="20"/>
      <w:szCs w:val="26"/>
      <w:lang w:val="x-none" w:eastAsia="en-US"/>
    </w:rPr>
  </w:style>
  <w:style w:type="paragraph" w:customStyle="1" w:styleId="91E2176BF7A84D379184B114AEDB1AFD3">
    <w:name w:val="91E2176BF7A84D379184B114AEDB1AFD3"/>
    <w:rsid w:val="00131C6F"/>
    <w:pPr>
      <w:keepNext/>
      <w:keepLines/>
      <w:tabs>
        <w:tab w:val="num" w:pos="1440"/>
      </w:tabs>
      <w:spacing w:before="200" w:after="0"/>
      <w:ind w:left="792" w:hanging="432"/>
      <w:outlineLvl w:val="1"/>
    </w:pPr>
    <w:rPr>
      <w:rFonts w:ascii="Century Gothic" w:eastAsia="Times New Roman" w:hAnsi="Century Gothic" w:cs="Times New Roman"/>
      <w:b/>
      <w:bCs/>
      <w:sz w:val="20"/>
      <w:szCs w:val="26"/>
      <w:lang w:val="x-none" w:eastAsia="en-US"/>
    </w:rPr>
  </w:style>
  <w:style w:type="paragraph" w:customStyle="1" w:styleId="A15B9B22A6074642942FD990A2FC2E673">
    <w:name w:val="A15B9B22A6074642942FD990A2FC2E673"/>
    <w:rsid w:val="00131C6F"/>
    <w:pPr>
      <w:keepNext/>
      <w:keepLines/>
      <w:tabs>
        <w:tab w:val="num" w:pos="1440"/>
      </w:tabs>
      <w:spacing w:before="200" w:after="0"/>
      <w:ind w:left="792" w:hanging="432"/>
      <w:outlineLvl w:val="1"/>
    </w:pPr>
    <w:rPr>
      <w:rFonts w:ascii="Century Gothic" w:eastAsia="Times New Roman" w:hAnsi="Century Gothic" w:cs="Times New Roman"/>
      <w:b/>
      <w:bCs/>
      <w:sz w:val="20"/>
      <w:szCs w:val="26"/>
      <w:lang w:val="x-none" w:eastAsia="en-US"/>
    </w:rPr>
  </w:style>
  <w:style w:type="paragraph" w:customStyle="1" w:styleId="00B0796C03E645FD8441A275CEA1AAB93">
    <w:name w:val="00B0796C03E645FD8441A275CEA1AAB93"/>
    <w:rsid w:val="00131C6F"/>
    <w:pPr>
      <w:keepNext/>
      <w:keepLines/>
      <w:tabs>
        <w:tab w:val="num" w:pos="1440"/>
      </w:tabs>
      <w:spacing w:before="200" w:after="0"/>
      <w:ind w:left="792" w:hanging="432"/>
      <w:outlineLvl w:val="1"/>
    </w:pPr>
    <w:rPr>
      <w:rFonts w:ascii="Century Gothic" w:eastAsia="Times New Roman" w:hAnsi="Century Gothic" w:cs="Times New Roman"/>
      <w:b/>
      <w:bCs/>
      <w:sz w:val="20"/>
      <w:szCs w:val="26"/>
      <w:lang w:val="x-none" w:eastAsia="en-US"/>
    </w:rPr>
  </w:style>
  <w:style w:type="paragraph" w:customStyle="1" w:styleId="C00C74E06BF64124942EFF2E49F0FC532">
    <w:name w:val="C00C74E06BF64124942EFF2E49F0FC532"/>
    <w:rsid w:val="00131C6F"/>
    <w:pPr>
      <w:spacing w:after="0" w:line="240" w:lineRule="auto"/>
    </w:pPr>
    <w:rPr>
      <w:rFonts w:ascii="Century Gothic" w:eastAsia="Times New Roman" w:hAnsi="Century Gothic" w:cs="Times New Roman"/>
    </w:rPr>
  </w:style>
  <w:style w:type="paragraph" w:customStyle="1" w:styleId="D64FAB1E75414C648B189DD1E67D15C51">
    <w:name w:val="D64FAB1E75414C648B189DD1E67D15C51"/>
    <w:rsid w:val="00131C6F"/>
    <w:pPr>
      <w:spacing w:after="0" w:line="240" w:lineRule="auto"/>
    </w:pPr>
    <w:rPr>
      <w:rFonts w:ascii="Century Gothic" w:eastAsia="Times New Roman" w:hAnsi="Century Gothic" w:cs="Times New Roman"/>
    </w:rPr>
  </w:style>
  <w:style w:type="paragraph" w:customStyle="1" w:styleId="0C3763971B7D48C4B6585AB47D51A3131">
    <w:name w:val="0C3763971B7D48C4B6585AB47D51A3131"/>
    <w:rsid w:val="00131C6F"/>
    <w:pPr>
      <w:spacing w:after="0" w:line="240" w:lineRule="auto"/>
    </w:pPr>
    <w:rPr>
      <w:rFonts w:ascii="Century Gothic" w:eastAsia="Times New Roman" w:hAnsi="Century Gothic" w:cs="Times New Roman"/>
    </w:rPr>
  </w:style>
  <w:style w:type="paragraph" w:customStyle="1" w:styleId="2A3B92811EB849ECBE17BB855DC350EA1">
    <w:name w:val="2A3B92811EB849ECBE17BB855DC350EA1"/>
    <w:rsid w:val="00131C6F"/>
    <w:pPr>
      <w:keepNext/>
      <w:keepLines/>
      <w:tabs>
        <w:tab w:val="num" w:pos="1440"/>
      </w:tabs>
      <w:spacing w:before="200" w:after="0"/>
      <w:ind w:left="792" w:hanging="432"/>
      <w:outlineLvl w:val="1"/>
    </w:pPr>
    <w:rPr>
      <w:rFonts w:ascii="Century Gothic" w:eastAsia="Times New Roman" w:hAnsi="Century Gothic" w:cs="Times New Roman"/>
      <w:b/>
      <w:bCs/>
      <w:sz w:val="20"/>
      <w:szCs w:val="26"/>
      <w:lang w:val="x-none" w:eastAsia="en-US"/>
    </w:rPr>
  </w:style>
  <w:style w:type="paragraph" w:customStyle="1" w:styleId="6A5BDC9F861D431A8300545BBDBA23DC1">
    <w:name w:val="6A5BDC9F861D431A8300545BBDBA23DC1"/>
    <w:rsid w:val="00131C6F"/>
    <w:pPr>
      <w:spacing w:after="0" w:line="240" w:lineRule="auto"/>
    </w:pPr>
    <w:rPr>
      <w:rFonts w:ascii="Century Gothic" w:eastAsia="Times New Roman" w:hAnsi="Century Gothic" w:cs="Times New Roman"/>
    </w:rPr>
  </w:style>
  <w:style w:type="paragraph" w:customStyle="1" w:styleId="01C69E2AC7B84C4EBE211949DB8BAE30">
    <w:name w:val="01C69E2AC7B84C4EBE211949DB8BAE30"/>
    <w:rsid w:val="00131C6F"/>
  </w:style>
  <w:style w:type="paragraph" w:customStyle="1" w:styleId="804B0319BAB347EC87AC16A64BDE2998">
    <w:name w:val="804B0319BAB347EC87AC16A64BDE2998"/>
    <w:rsid w:val="00131C6F"/>
  </w:style>
  <w:style w:type="paragraph" w:customStyle="1" w:styleId="046FD8511FC74E96B6F57FFB0AEB0FFA">
    <w:name w:val="046FD8511FC74E96B6F57FFB0AEB0FFA"/>
    <w:rsid w:val="00131C6F"/>
  </w:style>
  <w:style w:type="paragraph" w:customStyle="1" w:styleId="8824F49E2DA648D0A9732F4994E98BBA">
    <w:name w:val="8824F49E2DA648D0A9732F4994E98BBA"/>
    <w:rsid w:val="00131C6F"/>
  </w:style>
  <w:style w:type="paragraph" w:customStyle="1" w:styleId="899B197E34BC4C4CAF0BCB74CE94403B">
    <w:name w:val="899B197E34BC4C4CAF0BCB74CE94403B"/>
    <w:rsid w:val="00131C6F"/>
  </w:style>
  <w:style w:type="paragraph" w:customStyle="1" w:styleId="2A91CABA1E714843983F57B9E9DF0D91">
    <w:name w:val="2A91CABA1E714843983F57B9E9DF0D91"/>
    <w:rsid w:val="00131C6F"/>
  </w:style>
  <w:style w:type="paragraph" w:customStyle="1" w:styleId="A8B630C21D1645D4B1E021F7ABA710FF">
    <w:name w:val="A8B630C21D1645D4B1E021F7ABA710FF"/>
    <w:rsid w:val="00131C6F"/>
  </w:style>
  <w:style w:type="paragraph" w:customStyle="1" w:styleId="034E0D1C681F489B82725C6EA6DFE2EE">
    <w:name w:val="034E0D1C681F489B82725C6EA6DFE2EE"/>
    <w:rsid w:val="00131C6F"/>
  </w:style>
  <w:style w:type="paragraph" w:customStyle="1" w:styleId="90FDD70A15E14EAC84FC5EEA259CADA7">
    <w:name w:val="90FDD70A15E14EAC84FC5EEA259CADA7"/>
    <w:rsid w:val="00131C6F"/>
  </w:style>
  <w:style w:type="paragraph" w:customStyle="1" w:styleId="B4D8526D5D26442BBC9C7129B53F38B0">
    <w:name w:val="B4D8526D5D26442BBC9C7129B53F38B0"/>
    <w:rsid w:val="00131C6F"/>
  </w:style>
  <w:style w:type="paragraph" w:customStyle="1" w:styleId="E3348D6A1EB549BBB319F53E70DD816E">
    <w:name w:val="E3348D6A1EB549BBB319F53E70DD816E"/>
    <w:rsid w:val="00131C6F"/>
  </w:style>
  <w:style w:type="paragraph" w:customStyle="1" w:styleId="E1D332E505C6491EAF16DD6E92600FED">
    <w:name w:val="E1D332E505C6491EAF16DD6E92600FED"/>
    <w:rsid w:val="00131C6F"/>
  </w:style>
  <w:style w:type="paragraph" w:customStyle="1" w:styleId="EFCA0271891348C3944121229DFC6B73">
    <w:name w:val="EFCA0271891348C3944121229DFC6B73"/>
    <w:rsid w:val="00131C6F"/>
  </w:style>
  <w:style w:type="paragraph" w:customStyle="1" w:styleId="61A07F759F3D4D88B254AB4C009666FF">
    <w:name w:val="61A07F759F3D4D88B254AB4C009666FF"/>
    <w:rsid w:val="00131C6F"/>
  </w:style>
  <w:style w:type="paragraph" w:customStyle="1" w:styleId="2EF2B191EA3C4E13854265C504AE8E6D">
    <w:name w:val="2EF2B191EA3C4E13854265C504AE8E6D"/>
    <w:rsid w:val="00131C6F"/>
  </w:style>
  <w:style w:type="paragraph" w:customStyle="1" w:styleId="6461970522474D90BCEACC311E361053">
    <w:name w:val="6461970522474D90BCEACC311E361053"/>
    <w:rsid w:val="00131C6F"/>
  </w:style>
  <w:style w:type="paragraph" w:customStyle="1" w:styleId="DC79CC4F1F6749DD8DBB0D086173D0BD">
    <w:name w:val="DC79CC4F1F6749DD8DBB0D086173D0BD"/>
    <w:rsid w:val="00131C6F"/>
  </w:style>
  <w:style w:type="paragraph" w:customStyle="1" w:styleId="00B505ECC42541D8A075B533012C53CA">
    <w:name w:val="00B505ECC42541D8A075B533012C53CA"/>
    <w:rsid w:val="00131C6F"/>
  </w:style>
  <w:style w:type="paragraph" w:customStyle="1" w:styleId="D1EB2551317D41089C553E1CD6F0C02F">
    <w:name w:val="D1EB2551317D41089C553E1CD6F0C02F"/>
    <w:rsid w:val="00131C6F"/>
  </w:style>
  <w:style w:type="paragraph" w:customStyle="1" w:styleId="DABD1395754C48B180C27D724F96E575">
    <w:name w:val="DABD1395754C48B180C27D724F96E575"/>
    <w:rsid w:val="00131C6F"/>
  </w:style>
  <w:style w:type="paragraph" w:customStyle="1" w:styleId="F8AEFDF7D44749A798FAD6556D53AD04">
    <w:name w:val="F8AEFDF7D44749A798FAD6556D53AD04"/>
    <w:rsid w:val="00131C6F"/>
  </w:style>
  <w:style w:type="paragraph" w:customStyle="1" w:styleId="7CACBFCA21E241E5A2834CB31F8FE769">
    <w:name w:val="7CACBFCA21E241E5A2834CB31F8FE769"/>
    <w:rsid w:val="00131C6F"/>
  </w:style>
  <w:style w:type="paragraph" w:customStyle="1" w:styleId="50DC10D9894840AE8A0FEA5FE29E67B6">
    <w:name w:val="50DC10D9894840AE8A0FEA5FE29E67B6"/>
    <w:rsid w:val="00131C6F"/>
  </w:style>
  <w:style w:type="paragraph" w:customStyle="1" w:styleId="624549173725407DADEBD3DA8C421670">
    <w:name w:val="624549173725407DADEBD3DA8C421670"/>
    <w:rsid w:val="00131C6F"/>
  </w:style>
  <w:style w:type="paragraph" w:customStyle="1" w:styleId="2C08B249B2A84404B1B876376116CFF0">
    <w:name w:val="2C08B249B2A84404B1B876376116CFF0"/>
    <w:rsid w:val="00131C6F"/>
  </w:style>
  <w:style w:type="paragraph" w:customStyle="1" w:styleId="FCB721D4F29642019C6D2437ECAD3D22">
    <w:name w:val="FCB721D4F29642019C6D2437ECAD3D22"/>
    <w:rsid w:val="00131C6F"/>
  </w:style>
  <w:style w:type="paragraph" w:customStyle="1" w:styleId="85218198C41C4DCB8E1A5775614F3405">
    <w:name w:val="85218198C41C4DCB8E1A5775614F3405"/>
    <w:rsid w:val="00131C6F"/>
  </w:style>
  <w:style w:type="paragraph" w:customStyle="1" w:styleId="7E359EEC15ED4291BEFA56AC4468B365">
    <w:name w:val="7E359EEC15ED4291BEFA56AC4468B365"/>
    <w:rsid w:val="00131C6F"/>
  </w:style>
  <w:style w:type="paragraph" w:customStyle="1" w:styleId="6E2C94BC671E4286BE14F52CE76D85F9">
    <w:name w:val="6E2C94BC671E4286BE14F52CE76D85F9"/>
    <w:rsid w:val="00131C6F"/>
  </w:style>
  <w:style w:type="paragraph" w:customStyle="1" w:styleId="0D435791218D4F55A29EF8759EF29E34">
    <w:name w:val="0D435791218D4F55A29EF8759EF29E34"/>
    <w:rsid w:val="00131C6F"/>
  </w:style>
  <w:style w:type="paragraph" w:customStyle="1" w:styleId="53AEAEA9BB8F4E69836F17DFD96DA489">
    <w:name w:val="53AEAEA9BB8F4E69836F17DFD96DA489"/>
    <w:rsid w:val="00131C6F"/>
  </w:style>
  <w:style w:type="paragraph" w:customStyle="1" w:styleId="CFF8ECF4044F4D719A9522DC346DAD4A">
    <w:name w:val="CFF8ECF4044F4D719A9522DC346DAD4A"/>
    <w:rsid w:val="00131C6F"/>
  </w:style>
  <w:style w:type="paragraph" w:customStyle="1" w:styleId="4E957D1B8DBE499785496CA1C2DC0364">
    <w:name w:val="4E957D1B8DBE499785496CA1C2DC0364"/>
    <w:rsid w:val="00131C6F"/>
  </w:style>
  <w:style w:type="paragraph" w:customStyle="1" w:styleId="363F93659C054B2FA13890AB497DC5F5">
    <w:name w:val="363F93659C054B2FA13890AB497DC5F5"/>
    <w:rsid w:val="00131C6F"/>
  </w:style>
  <w:style w:type="paragraph" w:customStyle="1" w:styleId="3E9232E90FF44FC0B19EE2B309D272D2">
    <w:name w:val="3E9232E90FF44FC0B19EE2B309D272D2"/>
    <w:rsid w:val="00131C6F"/>
  </w:style>
  <w:style w:type="paragraph" w:customStyle="1" w:styleId="A381AD69731F49D284C3839FC5F624F7">
    <w:name w:val="A381AD69731F49D284C3839FC5F624F7"/>
    <w:rsid w:val="00131C6F"/>
  </w:style>
  <w:style w:type="paragraph" w:customStyle="1" w:styleId="2807D99624F047ADA8DEFCE8EEE1457310">
    <w:name w:val="2807D99624F047ADA8DEFCE8EEE1457310"/>
    <w:rsid w:val="00131C6F"/>
    <w:pPr>
      <w:spacing w:after="0" w:line="240" w:lineRule="auto"/>
    </w:pPr>
    <w:rPr>
      <w:rFonts w:ascii="Century Gothic" w:eastAsia="Times New Roman" w:hAnsi="Century Gothic" w:cs="Times New Roman"/>
    </w:rPr>
  </w:style>
  <w:style w:type="paragraph" w:customStyle="1" w:styleId="FB4CAC4207BB45C3840C7282D7B9433310">
    <w:name w:val="FB4CAC4207BB45C3840C7282D7B9433310"/>
    <w:rsid w:val="00131C6F"/>
    <w:pPr>
      <w:spacing w:after="0" w:line="240" w:lineRule="auto"/>
    </w:pPr>
    <w:rPr>
      <w:rFonts w:ascii="Century Gothic" w:eastAsia="Times New Roman" w:hAnsi="Century Gothic" w:cs="Times New Roman"/>
    </w:rPr>
  </w:style>
  <w:style w:type="paragraph" w:customStyle="1" w:styleId="E4AF84770AD646CAA1BED5F1057BE9E99">
    <w:name w:val="E4AF84770AD646CAA1BED5F1057BE9E99"/>
    <w:rsid w:val="00131C6F"/>
    <w:pPr>
      <w:spacing w:after="0" w:line="240" w:lineRule="auto"/>
    </w:pPr>
    <w:rPr>
      <w:rFonts w:ascii="Century Gothic" w:eastAsia="Times New Roman" w:hAnsi="Century Gothic" w:cs="Times New Roman"/>
    </w:rPr>
  </w:style>
  <w:style w:type="paragraph" w:customStyle="1" w:styleId="13071E71610E415CA9F8956BE9D4EA0A9">
    <w:name w:val="13071E71610E415CA9F8956BE9D4EA0A9"/>
    <w:rsid w:val="00131C6F"/>
    <w:pPr>
      <w:spacing w:after="0" w:line="240" w:lineRule="auto"/>
    </w:pPr>
    <w:rPr>
      <w:rFonts w:ascii="Century Gothic" w:eastAsia="Times New Roman" w:hAnsi="Century Gothic" w:cs="Times New Roman"/>
    </w:rPr>
  </w:style>
  <w:style w:type="paragraph" w:customStyle="1" w:styleId="7F8B81CD03C440FF92601B3C947671689">
    <w:name w:val="7F8B81CD03C440FF92601B3C947671689"/>
    <w:rsid w:val="00131C6F"/>
    <w:pPr>
      <w:spacing w:after="0" w:line="240" w:lineRule="auto"/>
    </w:pPr>
    <w:rPr>
      <w:rFonts w:ascii="Century Gothic" w:eastAsia="Times New Roman" w:hAnsi="Century Gothic" w:cs="Times New Roman"/>
    </w:rPr>
  </w:style>
  <w:style w:type="paragraph" w:customStyle="1" w:styleId="6E010D268EE54FEB877392CB84E31CE22">
    <w:name w:val="6E010D268EE54FEB877392CB84E31CE22"/>
    <w:rsid w:val="00131C6F"/>
    <w:pPr>
      <w:spacing w:after="0" w:line="240" w:lineRule="auto"/>
    </w:pPr>
    <w:rPr>
      <w:rFonts w:ascii="Century Gothic" w:eastAsia="Times New Roman" w:hAnsi="Century Gothic" w:cs="Times New Roman"/>
    </w:rPr>
  </w:style>
  <w:style w:type="paragraph" w:customStyle="1" w:styleId="96B705FF85EE41B58A7BAD9BAA50CFE92">
    <w:name w:val="96B705FF85EE41B58A7BAD9BAA50CFE92"/>
    <w:rsid w:val="00131C6F"/>
    <w:pPr>
      <w:spacing w:after="0" w:line="240" w:lineRule="auto"/>
    </w:pPr>
    <w:rPr>
      <w:rFonts w:ascii="Century Gothic" w:eastAsia="Times New Roman" w:hAnsi="Century Gothic" w:cs="Times New Roman"/>
    </w:rPr>
  </w:style>
  <w:style w:type="paragraph" w:customStyle="1" w:styleId="804B0319BAB347EC87AC16A64BDE29981">
    <w:name w:val="804B0319BAB347EC87AC16A64BDE29981"/>
    <w:rsid w:val="00131C6F"/>
    <w:pPr>
      <w:spacing w:after="0" w:line="240" w:lineRule="auto"/>
    </w:pPr>
    <w:rPr>
      <w:rFonts w:ascii="Century Gothic" w:eastAsia="Times New Roman" w:hAnsi="Century Gothic" w:cs="Times New Roman"/>
    </w:rPr>
  </w:style>
  <w:style w:type="paragraph" w:customStyle="1" w:styleId="B4D8526D5D26442BBC9C7129B53F38B01">
    <w:name w:val="B4D8526D5D26442BBC9C7129B53F38B01"/>
    <w:rsid w:val="00131C6F"/>
    <w:pPr>
      <w:keepNext/>
      <w:keepLines/>
      <w:tabs>
        <w:tab w:val="num" w:pos="1440"/>
      </w:tabs>
      <w:spacing w:before="200" w:after="0"/>
      <w:ind w:left="792" w:hanging="432"/>
      <w:outlineLvl w:val="1"/>
    </w:pPr>
    <w:rPr>
      <w:rFonts w:ascii="Century Gothic" w:eastAsia="Times New Roman" w:hAnsi="Century Gothic" w:cs="Times New Roman"/>
      <w:b/>
      <w:bCs/>
      <w:sz w:val="20"/>
      <w:szCs w:val="26"/>
      <w:lang w:val="x-none" w:eastAsia="en-US"/>
    </w:rPr>
  </w:style>
  <w:style w:type="paragraph" w:customStyle="1" w:styleId="E1D332E505C6491EAF16DD6E92600FED1">
    <w:name w:val="E1D332E505C6491EAF16DD6E92600FED1"/>
    <w:rsid w:val="00131C6F"/>
    <w:pPr>
      <w:keepNext/>
      <w:keepLines/>
      <w:tabs>
        <w:tab w:val="num" w:pos="1440"/>
      </w:tabs>
      <w:spacing w:before="200" w:after="0"/>
      <w:ind w:left="792" w:hanging="432"/>
      <w:outlineLvl w:val="1"/>
    </w:pPr>
    <w:rPr>
      <w:rFonts w:ascii="Century Gothic" w:eastAsia="Times New Roman" w:hAnsi="Century Gothic" w:cs="Times New Roman"/>
      <w:b/>
      <w:bCs/>
      <w:sz w:val="20"/>
      <w:szCs w:val="26"/>
      <w:lang w:val="x-none" w:eastAsia="en-US"/>
    </w:rPr>
  </w:style>
  <w:style w:type="paragraph" w:customStyle="1" w:styleId="EFCA0271891348C3944121229DFC6B731">
    <w:name w:val="EFCA0271891348C3944121229DFC6B731"/>
    <w:rsid w:val="00131C6F"/>
    <w:pPr>
      <w:keepNext/>
      <w:keepLines/>
      <w:tabs>
        <w:tab w:val="num" w:pos="1440"/>
      </w:tabs>
      <w:spacing w:before="200" w:after="0"/>
      <w:ind w:left="792" w:hanging="432"/>
      <w:outlineLvl w:val="1"/>
    </w:pPr>
    <w:rPr>
      <w:rFonts w:ascii="Century Gothic" w:eastAsia="Times New Roman" w:hAnsi="Century Gothic" w:cs="Times New Roman"/>
      <w:b/>
      <w:bCs/>
      <w:sz w:val="20"/>
      <w:szCs w:val="26"/>
      <w:lang w:val="x-none" w:eastAsia="en-US"/>
    </w:rPr>
  </w:style>
  <w:style w:type="paragraph" w:customStyle="1" w:styleId="61A07F759F3D4D88B254AB4C009666FF1">
    <w:name w:val="61A07F759F3D4D88B254AB4C009666FF1"/>
    <w:rsid w:val="00131C6F"/>
    <w:pPr>
      <w:keepNext/>
      <w:keepLines/>
      <w:tabs>
        <w:tab w:val="num" w:pos="1440"/>
      </w:tabs>
      <w:spacing w:before="200" w:after="0"/>
      <w:ind w:left="792" w:hanging="432"/>
      <w:outlineLvl w:val="1"/>
    </w:pPr>
    <w:rPr>
      <w:rFonts w:ascii="Century Gothic" w:eastAsia="Times New Roman" w:hAnsi="Century Gothic" w:cs="Times New Roman"/>
      <w:b/>
      <w:bCs/>
      <w:sz w:val="20"/>
      <w:szCs w:val="26"/>
      <w:lang w:val="x-none" w:eastAsia="en-US"/>
    </w:rPr>
  </w:style>
  <w:style w:type="paragraph" w:customStyle="1" w:styleId="2EF2B191EA3C4E13854265C504AE8E6D1">
    <w:name w:val="2EF2B191EA3C4E13854265C504AE8E6D1"/>
    <w:rsid w:val="00131C6F"/>
    <w:pPr>
      <w:keepNext/>
      <w:keepLines/>
      <w:tabs>
        <w:tab w:val="num" w:pos="1440"/>
      </w:tabs>
      <w:spacing w:before="200" w:after="0"/>
      <w:ind w:left="792" w:hanging="432"/>
      <w:outlineLvl w:val="1"/>
    </w:pPr>
    <w:rPr>
      <w:rFonts w:ascii="Century Gothic" w:eastAsia="Times New Roman" w:hAnsi="Century Gothic" w:cs="Times New Roman"/>
      <w:b/>
      <w:bCs/>
      <w:sz w:val="20"/>
      <w:szCs w:val="26"/>
      <w:lang w:val="x-none" w:eastAsia="en-US"/>
    </w:rPr>
  </w:style>
  <w:style w:type="paragraph" w:customStyle="1" w:styleId="6461970522474D90BCEACC311E3610531">
    <w:name w:val="6461970522474D90BCEACC311E3610531"/>
    <w:rsid w:val="00131C6F"/>
    <w:pPr>
      <w:keepNext/>
      <w:keepLines/>
      <w:tabs>
        <w:tab w:val="num" w:pos="1440"/>
      </w:tabs>
      <w:spacing w:before="200" w:after="0"/>
      <w:ind w:left="792" w:hanging="432"/>
      <w:outlineLvl w:val="1"/>
    </w:pPr>
    <w:rPr>
      <w:rFonts w:ascii="Century Gothic" w:eastAsia="Times New Roman" w:hAnsi="Century Gothic" w:cs="Times New Roman"/>
      <w:b/>
      <w:bCs/>
      <w:sz w:val="20"/>
      <w:szCs w:val="26"/>
      <w:lang w:val="x-none" w:eastAsia="en-US"/>
    </w:rPr>
  </w:style>
  <w:style w:type="paragraph" w:customStyle="1" w:styleId="2C08B249B2A84404B1B876376116CFF01">
    <w:name w:val="2C08B249B2A84404B1B876376116CFF01"/>
    <w:rsid w:val="00131C6F"/>
    <w:pPr>
      <w:spacing w:after="0" w:line="240" w:lineRule="auto"/>
    </w:pPr>
    <w:rPr>
      <w:rFonts w:ascii="Century Gothic" w:eastAsia="Times New Roman" w:hAnsi="Century Gothic" w:cs="Times New Roman"/>
    </w:rPr>
  </w:style>
  <w:style w:type="paragraph" w:customStyle="1" w:styleId="85218198C41C4DCB8E1A5775614F34051">
    <w:name w:val="85218198C41C4DCB8E1A5775614F34051"/>
    <w:rsid w:val="00131C6F"/>
    <w:pPr>
      <w:spacing w:after="0" w:line="240" w:lineRule="auto"/>
    </w:pPr>
    <w:rPr>
      <w:rFonts w:ascii="Century Gothic" w:eastAsia="Times New Roman" w:hAnsi="Century Gothic" w:cs="Times New Roman"/>
    </w:rPr>
  </w:style>
  <w:style w:type="paragraph" w:customStyle="1" w:styleId="7E359EEC15ED4291BEFA56AC4468B3651">
    <w:name w:val="7E359EEC15ED4291BEFA56AC4468B3651"/>
    <w:rsid w:val="00131C6F"/>
    <w:pPr>
      <w:spacing w:after="0" w:line="240" w:lineRule="auto"/>
    </w:pPr>
    <w:rPr>
      <w:rFonts w:ascii="Century Gothic" w:eastAsia="Times New Roman" w:hAnsi="Century Gothic" w:cs="Times New Roman"/>
    </w:rPr>
  </w:style>
  <w:style w:type="paragraph" w:customStyle="1" w:styleId="6E2C94BC671E4286BE14F52CE76D85F91">
    <w:name w:val="6E2C94BC671E4286BE14F52CE76D85F91"/>
    <w:rsid w:val="00131C6F"/>
    <w:pPr>
      <w:spacing w:after="0" w:line="240" w:lineRule="auto"/>
    </w:pPr>
    <w:rPr>
      <w:rFonts w:ascii="Century Gothic" w:eastAsia="Times New Roman" w:hAnsi="Century Gothic" w:cs="Times New Roman"/>
    </w:rPr>
  </w:style>
  <w:style w:type="paragraph" w:customStyle="1" w:styleId="0D435791218D4F55A29EF8759EF29E341">
    <w:name w:val="0D435791218D4F55A29EF8759EF29E341"/>
    <w:rsid w:val="00131C6F"/>
    <w:pPr>
      <w:keepNext/>
      <w:keepLines/>
      <w:tabs>
        <w:tab w:val="num" w:pos="1440"/>
      </w:tabs>
      <w:spacing w:before="200" w:after="0"/>
      <w:ind w:left="792" w:hanging="432"/>
      <w:outlineLvl w:val="1"/>
    </w:pPr>
    <w:rPr>
      <w:rFonts w:ascii="Century Gothic" w:eastAsia="Times New Roman" w:hAnsi="Century Gothic" w:cs="Times New Roman"/>
      <w:b/>
      <w:bCs/>
      <w:sz w:val="20"/>
      <w:szCs w:val="26"/>
      <w:lang w:val="x-none" w:eastAsia="en-US"/>
    </w:rPr>
  </w:style>
  <w:style w:type="paragraph" w:customStyle="1" w:styleId="53AEAEA9BB8F4E69836F17DFD96DA4891">
    <w:name w:val="53AEAEA9BB8F4E69836F17DFD96DA4891"/>
    <w:rsid w:val="00131C6F"/>
    <w:pPr>
      <w:keepNext/>
      <w:keepLines/>
      <w:tabs>
        <w:tab w:val="num" w:pos="1440"/>
      </w:tabs>
      <w:spacing w:before="200" w:after="0"/>
      <w:ind w:left="792" w:hanging="432"/>
      <w:outlineLvl w:val="1"/>
    </w:pPr>
    <w:rPr>
      <w:rFonts w:ascii="Century Gothic" w:eastAsia="Times New Roman" w:hAnsi="Century Gothic" w:cs="Times New Roman"/>
      <w:b/>
      <w:bCs/>
      <w:sz w:val="20"/>
      <w:szCs w:val="26"/>
      <w:lang w:val="x-none" w:eastAsia="en-US"/>
    </w:rPr>
  </w:style>
  <w:style w:type="paragraph" w:customStyle="1" w:styleId="CFF8ECF4044F4D719A9522DC346DAD4A1">
    <w:name w:val="CFF8ECF4044F4D719A9522DC346DAD4A1"/>
    <w:rsid w:val="00131C6F"/>
    <w:pPr>
      <w:keepNext/>
      <w:keepLines/>
      <w:tabs>
        <w:tab w:val="num" w:pos="1440"/>
      </w:tabs>
      <w:spacing w:before="200" w:after="0"/>
      <w:ind w:left="792" w:hanging="432"/>
      <w:outlineLvl w:val="1"/>
    </w:pPr>
    <w:rPr>
      <w:rFonts w:ascii="Century Gothic" w:eastAsia="Times New Roman" w:hAnsi="Century Gothic" w:cs="Times New Roman"/>
      <w:b/>
      <w:bCs/>
      <w:sz w:val="20"/>
      <w:szCs w:val="26"/>
      <w:lang w:val="x-none" w:eastAsia="en-US"/>
    </w:rPr>
  </w:style>
  <w:style w:type="paragraph" w:customStyle="1" w:styleId="4E957D1B8DBE499785496CA1C2DC03641">
    <w:name w:val="4E957D1B8DBE499785496CA1C2DC03641"/>
    <w:rsid w:val="00131C6F"/>
    <w:pPr>
      <w:keepNext/>
      <w:keepLines/>
      <w:tabs>
        <w:tab w:val="num" w:pos="1440"/>
      </w:tabs>
      <w:spacing w:before="200" w:after="0"/>
      <w:ind w:left="792" w:hanging="432"/>
      <w:outlineLvl w:val="1"/>
    </w:pPr>
    <w:rPr>
      <w:rFonts w:ascii="Century Gothic" w:eastAsia="Times New Roman" w:hAnsi="Century Gothic" w:cs="Times New Roman"/>
      <w:b/>
      <w:bCs/>
      <w:sz w:val="20"/>
      <w:szCs w:val="26"/>
      <w:lang w:val="x-none" w:eastAsia="en-US"/>
    </w:rPr>
  </w:style>
  <w:style w:type="paragraph" w:customStyle="1" w:styleId="363F93659C054B2FA13890AB497DC5F51">
    <w:name w:val="363F93659C054B2FA13890AB497DC5F51"/>
    <w:rsid w:val="00131C6F"/>
    <w:pPr>
      <w:keepNext/>
      <w:keepLines/>
      <w:tabs>
        <w:tab w:val="num" w:pos="1440"/>
      </w:tabs>
      <w:spacing w:before="200" w:after="0"/>
      <w:ind w:left="792" w:hanging="432"/>
      <w:outlineLvl w:val="1"/>
    </w:pPr>
    <w:rPr>
      <w:rFonts w:ascii="Century Gothic" w:eastAsia="Times New Roman" w:hAnsi="Century Gothic" w:cs="Times New Roman"/>
      <w:b/>
      <w:bCs/>
      <w:sz w:val="20"/>
      <w:szCs w:val="26"/>
      <w:lang w:val="x-none" w:eastAsia="en-US"/>
    </w:rPr>
  </w:style>
  <w:style w:type="paragraph" w:customStyle="1" w:styleId="3E9232E90FF44FC0B19EE2B309D272D21">
    <w:name w:val="3E9232E90FF44FC0B19EE2B309D272D21"/>
    <w:rsid w:val="00131C6F"/>
    <w:pPr>
      <w:keepNext/>
      <w:keepLines/>
      <w:tabs>
        <w:tab w:val="num" w:pos="1440"/>
      </w:tabs>
      <w:spacing w:before="200" w:after="0"/>
      <w:ind w:left="792" w:hanging="432"/>
      <w:outlineLvl w:val="1"/>
    </w:pPr>
    <w:rPr>
      <w:rFonts w:ascii="Century Gothic" w:eastAsia="Times New Roman" w:hAnsi="Century Gothic" w:cs="Times New Roman"/>
      <w:b/>
      <w:bCs/>
      <w:sz w:val="20"/>
      <w:szCs w:val="26"/>
      <w:lang w:val="x-none" w:eastAsia="en-US"/>
    </w:rPr>
  </w:style>
  <w:style w:type="paragraph" w:customStyle="1" w:styleId="A381AD69731F49D284C3839FC5F624F71">
    <w:name w:val="A381AD69731F49D284C3839FC5F624F71"/>
    <w:rsid w:val="00131C6F"/>
    <w:pPr>
      <w:spacing w:after="0" w:line="240" w:lineRule="auto"/>
    </w:pPr>
    <w:rPr>
      <w:rFonts w:ascii="Century Gothic" w:eastAsia="Times New Roman" w:hAnsi="Century Gothic" w:cs="Times New Roman"/>
    </w:rPr>
  </w:style>
  <w:style w:type="paragraph" w:customStyle="1" w:styleId="DF93DDE548F845DBABB56768D375BD874">
    <w:name w:val="DF93DDE548F845DBABB56768D375BD874"/>
    <w:rsid w:val="00131C6F"/>
    <w:pPr>
      <w:keepNext/>
      <w:keepLines/>
      <w:tabs>
        <w:tab w:val="num" w:pos="1440"/>
      </w:tabs>
      <w:spacing w:before="200" w:after="0"/>
      <w:ind w:left="792" w:hanging="432"/>
      <w:outlineLvl w:val="1"/>
    </w:pPr>
    <w:rPr>
      <w:rFonts w:ascii="Century Gothic" w:eastAsia="Times New Roman" w:hAnsi="Century Gothic" w:cs="Times New Roman"/>
      <w:b/>
      <w:bCs/>
      <w:sz w:val="20"/>
      <w:szCs w:val="26"/>
      <w:lang w:val="x-none" w:eastAsia="en-US"/>
    </w:rPr>
  </w:style>
  <w:style w:type="paragraph" w:customStyle="1" w:styleId="FF794AB3E1234E8FA1B7D44613A027934">
    <w:name w:val="FF794AB3E1234E8FA1B7D44613A027934"/>
    <w:rsid w:val="00131C6F"/>
    <w:pPr>
      <w:keepNext/>
      <w:keepLines/>
      <w:tabs>
        <w:tab w:val="num" w:pos="1440"/>
      </w:tabs>
      <w:spacing w:before="200" w:after="0"/>
      <w:ind w:left="792" w:hanging="432"/>
      <w:outlineLvl w:val="1"/>
    </w:pPr>
    <w:rPr>
      <w:rFonts w:ascii="Century Gothic" w:eastAsia="Times New Roman" w:hAnsi="Century Gothic" w:cs="Times New Roman"/>
      <w:b/>
      <w:bCs/>
      <w:sz w:val="20"/>
      <w:szCs w:val="26"/>
      <w:lang w:val="x-none" w:eastAsia="en-US"/>
    </w:rPr>
  </w:style>
  <w:style w:type="paragraph" w:customStyle="1" w:styleId="D740335D3E154658986E5320182241904">
    <w:name w:val="D740335D3E154658986E5320182241904"/>
    <w:rsid w:val="00131C6F"/>
    <w:pPr>
      <w:keepNext/>
      <w:keepLines/>
      <w:tabs>
        <w:tab w:val="num" w:pos="1440"/>
      </w:tabs>
      <w:spacing w:before="200" w:after="0"/>
      <w:ind w:left="792" w:hanging="432"/>
      <w:outlineLvl w:val="1"/>
    </w:pPr>
    <w:rPr>
      <w:rFonts w:ascii="Century Gothic" w:eastAsia="Times New Roman" w:hAnsi="Century Gothic" w:cs="Times New Roman"/>
      <w:b/>
      <w:bCs/>
      <w:sz w:val="20"/>
      <w:szCs w:val="26"/>
      <w:lang w:val="x-none" w:eastAsia="en-US"/>
    </w:rPr>
  </w:style>
  <w:style w:type="paragraph" w:customStyle="1" w:styleId="46EBBF55B27C4F1AB685759EC19BF4294">
    <w:name w:val="46EBBF55B27C4F1AB685759EC19BF4294"/>
    <w:rsid w:val="00131C6F"/>
    <w:pPr>
      <w:keepNext/>
      <w:keepLines/>
      <w:tabs>
        <w:tab w:val="num" w:pos="1440"/>
      </w:tabs>
      <w:spacing w:before="200" w:after="0"/>
      <w:ind w:left="792" w:hanging="432"/>
      <w:outlineLvl w:val="1"/>
    </w:pPr>
    <w:rPr>
      <w:rFonts w:ascii="Century Gothic" w:eastAsia="Times New Roman" w:hAnsi="Century Gothic" w:cs="Times New Roman"/>
      <w:b/>
      <w:bCs/>
      <w:sz w:val="20"/>
      <w:szCs w:val="26"/>
      <w:lang w:val="x-none" w:eastAsia="en-US"/>
    </w:rPr>
  </w:style>
  <w:style w:type="paragraph" w:customStyle="1" w:styleId="29613BD036E542089E9167AEA923CFD04">
    <w:name w:val="29613BD036E542089E9167AEA923CFD04"/>
    <w:rsid w:val="00131C6F"/>
    <w:pPr>
      <w:keepNext/>
      <w:keepLines/>
      <w:tabs>
        <w:tab w:val="num" w:pos="1440"/>
      </w:tabs>
      <w:spacing w:before="200" w:after="0"/>
      <w:ind w:left="792" w:hanging="432"/>
      <w:outlineLvl w:val="1"/>
    </w:pPr>
    <w:rPr>
      <w:rFonts w:ascii="Century Gothic" w:eastAsia="Times New Roman" w:hAnsi="Century Gothic" w:cs="Times New Roman"/>
      <w:b/>
      <w:bCs/>
      <w:sz w:val="20"/>
      <w:szCs w:val="26"/>
      <w:lang w:val="x-none" w:eastAsia="en-US"/>
    </w:rPr>
  </w:style>
  <w:style w:type="paragraph" w:customStyle="1" w:styleId="D38D0F4454E54F539AB6E03E3E0572834">
    <w:name w:val="D38D0F4454E54F539AB6E03E3E0572834"/>
    <w:rsid w:val="00131C6F"/>
    <w:pPr>
      <w:keepNext/>
      <w:keepLines/>
      <w:tabs>
        <w:tab w:val="num" w:pos="1440"/>
      </w:tabs>
      <w:spacing w:before="200" w:after="0"/>
      <w:ind w:left="792" w:hanging="432"/>
      <w:outlineLvl w:val="1"/>
    </w:pPr>
    <w:rPr>
      <w:rFonts w:ascii="Century Gothic" w:eastAsia="Times New Roman" w:hAnsi="Century Gothic" w:cs="Times New Roman"/>
      <w:b/>
      <w:bCs/>
      <w:sz w:val="20"/>
      <w:szCs w:val="26"/>
      <w:lang w:val="x-none" w:eastAsia="en-US"/>
    </w:rPr>
  </w:style>
  <w:style w:type="paragraph" w:customStyle="1" w:styleId="DE9F305AD14F432BB9F6549A2B4A79D34">
    <w:name w:val="DE9F305AD14F432BB9F6549A2B4A79D34"/>
    <w:rsid w:val="00131C6F"/>
    <w:pPr>
      <w:spacing w:after="0" w:line="240" w:lineRule="auto"/>
    </w:pPr>
    <w:rPr>
      <w:rFonts w:ascii="Century Gothic" w:eastAsia="Times New Roman" w:hAnsi="Century Gothic" w:cs="Times New Roman"/>
    </w:rPr>
  </w:style>
  <w:style w:type="paragraph" w:customStyle="1" w:styleId="831234CD030B41228F4ED0FBCDBA8CBE4">
    <w:name w:val="831234CD030B41228F4ED0FBCDBA8CBE4"/>
    <w:rsid w:val="00131C6F"/>
    <w:pPr>
      <w:spacing w:after="0" w:line="240" w:lineRule="auto"/>
    </w:pPr>
    <w:rPr>
      <w:rFonts w:ascii="Century Gothic" w:eastAsia="Times New Roman" w:hAnsi="Century Gothic" w:cs="Times New Roman"/>
    </w:rPr>
  </w:style>
  <w:style w:type="paragraph" w:customStyle="1" w:styleId="EBAE87033AED496FBA61FF448F8676C14">
    <w:name w:val="EBAE87033AED496FBA61FF448F8676C14"/>
    <w:rsid w:val="00131C6F"/>
    <w:pPr>
      <w:spacing w:after="0" w:line="240" w:lineRule="auto"/>
    </w:pPr>
    <w:rPr>
      <w:rFonts w:ascii="Century Gothic" w:eastAsia="Times New Roman" w:hAnsi="Century Gothic" w:cs="Times New Roman"/>
    </w:rPr>
  </w:style>
  <w:style w:type="paragraph" w:customStyle="1" w:styleId="FD7D67947DE246F0B1CE6C34CFCCD7454">
    <w:name w:val="FD7D67947DE246F0B1CE6C34CFCCD7454"/>
    <w:rsid w:val="00131C6F"/>
    <w:pPr>
      <w:keepNext/>
      <w:keepLines/>
      <w:tabs>
        <w:tab w:val="num" w:pos="1440"/>
      </w:tabs>
      <w:spacing w:before="200" w:after="0"/>
      <w:ind w:left="792" w:hanging="432"/>
      <w:outlineLvl w:val="1"/>
    </w:pPr>
    <w:rPr>
      <w:rFonts w:ascii="Century Gothic" w:eastAsia="Times New Roman" w:hAnsi="Century Gothic" w:cs="Times New Roman"/>
      <w:b/>
      <w:bCs/>
      <w:sz w:val="20"/>
      <w:szCs w:val="26"/>
      <w:lang w:val="x-none" w:eastAsia="en-US"/>
    </w:rPr>
  </w:style>
  <w:style w:type="paragraph" w:customStyle="1" w:styleId="367457D5771C4061A6C29F47B7D6BE454">
    <w:name w:val="367457D5771C4061A6C29F47B7D6BE454"/>
    <w:rsid w:val="00131C6F"/>
    <w:pPr>
      <w:keepNext/>
      <w:keepLines/>
      <w:tabs>
        <w:tab w:val="num" w:pos="1440"/>
      </w:tabs>
      <w:spacing w:before="200" w:after="0"/>
      <w:ind w:left="792" w:hanging="432"/>
      <w:outlineLvl w:val="1"/>
    </w:pPr>
    <w:rPr>
      <w:rFonts w:ascii="Century Gothic" w:eastAsia="Times New Roman" w:hAnsi="Century Gothic" w:cs="Times New Roman"/>
      <w:b/>
      <w:bCs/>
      <w:sz w:val="20"/>
      <w:szCs w:val="26"/>
      <w:lang w:val="x-none" w:eastAsia="en-US"/>
    </w:rPr>
  </w:style>
  <w:style w:type="paragraph" w:customStyle="1" w:styleId="F1160A3F93FD4EADAB90992F4F3478034">
    <w:name w:val="F1160A3F93FD4EADAB90992F4F3478034"/>
    <w:rsid w:val="00131C6F"/>
    <w:pPr>
      <w:keepNext/>
      <w:keepLines/>
      <w:tabs>
        <w:tab w:val="num" w:pos="1440"/>
      </w:tabs>
      <w:spacing w:before="200" w:after="0"/>
      <w:ind w:left="792" w:hanging="432"/>
      <w:outlineLvl w:val="1"/>
    </w:pPr>
    <w:rPr>
      <w:rFonts w:ascii="Century Gothic" w:eastAsia="Times New Roman" w:hAnsi="Century Gothic" w:cs="Times New Roman"/>
      <w:b/>
      <w:bCs/>
      <w:sz w:val="20"/>
      <w:szCs w:val="26"/>
      <w:lang w:val="x-none" w:eastAsia="en-US"/>
    </w:rPr>
  </w:style>
  <w:style w:type="paragraph" w:customStyle="1" w:styleId="78691E43FB0644489550AAB04B09F54A4">
    <w:name w:val="78691E43FB0644489550AAB04B09F54A4"/>
    <w:rsid w:val="00131C6F"/>
    <w:pPr>
      <w:keepNext/>
      <w:keepLines/>
      <w:tabs>
        <w:tab w:val="num" w:pos="1440"/>
      </w:tabs>
      <w:spacing w:before="200" w:after="0"/>
      <w:ind w:left="792" w:hanging="432"/>
      <w:outlineLvl w:val="1"/>
    </w:pPr>
    <w:rPr>
      <w:rFonts w:ascii="Century Gothic" w:eastAsia="Times New Roman" w:hAnsi="Century Gothic" w:cs="Times New Roman"/>
      <w:b/>
      <w:bCs/>
      <w:sz w:val="20"/>
      <w:szCs w:val="26"/>
      <w:lang w:val="x-none" w:eastAsia="en-US"/>
    </w:rPr>
  </w:style>
  <w:style w:type="paragraph" w:customStyle="1" w:styleId="D9F97D4840D344089D9B27DA871097A44">
    <w:name w:val="D9F97D4840D344089D9B27DA871097A44"/>
    <w:rsid w:val="00131C6F"/>
    <w:pPr>
      <w:keepNext/>
      <w:keepLines/>
      <w:tabs>
        <w:tab w:val="num" w:pos="1440"/>
      </w:tabs>
      <w:spacing w:before="200" w:after="0"/>
      <w:ind w:left="792" w:hanging="432"/>
      <w:outlineLvl w:val="1"/>
    </w:pPr>
    <w:rPr>
      <w:rFonts w:ascii="Century Gothic" w:eastAsia="Times New Roman" w:hAnsi="Century Gothic" w:cs="Times New Roman"/>
      <w:b/>
      <w:bCs/>
      <w:sz w:val="20"/>
      <w:szCs w:val="26"/>
      <w:lang w:val="x-none" w:eastAsia="en-US"/>
    </w:rPr>
  </w:style>
  <w:style w:type="paragraph" w:customStyle="1" w:styleId="5FD955A425AF48B19C120F8A53FA38DC4">
    <w:name w:val="5FD955A425AF48B19C120F8A53FA38DC4"/>
    <w:rsid w:val="00131C6F"/>
    <w:pPr>
      <w:keepNext/>
      <w:keepLines/>
      <w:tabs>
        <w:tab w:val="num" w:pos="1440"/>
      </w:tabs>
      <w:spacing w:before="200" w:after="0"/>
      <w:ind w:left="792" w:hanging="432"/>
      <w:outlineLvl w:val="1"/>
    </w:pPr>
    <w:rPr>
      <w:rFonts w:ascii="Century Gothic" w:eastAsia="Times New Roman" w:hAnsi="Century Gothic" w:cs="Times New Roman"/>
      <w:b/>
      <w:bCs/>
      <w:sz w:val="20"/>
      <w:szCs w:val="26"/>
      <w:lang w:val="x-none" w:eastAsia="en-US"/>
    </w:rPr>
  </w:style>
  <w:style w:type="paragraph" w:customStyle="1" w:styleId="A6788BA58D49442AA8C6A6D82D95A4F24">
    <w:name w:val="A6788BA58D49442AA8C6A6D82D95A4F24"/>
    <w:rsid w:val="00131C6F"/>
    <w:pPr>
      <w:spacing w:after="0" w:line="240" w:lineRule="auto"/>
    </w:pPr>
    <w:rPr>
      <w:rFonts w:ascii="Century Gothic" w:eastAsia="Times New Roman" w:hAnsi="Century Gothic" w:cs="Times New Roman"/>
    </w:rPr>
  </w:style>
  <w:style w:type="paragraph" w:customStyle="1" w:styleId="DC68A9ECF99C4D6FAE0AA0C89AEF4E683">
    <w:name w:val="DC68A9ECF99C4D6FAE0AA0C89AEF4E683"/>
    <w:rsid w:val="00131C6F"/>
    <w:pPr>
      <w:spacing w:after="0" w:line="240" w:lineRule="auto"/>
    </w:pPr>
    <w:rPr>
      <w:rFonts w:ascii="Century Gothic" w:eastAsia="Times New Roman" w:hAnsi="Century Gothic" w:cs="Times New Roman"/>
    </w:rPr>
  </w:style>
  <w:style w:type="paragraph" w:customStyle="1" w:styleId="B9CFCEFAB45E4CED996A2232965CDDAC4">
    <w:name w:val="B9CFCEFAB45E4CED996A2232965CDDAC4"/>
    <w:rsid w:val="00131C6F"/>
    <w:pPr>
      <w:keepNext/>
      <w:keepLines/>
      <w:tabs>
        <w:tab w:val="num" w:pos="1440"/>
      </w:tabs>
      <w:spacing w:before="200" w:after="0"/>
      <w:ind w:left="792" w:hanging="432"/>
      <w:outlineLvl w:val="1"/>
    </w:pPr>
    <w:rPr>
      <w:rFonts w:ascii="Century Gothic" w:eastAsia="Times New Roman" w:hAnsi="Century Gothic" w:cs="Times New Roman"/>
      <w:b/>
      <w:bCs/>
      <w:sz w:val="20"/>
      <w:szCs w:val="26"/>
      <w:lang w:val="x-none" w:eastAsia="en-US"/>
    </w:rPr>
  </w:style>
  <w:style w:type="paragraph" w:customStyle="1" w:styleId="B3C1F9B3C75D40BB992453624FA556344">
    <w:name w:val="B3C1F9B3C75D40BB992453624FA556344"/>
    <w:rsid w:val="00131C6F"/>
    <w:pPr>
      <w:keepNext/>
      <w:keepLines/>
      <w:tabs>
        <w:tab w:val="num" w:pos="1440"/>
      </w:tabs>
      <w:spacing w:before="200" w:after="0"/>
      <w:ind w:left="792" w:hanging="432"/>
      <w:outlineLvl w:val="1"/>
    </w:pPr>
    <w:rPr>
      <w:rFonts w:ascii="Century Gothic" w:eastAsia="Times New Roman" w:hAnsi="Century Gothic" w:cs="Times New Roman"/>
      <w:b/>
      <w:bCs/>
      <w:sz w:val="20"/>
      <w:szCs w:val="26"/>
      <w:lang w:val="x-none" w:eastAsia="en-US"/>
    </w:rPr>
  </w:style>
  <w:style w:type="paragraph" w:customStyle="1" w:styleId="2B6F1D9A1AAD4B46A192519F438064784">
    <w:name w:val="2B6F1D9A1AAD4B46A192519F438064784"/>
    <w:rsid w:val="00131C6F"/>
    <w:pPr>
      <w:keepNext/>
      <w:keepLines/>
      <w:tabs>
        <w:tab w:val="num" w:pos="1440"/>
      </w:tabs>
      <w:spacing w:before="200" w:after="0"/>
      <w:ind w:left="792" w:hanging="432"/>
      <w:outlineLvl w:val="1"/>
    </w:pPr>
    <w:rPr>
      <w:rFonts w:ascii="Century Gothic" w:eastAsia="Times New Roman" w:hAnsi="Century Gothic" w:cs="Times New Roman"/>
      <w:b/>
      <w:bCs/>
      <w:sz w:val="20"/>
      <w:szCs w:val="26"/>
      <w:lang w:val="x-none" w:eastAsia="en-US"/>
    </w:rPr>
  </w:style>
  <w:style w:type="paragraph" w:customStyle="1" w:styleId="91E2176BF7A84D379184B114AEDB1AFD4">
    <w:name w:val="91E2176BF7A84D379184B114AEDB1AFD4"/>
    <w:rsid w:val="00131C6F"/>
    <w:pPr>
      <w:keepNext/>
      <w:keepLines/>
      <w:tabs>
        <w:tab w:val="num" w:pos="1440"/>
      </w:tabs>
      <w:spacing w:before="200" w:after="0"/>
      <w:ind w:left="792" w:hanging="432"/>
      <w:outlineLvl w:val="1"/>
    </w:pPr>
    <w:rPr>
      <w:rFonts w:ascii="Century Gothic" w:eastAsia="Times New Roman" w:hAnsi="Century Gothic" w:cs="Times New Roman"/>
      <w:b/>
      <w:bCs/>
      <w:sz w:val="20"/>
      <w:szCs w:val="26"/>
      <w:lang w:val="x-none" w:eastAsia="en-US"/>
    </w:rPr>
  </w:style>
  <w:style w:type="paragraph" w:customStyle="1" w:styleId="A15B9B22A6074642942FD990A2FC2E674">
    <w:name w:val="A15B9B22A6074642942FD990A2FC2E674"/>
    <w:rsid w:val="00131C6F"/>
    <w:pPr>
      <w:keepNext/>
      <w:keepLines/>
      <w:tabs>
        <w:tab w:val="num" w:pos="1440"/>
      </w:tabs>
      <w:spacing w:before="200" w:after="0"/>
      <w:ind w:left="792" w:hanging="432"/>
      <w:outlineLvl w:val="1"/>
    </w:pPr>
    <w:rPr>
      <w:rFonts w:ascii="Century Gothic" w:eastAsia="Times New Roman" w:hAnsi="Century Gothic" w:cs="Times New Roman"/>
      <w:b/>
      <w:bCs/>
      <w:sz w:val="20"/>
      <w:szCs w:val="26"/>
      <w:lang w:val="x-none" w:eastAsia="en-US"/>
    </w:rPr>
  </w:style>
  <w:style w:type="paragraph" w:customStyle="1" w:styleId="00B0796C03E645FD8441A275CEA1AAB94">
    <w:name w:val="00B0796C03E645FD8441A275CEA1AAB94"/>
    <w:rsid w:val="00131C6F"/>
    <w:pPr>
      <w:keepNext/>
      <w:keepLines/>
      <w:tabs>
        <w:tab w:val="num" w:pos="1440"/>
      </w:tabs>
      <w:spacing w:before="200" w:after="0"/>
      <w:ind w:left="792" w:hanging="432"/>
      <w:outlineLvl w:val="1"/>
    </w:pPr>
    <w:rPr>
      <w:rFonts w:ascii="Century Gothic" w:eastAsia="Times New Roman" w:hAnsi="Century Gothic" w:cs="Times New Roman"/>
      <w:b/>
      <w:bCs/>
      <w:sz w:val="20"/>
      <w:szCs w:val="26"/>
      <w:lang w:val="x-none" w:eastAsia="en-US"/>
    </w:rPr>
  </w:style>
  <w:style w:type="paragraph" w:customStyle="1" w:styleId="C00C74E06BF64124942EFF2E49F0FC533">
    <w:name w:val="C00C74E06BF64124942EFF2E49F0FC533"/>
    <w:rsid w:val="00131C6F"/>
    <w:pPr>
      <w:spacing w:after="0" w:line="240" w:lineRule="auto"/>
    </w:pPr>
    <w:rPr>
      <w:rFonts w:ascii="Century Gothic" w:eastAsia="Times New Roman" w:hAnsi="Century Gothic" w:cs="Times New Roman"/>
    </w:rPr>
  </w:style>
  <w:style w:type="paragraph" w:customStyle="1" w:styleId="D64FAB1E75414C648B189DD1E67D15C52">
    <w:name w:val="D64FAB1E75414C648B189DD1E67D15C52"/>
    <w:rsid w:val="00131C6F"/>
    <w:pPr>
      <w:spacing w:after="0" w:line="240" w:lineRule="auto"/>
    </w:pPr>
    <w:rPr>
      <w:rFonts w:ascii="Century Gothic" w:eastAsia="Times New Roman" w:hAnsi="Century Gothic" w:cs="Times New Roman"/>
    </w:rPr>
  </w:style>
  <w:style w:type="paragraph" w:customStyle="1" w:styleId="0C3763971B7D48C4B6585AB47D51A3132">
    <w:name w:val="0C3763971B7D48C4B6585AB47D51A3132"/>
    <w:rsid w:val="00131C6F"/>
    <w:pPr>
      <w:spacing w:after="0" w:line="240" w:lineRule="auto"/>
    </w:pPr>
    <w:rPr>
      <w:rFonts w:ascii="Century Gothic" w:eastAsia="Times New Roman" w:hAnsi="Century Gothic" w:cs="Times New Roman"/>
    </w:rPr>
  </w:style>
  <w:style w:type="paragraph" w:customStyle="1" w:styleId="2A3B92811EB849ECBE17BB855DC350EA2">
    <w:name w:val="2A3B92811EB849ECBE17BB855DC350EA2"/>
    <w:rsid w:val="00131C6F"/>
    <w:pPr>
      <w:keepNext/>
      <w:keepLines/>
      <w:tabs>
        <w:tab w:val="num" w:pos="1440"/>
      </w:tabs>
      <w:spacing w:before="200" w:after="0"/>
      <w:ind w:left="792" w:hanging="432"/>
      <w:outlineLvl w:val="1"/>
    </w:pPr>
    <w:rPr>
      <w:rFonts w:ascii="Century Gothic" w:eastAsia="Times New Roman" w:hAnsi="Century Gothic" w:cs="Times New Roman"/>
      <w:b/>
      <w:bCs/>
      <w:sz w:val="20"/>
      <w:szCs w:val="26"/>
      <w:lang w:val="x-none" w:eastAsia="en-US"/>
    </w:rPr>
  </w:style>
  <w:style w:type="paragraph" w:customStyle="1" w:styleId="6A5BDC9F861D431A8300545BBDBA23DC2">
    <w:name w:val="6A5BDC9F861D431A8300545BBDBA23DC2"/>
    <w:rsid w:val="00131C6F"/>
    <w:pPr>
      <w:spacing w:after="0" w:line="240" w:lineRule="auto"/>
    </w:pPr>
    <w:rPr>
      <w:rFonts w:ascii="Century Gothic" w:eastAsia="Times New Roman" w:hAnsi="Century Gothic" w:cs="Times New Roman"/>
    </w:rPr>
  </w:style>
  <w:style w:type="paragraph" w:customStyle="1" w:styleId="A9EB1231E84E49E7B7436AA322C4FC28">
    <w:name w:val="A9EB1231E84E49E7B7436AA322C4FC28"/>
    <w:rsid w:val="00131C6F"/>
  </w:style>
  <w:style w:type="paragraph" w:customStyle="1" w:styleId="1ECCD5723FFE4583B0D2A0E17C608C14">
    <w:name w:val="1ECCD5723FFE4583B0D2A0E17C608C14"/>
    <w:rsid w:val="00131C6F"/>
  </w:style>
  <w:style w:type="paragraph" w:customStyle="1" w:styleId="8418964806F54DC3BE00E5802118D353">
    <w:name w:val="8418964806F54DC3BE00E5802118D353"/>
    <w:rsid w:val="00131C6F"/>
  </w:style>
  <w:style w:type="paragraph" w:customStyle="1" w:styleId="FD9A1736986C4A95ABFF764A20CFDE26">
    <w:name w:val="FD9A1736986C4A95ABFF764A20CFDE26"/>
    <w:rsid w:val="00131C6F"/>
  </w:style>
  <w:style w:type="paragraph" w:customStyle="1" w:styleId="B3B5D46E4BC14A19BB3BECD06A085F7D">
    <w:name w:val="B3B5D46E4BC14A19BB3BECD06A085F7D"/>
    <w:rsid w:val="00131C6F"/>
  </w:style>
  <w:style w:type="paragraph" w:customStyle="1" w:styleId="C9EBFCAE450E4EE3887A8EA1059A186F">
    <w:name w:val="C9EBFCAE450E4EE3887A8EA1059A186F"/>
    <w:rsid w:val="00131C6F"/>
  </w:style>
  <w:style w:type="paragraph" w:customStyle="1" w:styleId="8E6678F9662241379F8EB8376FCF85CA">
    <w:name w:val="8E6678F9662241379F8EB8376FCF85CA"/>
    <w:rsid w:val="00131C6F"/>
  </w:style>
  <w:style w:type="paragraph" w:customStyle="1" w:styleId="60A21CE11C2B4BD5A79A99CE0B6AF544">
    <w:name w:val="60A21CE11C2B4BD5A79A99CE0B6AF544"/>
    <w:rsid w:val="00131C6F"/>
  </w:style>
  <w:style w:type="paragraph" w:customStyle="1" w:styleId="597CBFD74DB244E797AAC722BDE62870">
    <w:name w:val="597CBFD74DB244E797AAC722BDE62870"/>
    <w:rsid w:val="00131C6F"/>
  </w:style>
  <w:style w:type="paragraph" w:customStyle="1" w:styleId="D35C2D416CCE4A648FC54154EA836E11">
    <w:name w:val="D35C2D416CCE4A648FC54154EA836E11"/>
    <w:rsid w:val="00131C6F"/>
  </w:style>
  <w:style w:type="paragraph" w:customStyle="1" w:styleId="964A1C3E0DAF480EBE3369168444C9D7">
    <w:name w:val="964A1C3E0DAF480EBE3369168444C9D7"/>
    <w:rsid w:val="00131C6F"/>
  </w:style>
  <w:style w:type="paragraph" w:customStyle="1" w:styleId="F9CDE37D9E1C4857BAB18BFC9992F741">
    <w:name w:val="F9CDE37D9E1C4857BAB18BFC9992F741"/>
    <w:rsid w:val="00131C6F"/>
  </w:style>
  <w:style w:type="paragraph" w:customStyle="1" w:styleId="1EC0956AC38540469C324855985C5081">
    <w:name w:val="1EC0956AC38540469C324855985C5081"/>
    <w:rsid w:val="00131C6F"/>
  </w:style>
  <w:style w:type="paragraph" w:customStyle="1" w:styleId="6D48F9A5671E44CB99907570CD5DE4BA">
    <w:name w:val="6D48F9A5671E44CB99907570CD5DE4BA"/>
    <w:rsid w:val="00131C6F"/>
  </w:style>
  <w:style w:type="paragraph" w:customStyle="1" w:styleId="3475717591454DD999EF08599B405185">
    <w:name w:val="3475717591454DD999EF08599B405185"/>
    <w:rsid w:val="00131C6F"/>
  </w:style>
  <w:style w:type="paragraph" w:customStyle="1" w:styleId="B7860E30AD654CF9B3D39E55AE841460">
    <w:name w:val="B7860E30AD654CF9B3D39E55AE841460"/>
    <w:rsid w:val="00131C6F"/>
  </w:style>
  <w:style w:type="paragraph" w:customStyle="1" w:styleId="B86FE84B22DB46608E61FEF8C74C45AD">
    <w:name w:val="B86FE84B22DB46608E61FEF8C74C45AD"/>
    <w:rsid w:val="00131C6F"/>
  </w:style>
  <w:style w:type="paragraph" w:customStyle="1" w:styleId="F712FE710E7544C8B830D82BE0CF9F2A">
    <w:name w:val="F712FE710E7544C8B830D82BE0CF9F2A"/>
    <w:rsid w:val="00131C6F"/>
  </w:style>
  <w:style w:type="paragraph" w:customStyle="1" w:styleId="28FC5E732A324BE09EFFB62DBFC97C2F">
    <w:name w:val="28FC5E732A324BE09EFFB62DBFC97C2F"/>
    <w:rsid w:val="00131C6F"/>
  </w:style>
  <w:style w:type="paragraph" w:customStyle="1" w:styleId="3F9F35EA5C024EC9B8B6B22BB2D8D56F">
    <w:name w:val="3F9F35EA5C024EC9B8B6B22BB2D8D56F"/>
    <w:rsid w:val="00131C6F"/>
  </w:style>
  <w:style w:type="paragraph" w:customStyle="1" w:styleId="AFA56F1BDE4640BE85002F9EF31E87FE">
    <w:name w:val="AFA56F1BDE4640BE85002F9EF31E87FE"/>
    <w:rsid w:val="00131C6F"/>
  </w:style>
  <w:style w:type="paragraph" w:customStyle="1" w:styleId="72CB4B9849E441E5BD35F3893F70BBCE">
    <w:name w:val="72CB4B9849E441E5BD35F3893F70BBCE"/>
    <w:rsid w:val="00131C6F"/>
  </w:style>
  <w:style w:type="paragraph" w:customStyle="1" w:styleId="82D3D22368CF422CBFA5F76D5C403941">
    <w:name w:val="82D3D22368CF422CBFA5F76D5C403941"/>
    <w:rsid w:val="00131C6F"/>
  </w:style>
  <w:style w:type="paragraph" w:customStyle="1" w:styleId="464EAADA521044B7B3612BBE01AC6DFA">
    <w:name w:val="464EAADA521044B7B3612BBE01AC6DFA"/>
    <w:rsid w:val="00131C6F"/>
  </w:style>
  <w:style w:type="paragraph" w:customStyle="1" w:styleId="5EF8F96B43A44675BF2DB734BE616C0D">
    <w:name w:val="5EF8F96B43A44675BF2DB734BE616C0D"/>
    <w:rsid w:val="00131C6F"/>
  </w:style>
  <w:style w:type="paragraph" w:customStyle="1" w:styleId="045265247455461EBDEE980E3BBBCCB8">
    <w:name w:val="045265247455461EBDEE980E3BBBCCB8"/>
    <w:rsid w:val="00131C6F"/>
  </w:style>
  <w:style w:type="paragraph" w:customStyle="1" w:styleId="7027C138211A4389BFB7B7008744FA16">
    <w:name w:val="7027C138211A4389BFB7B7008744FA16"/>
    <w:rsid w:val="00131C6F"/>
  </w:style>
  <w:style w:type="paragraph" w:customStyle="1" w:styleId="4676DFC15E7A47E38DC5640963B4AC71">
    <w:name w:val="4676DFC15E7A47E38DC5640963B4AC71"/>
    <w:rsid w:val="00131C6F"/>
  </w:style>
  <w:style w:type="paragraph" w:customStyle="1" w:styleId="7714F8B47AC34C88BE2E82879D6DB399">
    <w:name w:val="7714F8B47AC34C88BE2E82879D6DB399"/>
    <w:rsid w:val="00131C6F"/>
  </w:style>
  <w:style w:type="paragraph" w:customStyle="1" w:styleId="728677F22B4245DA8718CEF189286A4A">
    <w:name w:val="728677F22B4245DA8718CEF189286A4A"/>
    <w:rsid w:val="00131C6F"/>
  </w:style>
  <w:style w:type="paragraph" w:customStyle="1" w:styleId="0976D3AE697B451F9FB290D08BA31D38">
    <w:name w:val="0976D3AE697B451F9FB290D08BA31D38"/>
    <w:rsid w:val="00131C6F"/>
  </w:style>
  <w:style w:type="paragraph" w:customStyle="1" w:styleId="69C341B7852E4FD4994754D74A406303">
    <w:name w:val="69C341B7852E4FD4994754D74A406303"/>
    <w:rsid w:val="00131C6F"/>
  </w:style>
  <w:style w:type="paragraph" w:customStyle="1" w:styleId="0A018360BFEE43F48F5DB6313F9407B3">
    <w:name w:val="0A018360BFEE43F48F5DB6313F9407B3"/>
    <w:rsid w:val="00131C6F"/>
  </w:style>
  <w:style w:type="paragraph" w:customStyle="1" w:styleId="689F3F36802F476D8CC3AC79458FDA66">
    <w:name w:val="689F3F36802F476D8CC3AC79458FDA66"/>
    <w:rsid w:val="00131C6F"/>
  </w:style>
  <w:style w:type="paragraph" w:customStyle="1" w:styleId="50AC959393244683BF66C23354A995AB">
    <w:name w:val="50AC959393244683BF66C23354A995AB"/>
    <w:rsid w:val="00131C6F"/>
  </w:style>
  <w:style w:type="paragraph" w:customStyle="1" w:styleId="30285BFE989D45479DFBDF2F410AA87C">
    <w:name w:val="30285BFE989D45479DFBDF2F410AA87C"/>
    <w:rsid w:val="00131C6F"/>
  </w:style>
  <w:style w:type="paragraph" w:customStyle="1" w:styleId="CF7B67EC9E80415EAFED0422309397C9">
    <w:name w:val="CF7B67EC9E80415EAFED0422309397C9"/>
    <w:rsid w:val="00131C6F"/>
  </w:style>
  <w:style w:type="paragraph" w:customStyle="1" w:styleId="1CF27F8DB77947A3B27259AAC7278335">
    <w:name w:val="1CF27F8DB77947A3B27259AAC7278335"/>
    <w:rsid w:val="00131C6F"/>
  </w:style>
  <w:style w:type="paragraph" w:customStyle="1" w:styleId="60CA6847E4C54344B18ECC1B189D2779">
    <w:name w:val="60CA6847E4C54344B18ECC1B189D2779"/>
    <w:rsid w:val="00131C6F"/>
  </w:style>
  <w:style w:type="paragraph" w:customStyle="1" w:styleId="AA20E127A9C24E7B9E7428825AFB1833">
    <w:name w:val="AA20E127A9C24E7B9E7428825AFB1833"/>
    <w:rsid w:val="00131C6F"/>
  </w:style>
  <w:style w:type="paragraph" w:customStyle="1" w:styleId="745C652637D243DC965EC53DC09E3F39">
    <w:name w:val="745C652637D243DC965EC53DC09E3F39"/>
    <w:rsid w:val="00131C6F"/>
  </w:style>
  <w:style w:type="paragraph" w:customStyle="1" w:styleId="BC367726D23B413E8C6519D3FB1E1E02">
    <w:name w:val="BC367726D23B413E8C6519D3FB1E1E02"/>
    <w:rsid w:val="00131C6F"/>
  </w:style>
  <w:style w:type="paragraph" w:customStyle="1" w:styleId="ECEE5027B8F842319BA88B55AA98047E">
    <w:name w:val="ECEE5027B8F842319BA88B55AA98047E"/>
    <w:rsid w:val="00131C6F"/>
  </w:style>
  <w:style w:type="paragraph" w:customStyle="1" w:styleId="F1B05DF9659647C4B32BF8B2E564F1AA">
    <w:name w:val="F1B05DF9659647C4B32BF8B2E564F1AA"/>
    <w:rsid w:val="00131C6F"/>
  </w:style>
  <w:style w:type="paragraph" w:customStyle="1" w:styleId="F22C9F6A9A254306877D3DC86EA45AE3">
    <w:name w:val="F22C9F6A9A254306877D3DC86EA45AE3"/>
    <w:rsid w:val="00131C6F"/>
  </w:style>
  <w:style w:type="paragraph" w:customStyle="1" w:styleId="90009D48B4AB4277B0E2C6F899188F23">
    <w:name w:val="90009D48B4AB4277B0E2C6F899188F23"/>
    <w:rsid w:val="00131C6F"/>
  </w:style>
  <w:style w:type="paragraph" w:customStyle="1" w:styleId="9704DFFC43094EB3AB51E6829627256B">
    <w:name w:val="9704DFFC43094EB3AB51E6829627256B"/>
    <w:rsid w:val="00131C6F"/>
  </w:style>
  <w:style w:type="paragraph" w:customStyle="1" w:styleId="FA74F8CC31E24AD3AB97DEE814BD6148">
    <w:name w:val="FA74F8CC31E24AD3AB97DEE814BD6148"/>
    <w:rsid w:val="00131C6F"/>
  </w:style>
  <w:style w:type="paragraph" w:customStyle="1" w:styleId="C8700CBCFE0F4B429C7BCA48E18ECB20">
    <w:name w:val="C8700CBCFE0F4B429C7BCA48E18ECB20"/>
    <w:rsid w:val="00131C6F"/>
  </w:style>
  <w:style w:type="paragraph" w:customStyle="1" w:styleId="415A1ECBB68F4D239A33A09F5FC55FCE">
    <w:name w:val="415A1ECBB68F4D239A33A09F5FC55FCE"/>
    <w:rsid w:val="00131C6F"/>
  </w:style>
  <w:style w:type="paragraph" w:customStyle="1" w:styleId="4F5AA1930CE04BB5BC5D463AA855434A">
    <w:name w:val="4F5AA1930CE04BB5BC5D463AA855434A"/>
    <w:rsid w:val="00131C6F"/>
  </w:style>
  <w:style w:type="paragraph" w:customStyle="1" w:styleId="258CEA9F9D954FF09275D0CEF9ADB8A4">
    <w:name w:val="258CEA9F9D954FF09275D0CEF9ADB8A4"/>
    <w:rsid w:val="00131C6F"/>
  </w:style>
  <w:style w:type="paragraph" w:customStyle="1" w:styleId="49F57DF3C38D480FA1050ED5B7AABF63">
    <w:name w:val="49F57DF3C38D480FA1050ED5B7AABF63"/>
    <w:rsid w:val="00131C6F"/>
  </w:style>
  <w:style w:type="paragraph" w:customStyle="1" w:styleId="DEA137989D204EBE8E2FE4477EFC6AAF">
    <w:name w:val="DEA137989D204EBE8E2FE4477EFC6AAF"/>
    <w:rsid w:val="00131C6F"/>
  </w:style>
  <w:style w:type="paragraph" w:customStyle="1" w:styleId="F90B5B6BAA924C84AE6FAFF62B698E96">
    <w:name w:val="F90B5B6BAA924C84AE6FAFF62B698E96"/>
    <w:rsid w:val="00131C6F"/>
  </w:style>
  <w:style w:type="paragraph" w:customStyle="1" w:styleId="71C39B7FBAE54762B678B7444F28B654">
    <w:name w:val="71C39B7FBAE54762B678B7444F28B654"/>
    <w:rsid w:val="00131C6F"/>
  </w:style>
  <w:style w:type="paragraph" w:customStyle="1" w:styleId="B13EF1AFDC6F4C0EAA6455AE62F067E5">
    <w:name w:val="B13EF1AFDC6F4C0EAA6455AE62F067E5"/>
    <w:rsid w:val="00131C6F"/>
  </w:style>
  <w:style w:type="paragraph" w:customStyle="1" w:styleId="CBE7E3EE3F31492481A14947E4E2DBD1">
    <w:name w:val="CBE7E3EE3F31492481A14947E4E2DBD1"/>
    <w:rsid w:val="00131C6F"/>
  </w:style>
  <w:style w:type="paragraph" w:customStyle="1" w:styleId="C84B0692968D4AF69BA4879BCB5434B5">
    <w:name w:val="C84B0692968D4AF69BA4879BCB5434B5"/>
    <w:rsid w:val="00131C6F"/>
  </w:style>
  <w:style w:type="paragraph" w:customStyle="1" w:styleId="09E27F7690094DA69AD8C45000F4F5BA">
    <w:name w:val="09E27F7690094DA69AD8C45000F4F5BA"/>
    <w:rsid w:val="00131C6F"/>
  </w:style>
  <w:style w:type="paragraph" w:customStyle="1" w:styleId="791566DE99824AF88CBF0B7AD36CF655">
    <w:name w:val="791566DE99824AF88CBF0B7AD36CF655"/>
    <w:rsid w:val="00131C6F"/>
  </w:style>
  <w:style w:type="paragraph" w:customStyle="1" w:styleId="BC9897CA7AB9426AB01D479861A8CE8F">
    <w:name w:val="BC9897CA7AB9426AB01D479861A8CE8F"/>
    <w:rsid w:val="00131C6F"/>
  </w:style>
  <w:style w:type="paragraph" w:customStyle="1" w:styleId="A975FF758C294E61BA55F3C70CDB3B13">
    <w:name w:val="A975FF758C294E61BA55F3C70CDB3B13"/>
    <w:rsid w:val="00131C6F"/>
  </w:style>
  <w:style w:type="paragraph" w:customStyle="1" w:styleId="310F0C9F04CB4CE786A286CB3B3E366E">
    <w:name w:val="310F0C9F04CB4CE786A286CB3B3E366E"/>
    <w:rsid w:val="00131C6F"/>
  </w:style>
  <w:style w:type="paragraph" w:customStyle="1" w:styleId="83BE92DBA0DE4A17A6DC12CC1677EABA">
    <w:name w:val="83BE92DBA0DE4A17A6DC12CC1677EABA"/>
    <w:rsid w:val="00131C6F"/>
  </w:style>
  <w:style w:type="paragraph" w:customStyle="1" w:styleId="26B58A2F16D445D9818BD1C5673D48B9">
    <w:name w:val="26B58A2F16D445D9818BD1C5673D48B9"/>
    <w:rsid w:val="00131C6F"/>
  </w:style>
  <w:style w:type="paragraph" w:customStyle="1" w:styleId="F244C830DEEC4FF5961196DC2694AE4A">
    <w:name w:val="F244C830DEEC4FF5961196DC2694AE4A"/>
    <w:rsid w:val="00131C6F"/>
  </w:style>
  <w:style w:type="paragraph" w:customStyle="1" w:styleId="89BF2B992263438B81E1AEF2F3504E1B">
    <w:name w:val="89BF2B992263438B81E1AEF2F3504E1B"/>
    <w:rsid w:val="00131C6F"/>
  </w:style>
  <w:style w:type="paragraph" w:customStyle="1" w:styleId="E20936DF415A4FF89EF1E9308105AF02">
    <w:name w:val="E20936DF415A4FF89EF1E9308105AF02"/>
    <w:rsid w:val="00131C6F"/>
  </w:style>
  <w:style w:type="paragraph" w:customStyle="1" w:styleId="2F28CC91F3A1471B865F01CF619FDABE">
    <w:name w:val="2F28CC91F3A1471B865F01CF619FDABE"/>
    <w:rsid w:val="00131C6F"/>
  </w:style>
  <w:style w:type="paragraph" w:customStyle="1" w:styleId="28467EB151184142A787946D7CEF8FEF">
    <w:name w:val="28467EB151184142A787946D7CEF8FEF"/>
    <w:rsid w:val="00131C6F"/>
  </w:style>
  <w:style w:type="paragraph" w:customStyle="1" w:styleId="04E30747B7BA48438CDF922E824D6CD5">
    <w:name w:val="04E30747B7BA48438CDF922E824D6CD5"/>
    <w:rsid w:val="00131C6F"/>
  </w:style>
  <w:style w:type="paragraph" w:customStyle="1" w:styleId="44FBCEF68CF24B50B08CE3BE14A4859B">
    <w:name w:val="44FBCEF68CF24B50B08CE3BE14A4859B"/>
    <w:rsid w:val="00131C6F"/>
  </w:style>
  <w:style w:type="paragraph" w:customStyle="1" w:styleId="E82AD365706D4CB7AF9D0D132187F231">
    <w:name w:val="E82AD365706D4CB7AF9D0D132187F231"/>
    <w:rsid w:val="00131C6F"/>
  </w:style>
  <w:style w:type="paragraph" w:customStyle="1" w:styleId="F25BCBE285CB4658B94E1155865730BA">
    <w:name w:val="F25BCBE285CB4658B94E1155865730BA"/>
    <w:rsid w:val="00131C6F"/>
  </w:style>
  <w:style w:type="paragraph" w:customStyle="1" w:styleId="3C0C7727C05E4FF6907046C96722405C">
    <w:name w:val="3C0C7727C05E4FF6907046C96722405C"/>
    <w:rsid w:val="00131C6F"/>
  </w:style>
  <w:style w:type="paragraph" w:customStyle="1" w:styleId="54C2E5871CAF4B7DA48EB24338CA24F6">
    <w:name w:val="54C2E5871CAF4B7DA48EB24338CA24F6"/>
    <w:rsid w:val="00131C6F"/>
  </w:style>
  <w:style w:type="paragraph" w:customStyle="1" w:styleId="8FCE323046EB4F348E21B987D14E8E7A">
    <w:name w:val="8FCE323046EB4F348E21B987D14E8E7A"/>
    <w:rsid w:val="00131C6F"/>
  </w:style>
  <w:style w:type="paragraph" w:customStyle="1" w:styleId="61E69C417460489F842F8F0B3AC11F78">
    <w:name w:val="61E69C417460489F842F8F0B3AC11F78"/>
    <w:rsid w:val="00131C6F"/>
  </w:style>
  <w:style w:type="paragraph" w:customStyle="1" w:styleId="B32784EC7EA34AD2B3013BD84440C255">
    <w:name w:val="B32784EC7EA34AD2B3013BD84440C255"/>
    <w:rsid w:val="00131C6F"/>
  </w:style>
  <w:style w:type="paragraph" w:customStyle="1" w:styleId="6C77A880531E44BABB51C87F2649205F">
    <w:name w:val="6C77A880531E44BABB51C87F2649205F"/>
    <w:rsid w:val="00131C6F"/>
  </w:style>
  <w:style w:type="paragraph" w:customStyle="1" w:styleId="2E6BD2CABE6949ABA5B9B15E2632AA8A">
    <w:name w:val="2E6BD2CABE6949ABA5B9B15E2632AA8A"/>
    <w:rsid w:val="00131C6F"/>
  </w:style>
  <w:style w:type="paragraph" w:customStyle="1" w:styleId="648D39DB4E1D4B94A80F4D40A009BA4E">
    <w:name w:val="648D39DB4E1D4B94A80F4D40A009BA4E"/>
    <w:rsid w:val="005046AA"/>
  </w:style>
  <w:style w:type="paragraph" w:customStyle="1" w:styleId="7756FB887A95481AA3F64C28B21A9EEE">
    <w:name w:val="7756FB887A95481AA3F64C28B21A9EEE"/>
    <w:rsid w:val="005046AA"/>
  </w:style>
  <w:style w:type="paragraph" w:customStyle="1" w:styleId="CD1B76067998452BB24024FD361C5EAB">
    <w:name w:val="CD1B76067998452BB24024FD361C5EAB"/>
    <w:rsid w:val="005046AA"/>
  </w:style>
  <w:style w:type="paragraph" w:customStyle="1" w:styleId="1996A9EB623D4DC8B74C112E829E341A">
    <w:name w:val="1996A9EB623D4DC8B74C112E829E341A"/>
    <w:rsid w:val="005046AA"/>
  </w:style>
  <w:style w:type="paragraph" w:customStyle="1" w:styleId="169A7ECA27854F948CA7CE66CB4A4AD0">
    <w:name w:val="169A7ECA27854F948CA7CE66CB4A4AD0"/>
    <w:rsid w:val="005046AA"/>
  </w:style>
  <w:style w:type="paragraph" w:customStyle="1" w:styleId="46824A0C4A2846E5B460FFE6BEFF5971">
    <w:name w:val="46824A0C4A2846E5B460FFE6BEFF5971"/>
    <w:rsid w:val="005046AA"/>
  </w:style>
  <w:style w:type="paragraph" w:customStyle="1" w:styleId="26B84774F32A423DAC3775B44F147246">
    <w:name w:val="26B84774F32A423DAC3775B44F147246"/>
    <w:rsid w:val="005046AA"/>
  </w:style>
  <w:style w:type="paragraph" w:customStyle="1" w:styleId="6500F588C13444518CE2CA7544E9D27C">
    <w:name w:val="6500F588C13444518CE2CA7544E9D27C"/>
    <w:rsid w:val="005046AA"/>
  </w:style>
  <w:style w:type="paragraph" w:customStyle="1" w:styleId="0DE138FEA8F14CD09DEC065476CA351E">
    <w:name w:val="0DE138FEA8F14CD09DEC065476CA351E"/>
    <w:rsid w:val="005046AA"/>
  </w:style>
  <w:style w:type="paragraph" w:customStyle="1" w:styleId="1D6A211CB8DA4D80A020985353D69EAF">
    <w:name w:val="1D6A211CB8DA4D80A020985353D69EAF"/>
    <w:rsid w:val="005046AA"/>
  </w:style>
  <w:style w:type="paragraph" w:customStyle="1" w:styleId="2A2BD65CFA12403288F87C26F5BF8E3A">
    <w:name w:val="2A2BD65CFA12403288F87C26F5BF8E3A"/>
    <w:rsid w:val="00540AF4"/>
  </w:style>
  <w:style w:type="paragraph" w:customStyle="1" w:styleId="B6CAFAEB2EDC47D99133CA2E281AFCF4">
    <w:name w:val="B6CAFAEB2EDC47D99133CA2E281AFCF4"/>
    <w:rsid w:val="00540AF4"/>
  </w:style>
  <w:style w:type="paragraph" w:customStyle="1" w:styleId="47D69C9C0A0C43B1A752B24EA0BD5441">
    <w:name w:val="47D69C9C0A0C43B1A752B24EA0BD5441"/>
    <w:rsid w:val="00540AF4"/>
  </w:style>
  <w:style w:type="paragraph" w:customStyle="1" w:styleId="D752558CEF0A429AAC0D4D1613D40216">
    <w:name w:val="D752558CEF0A429AAC0D4D1613D40216"/>
    <w:rsid w:val="00540AF4"/>
  </w:style>
  <w:style w:type="paragraph" w:customStyle="1" w:styleId="8670FD83972049F39171F97C9664ACD8">
    <w:name w:val="8670FD83972049F39171F97C9664ACD8"/>
    <w:rsid w:val="00540AF4"/>
  </w:style>
  <w:style w:type="paragraph" w:customStyle="1" w:styleId="1AC5D23B786A446BBEE6BC17A09D1922">
    <w:name w:val="1AC5D23B786A446BBEE6BC17A09D1922"/>
    <w:rsid w:val="00540AF4"/>
  </w:style>
  <w:style w:type="paragraph" w:customStyle="1" w:styleId="EB2542F8087747AEA6227A04DCA980F5">
    <w:name w:val="EB2542F8087747AEA6227A04DCA980F5"/>
    <w:rsid w:val="00540AF4"/>
  </w:style>
  <w:style w:type="paragraph" w:customStyle="1" w:styleId="A7F8C665E97C4D828A61D2B3544CE69D">
    <w:name w:val="A7F8C665E97C4D828A61D2B3544CE69D"/>
    <w:rsid w:val="00540AF4"/>
  </w:style>
  <w:style w:type="paragraph" w:customStyle="1" w:styleId="89B22A515D4F4CCC9ECB44016F5BC40A">
    <w:name w:val="89B22A515D4F4CCC9ECB44016F5BC40A"/>
    <w:rsid w:val="00540AF4"/>
  </w:style>
  <w:style w:type="paragraph" w:customStyle="1" w:styleId="E3BD0C9F656B4D6A9DA25592ACBBAA29">
    <w:name w:val="E3BD0C9F656B4D6A9DA25592ACBBAA29"/>
    <w:rsid w:val="00540AF4"/>
  </w:style>
  <w:style w:type="paragraph" w:customStyle="1" w:styleId="F3332BB90AEF4A469CBBC1CB800C0C76">
    <w:name w:val="F3332BB90AEF4A469CBBC1CB800C0C76"/>
    <w:rsid w:val="00540AF4"/>
  </w:style>
  <w:style w:type="paragraph" w:customStyle="1" w:styleId="95625C1AD73749BA82E43BF7E99BC564">
    <w:name w:val="95625C1AD73749BA82E43BF7E99BC564"/>
    <w:rsid w:val="00540AF4"/>
  </w:style>
  <w:style w:type="paragraph" w:customStyle="1" w:styleId="DE0D37D4369E4F8A8928B5B284CA6900">
    <w:name w:val="DE0D37D4369E4F8A8928B5B284CA6900"/>
    <w:rsid w:val="00540AF4"/>
  </w:style>
  <w:style w:type="paragraph" w:customStyle="1" w:styleId="C3819EB1EB8D464FACF52E4FF4B37820">
    <w:name w:val="C3819EB1EB8D464FACF52E4FF4B37820"/>
    <w:rsid w:val="00540AF4"/>
  </w:style>
  <w:style w:type="paragraph" w:customStyle="1" w:styleId="58A06EC6867D4723AED61765CC4FB7ED">
    <w:name w:val="58A06EC6867D4723AED61765CC4FB7ED"/>
    <w:rsid w:val="00540AF4"/>
  </w:style>
  <w:style w:type="paragraph" w:customStyle="1" w:styleId="3274503FA2C54CE78C86FD6CF4E974C2">
    <w:name w:val="3274503FA2C54CE78C86FD6CF4E974C2"/>
    <w:rsid w:val="00540AF4"/>
  </w:style>
  <w:style w:type="paragraph" w:customStyle="1" w:styleId="F88132D9F319421BBA633BAC8AB061A9">
    <w:name w:val="F88132D9F319421BBA633BAC8AB061A9"/>
    <w:rsid w:val="00540AF4"/>
  </w:style>
  <w:style w:type="paragraph" w:customStyle="1" w:styleId="F703EFE3E06E4C61B2DEA85EE47C656E">
    <w:name w:val="F703EFE3E06E4C61B2DEA85EE47C656E"/>
    <w:rsid w:val="00540AF4"/>
  </w:style>
  <w:style w:type="paragraph" w:customStyle="1" w:styleId="B93D85DE80D04F6499F734119E0C7DB2">
    <w:name w:val="B93D85DE80D04F6499F734119E0C7DB2"/>
    <w:rsid w:val="00540AF4"/>
  </w:style>
  <w:style w:type="paragraph" w:customStyle="1" w:styleId="84466403F2AD4AB4BB37648485AE5B22">
    <w:name w:val="84466403F2AD4AB4BB37648485AE5B22"/>
    <w:rsid w:val="00540AF4"/>
  </w:style>
  <w:style w:type="paragraph" w:customStyle="1" w:styleId="85A174212B4B44CAAE16B1FEEEF181E9">
    <w:name w:val="85A174212B4B44CAAE16B1FEEEF181E9"/>
    <w:rsid w:val="00540AF4"/>
  </w:style>
  <w:style w:type="paragraph" w:customStyle="1" w:styleId="10F2696EA6C0451094D5B94A73D514CA">
    <w:name w:val="10F2696EA6C0451094D5B94A73D514CA"/>
    <w:rsid w:val="00540AF4"/>
  </w:style>
  <w:style w:type="paragraph" w:customStyle="1" w:styleId="9C39920380AF4722AEC2C4B3CAADA2A6">
    <w:name w:val="9C39920380AF4722AEC2C4B3CAADA2A6"/>
    <w:rsid w:val="00540AF4"/>
  </w:style>
  <w:style w:type="paragraph" w:customStyle="1" w:styleId="CA652C700DDC4C52A846E2CDEF061DEF">
    <w:name w:val="CA652C700DDC4C52A846E2CDEF061DEF"/>
    <w:rsid w:val="00540AF4"/>
  </w:style>
  <w:style w:type="paragraph" w:customStyle="1" w:styleId="2D37E3916E2B432EAF25E9B26B308327">
    <w:name w:val="2D37E3916E2B432EAF25E9B26B308327"/>
    <w:rsid w:val="00540AF4"/>
  </w:style>
  <w:style w:type="paragraph" w:customStyle="1" w:styleId="698EE4EC70034E83AC04289FD97AA37B">
    <w:name w:val="698EE4EC70034E83AC04289FD97AA37B"/>
    <w:rsid w:val="00540AF4"/>
  </w:style>
  <w:style w:type="paragraph" w:customStyle="1" w:styleId="F0FE40A7619C4264A52CBEA343A71C18">
    <w:name w:val="F0FE40A7619C4264A52CBEA343A71C18"/>
    <w:rsid w:val="00540AF4"/>
  </w:style>
  <w:style w:type="paragraph" w:customStyle="1" w:styleId="011866340EEB40CBB2F71B92E9DEA872">
    <w:name w:val="011866340EEB40CBB2F71B92E9DEA872"/>
    <w:rsid w:val="00540AF4"/>
  </w:style>
  <w:style w:type="paragraph" w:customStyle="1" w:styleId="488E5F27A56F44A0882E5AC34CD3552E">
    <w:name w:val="488E5F27A56F44A0882E5AC34CD3552E"/>
    <w:rsid w:val="00540AF4"/>
  </w:style>
  <w:style w:type="paragraph" w:customStyle="1" w:styleId="10CE9B4A75AF473B94CBC548AE0A071F">
    <w:name w:val="10CE9B4A75AF473B94CBC548AE0A071F"/>
    <w:rsid w:val="00540AF4"/>
  </w:style>
  <w:style w:type="paragraph" w:customStyle="1" w:styleId="8D9888A999B44E37A36C1D6F96D595FA">
    <w:name w:val="8D9888A999B44E37A36C1D6F96D595FA"/>
    <w:rsid w:val="00540AF4"/>
  </w:style>
  <w:style w:type="paragraph" w:customStyle="1" w:styleId="3506AB7F02C64015BF42277242BFF45C">
    <w:name w:val="3506AB7F02C64015BF42277242BFF45C"/>
    <w:rsid w:val="00540AF4"/>
  </w:style>
  <w:style w:type="paragraph" w:customStyle="1" w:styleId="38B6B5B855584AEE869ACE8CC52447A9">
    <w:name w:val="38B6B5B855584AEE869ACE8CC52447A9"/>
    <w:rsid w:val="00540AF4"/>
  </w:style>
  <w:style w:type="paragraph" w:customStyle="1" w:styleId="D5965A8618D7404FAB4CA1E2175F535B">
    <w:name w:val="D5965A8618D7404FAB4CA1E2175F535B"/>
    <w:rsid w:val="00540AF4"/>
  </w:style>
  <w:style w:type="paragraph" w:customStyle="1" w:styleId="A839248D869D4549B3F455D210880A59">
    <w:name w:val="A839248D869D4549B3F455D210880A59"/>
    <w:rsid w:val="00540AF4"/>
  </w:style>
  <w:style w:type="paragraph" w:customStyle="1" w:styleId="C6D45A75BB024CA5A94003BEC2B3AE94">
    <w:name w:val="C6D45A75BB024CA5A94003BEC2B3AE94"/>
    <w:rsid w:val="00540AF4"/>
  </w:style>
  <w:style w:type="paragraph" w:customStyle="1" w:styleId="E0CECC20841B4D118B96A3FA8B614E70">
    <w:name w:val="E0CECC20841B4D118B96A3FA8B614E70"/>
    <w:rsid w:val="00540AF4"/>
  </w:style>
  <w:style w:type="paragraph" w:customStyle="1" w:styleId="AC75C8D66ECC40D2836B7ED911CA41F1">
    <w:name w:val="AC75C8D66ECC40D2836B7ED911CA41F1"/>
    <w:rsid w:val="00540AF4"/>
  </w:style>
  <w:style w:type="paragraph" w:customStyle="1" w:styleId="1AABB476C609445E8B8483E8A817E7D6">
    <w:name w:val="1AABB476C609445E8B8483E8A817E7D6"/>
    <w:rsid w:val="00540AF4"/>
  </w:style>
  <w:style w:type="paragraph" w:customStyle="1" w:styleId="7D98680B9173448E8E43ABB986885C72">
    <w:name w:val="7D98680B9173448E8E43ABB986885C72"/>
    <w:rsid w:val="00540AF4"/>
  </w:style>
  <w:style w:type="paragraph" w:customStyle="1" w:styleId="8F7A7EB9C1274DA99B391226EDFC1B52">
    <w:name w:val="8F7A7EB9C1274DA99B391226EDFC1B52"/>
    <w:rsid w:val="00540AF4"/>
  </w:style>
  <w:style w:type="paragraph" w:customStyle="1" w:styleId="0165C310320D41408296FE94DD954764">
    <w:name w:val="0165C310320D41408296FE94DD954764"/>
    <w:rsid w:val="00540AF4"/>
  </w:style>
  <w:style w:type="paragraph" w:customStyle="1" w:styleId="EBF407DF10FB40CC96270B5BC6CAC9E2">
    <w:name w:val="EBF407DF10FB40CC96270B5BC6CAC9E2"/>
    <w:rsid w:val="00540AF4"/>
  </w:style>
  <w:style w:type="paragraph" w:customStyle="1" w:styleId="BAA3DE3083E04FC39AC71543B1AE3011">
    <w:name w:val="BAA3DE3083E04FC39AC71543B1AE3011"/>
    <w:rsid w:val="00540AF4"/>
  </w:style>
  <w:style w:type="paragraph" w:customStyle="1" w:styleId="2932FEF5710840B885A982076039E66B">
    <w:name w:val="2932FEF5710840B885A982076039E66B"/>
    <w:rsid w:val="00540AF4"/>
  </w:style>
  <w:style w:type="paragraph" w:customStyle="1" w:styleId="DE60A62ECB424B6FB5A1789A58F046D8">
    <w:name w:val="DE60A62ECB424B6FB5A1789A58F046D8"/>
    <w:rsid w:val="00540AF4"/>
  </w:style>
  <w:style w:type="paragraph" w:customStyle="1" w:styleId="ACA90E3FDF63490CB0B627C817FCA2A1">
    <w:name w:val="ACA90E3FDF63490CB0B627C817FCA2A1"/>
    <w:rsid w:val="00540AF4"/>
  </w:style>
  <w:style w:type="paragraph" w:customStyle="1" w:styleId="067545AB893C4DFAB2F792380A8940E5">
    <w:name w:val="067545AB893C4DFAB2F792380A8940E5"/>
    <w:rsid w:val="00540AF4"/>
  </w:style>
  <w:style w:type="paragraph" w:customStyle="1" w:styleId="C613933B88C544ED988E3AE7479B0DD4">
    <w:name w:val="C613933B88C544ED988E3AE7479B0DD4"/>
    <w:rsid w:val="00540AF4"/>
  </w:style>
  <w:style w:type="paragraph" w:customStyle="1" w:styleId="749F209B617E49278D750DDA14863012">
    <w:name w:val="749F209B617E49278D750DDA14863012"/>
    <w:rsid w:val="00540AF4"/>
  </w:style>
  <w:style w:type="paragraph" w:customStyle="1" w:styleId="3F9E8D7EAB1E41109CE6D17EFF24889D">
    <w:name w:val="3F9E8D7EAB1E41109CE6D17EFF24889D"/>
    <w:rsid w:val="00540AF4"/>
  </w:style>
  <w:style w:type="paragraph" w:customStyle="1" w:styleId="A39260C564374682910C34B400052914">
    <w:name w:val="A39260C564374682910C34B400052914"/>
    <w:rsid w:val="00540AF4"/>
  </w:style>
  <w:style w:type="paragraph" w:customStyle="1" w:styleId="2F19EB2DAC7C4AD891F7808A911B5E5D">
    <w:name w:val="2F19EB2DAC7C4AD891F7808A911B5E5D"/>
    <w:rsid w:val="00540AF4"/>
  </w:style>
  <w:style w:type="paragraph" w:customStyle="1" w:styleId="A9C2D6BCF52F4BD9B4F463303B59D78D">
    <w:name w:val="A9C2D6BCF52F4BD9B4F463303B59D78D"/>
    <w:rsid w:val="00540AF4"/>
  </w:style>
  <w:style w:type="paragraph" w:customStyle="1" w:styleId="38D91E64A8FE4DAAB695793830B22733">
    <w:name w:val="38D91E64A8FE4DAAB695793830B22733"/>
    <w:rsid w:val="00540AF4"/>
  </w:style>
  <w:style w:type="paragraph" w:customStyle="1" w:styleId="EA5BC899585545028E24650516D90F75">
    <w:name w:val="EA5BC899585545028E24650516D90F75"/>
    <w:rsid w:val="00540AF4"/>
  </w:style>
  <w:style w:type="paragraph" w:customStyle="1" w:styleId="451E2FDBF5314044B149057C8D8296A9">
    <w:name w:val="451E2FDBF5314044B149057C8D8296A9"/>
    <w:rsid w:val="00540AF4"/>
  </w:style>
  <w:style w:type="paragraph" w:customStyle="1" w:styleId="5A14A62737714D5B86B0DB64281E9E81">
    <w:name w:val="5A14A62737714D5B86B0DB64281E9E81"/>
    <w:rsid w:val="00540AF4"/>
  </w:style>
  <w:style w:type="paragraph" w:customStyle="1" w:styleId="D2C016C8973E4859B7F19F12C0C63CBA">
    <w:name w:val="D2C016C8973E4859B7F19F12C0C63CBA"/>
    <w:rsid w:val="00540AF4"/>
  </w:style>
  <w:style w:type="paragraph" w:customStyle="1" w:styleId="06983F3ED1A54D2FBFC3EE8329B335AB">
    <w:name w:val="06983F3ED1A54D2FBFC3EE8329B335AB"/>
    <w:rsid w:val="00540AF4"/>
  </w:style>
  <w:style w:type="paragraph" w:customStyle="1" w:styleId="A3B6676C0CAA44289EC775CD34CEFF41">
    <w:name w:val="A3B6676C0CAA44289EC775CD34CEFF41"/>
    <w:rsid w:val="00540AF4"/>
  </w:style>
  <w:style w:type="paragraph" w:customStyle="1" w:styleId="B6A935ACE8B3480FA63113DD95B73741">
    <w:name w:val="B6A935ACE8B3480FA63113DD95B73741"/>
    <w:rsid w:val="00540AF4"/>
  </w:style>
  <w:style w:type="paragraph" w:customStyle="1" w:styleId="5EC2E234593843E0B1EDE4F6C0A6DB45">
    <w:name w:val="5EC2E234593843E0B1EDE4F6C0A6DB45"/>
    <w:rsid w:val="00540AF4"/>
  </w:style>
  <w:style w:type="paragraph" w:customStyle="1" w:styleId="29A27B2B5E7B4E4395FEA8C56FB9C738">
    <w:name w:val="29A27B2B5E7B4E4395FEA8C56FB9C738"/>
    <w:rsid w:val="00540AF4"/>
  </w:style>
  <w:style w:type="paragraph" w:customStyle="1" w:styleId="284EBA52F0AF436D9D9D3ED61A5BFE74">
    <w:name w:val="284EBA52F0AF436D9D9D3ED61A5BFE74"/>
    <w:rsid w:val="00540AF4"/>
  </w:style>
  <w:style w:type="paragraph" w:customStyle="1" w:styleId="645E7ECE08F84F3F87C1EBD4CF4BB80A">
    <w:name w:val="645E7ECE08F84F3F87C1EBD4CF4BB80A"/>
    <w:rsid w:val="00540AF4"/>
  </w:style>
  <w:style w:type="paragraph" w:customStyle="1" w:styleId="859896801B85435BAA1E9AFE78B72DC8">
    <w:name w:val="859896801B85435BAA1E9AFE78B72DC8"/>
    <w:rsid w:val="00540AF4"/>
  </w:style>
  <w:style w:type="paragraph" w:customStyle="1" w:styleId="901F4853E326416FA468CEEB17781AF0">
    <w:name w:val="901F4853E326416FA468CEEB17781AF0"/>
    <w:rsid w:val="00540AF4"/>
  </w:style>
  <w:style w:type="paragraph" w:customStyle="1" w:styleId="1765158B3839414A87AF4A62C723440E">
    <w:name w:val="1765158B3839414A87AF4A62C723440E"/>
    <w:rsid w:val="00540AF4"/>
  </w:style>
  <w:style w:type="paragraph" w:customStyle="1" w:styleId="5601C1CC8EEF402F938A211AB6BD9633">
    <w:name w:val="5601C1CC8EEF402F938A211AB6BD9633"/>
    <w:rsid w:val="00540AF4"/>
  </w:style>
  <w:style w:type="paragraph" w:customStyle="1" w:styleId="12C66A1DE6374CA8991AE14106C99386">
    <w:name w:val="12C66A1DE6374CA8991AE14106C99386"/>
    <w:rsid w:val="00540AF4"/>
  </w:style>
  <w:style w:type="paragraph" w:customStyle="1" w:styleId="733C8058F27449E9952277782ADEF303">
    <w:name w:val="733C8058F27449E9952277782ADEF303"/>
    <w:rsid w:val="00540AF4"/>
  </w:style>
  <w:style w:type="paragraph" w:customStyle="1" w:styleId="CE3785FAD4FF45E693581FAF85089CCC">
    <w:name w:val="CE3785FAD4FF45E693581FAF85089CCC"/>
    <w:rsid w:val="00540AF4"/>
  </w:style>
  <w:style w:type="paragraph" w:customStyle="1" w:styleId="323C5DEF055B463C8BF0CA8BC8B94BB5">
    <w:name w:val="323C5DEF055B463C8BF0CA8BC8B94BB5"/>
    <w:rsid w:val="00540AF4"/>
  </w:style>
  <w:style w:type="paragraph" w:customStyle="1" w:styleId="7F4417BA348640FAB472FE4B5E4AC609">
    <w:name w:val="7F4417BA348640FAB472FE4B5E4AC609"/>
    <w:rsid w:val="00540AF4"/>
  </w:style>
  <w:style w:type="paragraph" w:customStyle="1" w:styleId="35AB7273D6FC41D8AAAEA8B6BD49A730">
    <w:name w:val="35AB7273D6FC41D8AAAEA8B6BD49A730"/>
    <w:rsid w:val="00540AF4"/>
  </w:style>
  <w:style w:type="paragraph" w:customStyle="1" w:styleId="4D90E50E990845D4B426BBDF5DAFC66B">
    <w:name w:val="4D90E50E990845D4B426BBDF5DAFC66B"/>
    <w:rsid w:val="00540AF4"/>
  </w:style>
  <w:style w:type="paragraph" w:customStyle="1" w:styleId="CAF698129EF84AD7BB0D01ADC7ED3948">
    <w:name w:val="CAF698129EF84AD7BB0D01ADC7ED3948"/>
    <w:rsid w:val="00540AF4"/>
  </w:style>
  <w:style w:type="paragraph" w:customStyle="1" w:styleId="D2733B53F76844D9AF82B90CC5CD4F5F">
    <w:name w:val="D2733B53F76844D9AF82B90CC5CD4F5F"/>
    <w:rsid w:val="00540AF4"/>
  </w:style>
  <w:style w:type="paragraph" w:customStyle="1" w:styleId="A85020B54AEE4D389C11E1B664FCCB3D">
    <w:name w:val="A85020B54AEE4D389C11E1B664FCCB3D"/>
    <w:rsid w:val="00540AF4"/>
  </w:style>
  <w:style w:type="paragraph" w:customStyle="1" w:styleId="1E1E3865D77249A79009CCCC3CD117AF">
    <w:name w:val="1E1E3865D77249A79009CCCC3CD117AF"/>
    <w:rsid w:val="00540AF4"/>
  </w:style>
  <w:style w:type="paragraph" w:customStyle="1" w:styleId="96E224B06553413BA1B64DF05A50180A">
    <w:name w:val="96E224B06553413BA1B64DF05A50180A"/>
    <w:rsid w:val="00540AF4"/>
  </w:style>
  <w:style w:type="paragraph" w:customStyle="1" w:styleId="056BA06D81CA45B785AA27FA090619C3">
    <w:name w:val="056BA06D81CA45B785AA27FA090619C3"/>
    <w:rsid w:val="00540AF4"/>
  </w:style>
  <w:style w:type="paragraph" w:customStyle="1" w:styleId="34D026BE4D564CF8BFE11FE0FDA35774">
    <w:name w:val="34D026BE4D564CF8BFE11FE0FDA35774"/>
    <w:rsid w:val="00540AF4"/>
  </w:style>
  <w:style w:type="paragraph" w:customStyle="1" w:styleId="3BED3D5E83414F919C15055F283D6C1B">
    <w:name w:val="3BED3D5E83414F919C15055F283D6C1B"/>
    <w:rsid w:val="00540AF4"/>
  </w:style>
  <w:style w:type="paragraph" w:customStyle="1" w:styleId="AC0C0EF60FC04C88BA1D6EEF5E161B36">
    <w:name w:val="AC0C0EF60FC04C88BA1D6EEF5E161B36"/>
    <w:rsid w:val="00540AF4"/>
  </w:style>
  <w:style w:type="paragraph" w:customStyle="1" w:styleId="9F4EA6FD440F46FDBACF131CDC89057C">
    <w:name w:val="9F4EA6FD440F46FDBACF131CDC89057C"/>
    <w:rsid w:val="00540AF4"/>
  </w:style>
  <w:style w:type="paragraph" w:customStyle="1" w:styleId="FBBB564176624DABA739381CA31ACFDE">
    <w:name w:val="FBBB564176624DABA739381CA31ACFDE"/>
    <w:rsid w:val="00540AF4"/>
  </w:style>
  <w:style w:type="paragraph" w:customStyle="1" w:styleId="17AA9196991F41698D20F078D241EC84">
    <w:name w:val="17AA9196991F41698D20F078D241EC84"/>
    <w:rsid w:val="00540AF4"/>
  </w:style>
  <w:style w:type="paragraph" w:customStyle="1" w:styleId="B70DC8B4766F495BABD6938E493FDD17">
    <w:name w:val="B70DC8B4766F495BABD6938E493FDD17"/>
    <w:rsid w:val="00540AF4"/>
  </w:style>
  <w:style w:type="paragraph" w:customStyle="1" w:styleId="FF68B0860D794B1DB60676407A476B8D">
    <w:name w:val="FF68B0860D794B1DB60676407A476B8D"/>
    <w:rsid w:val="00540AF4"/>
  </w:style>
  <w:style w:type="paragraph" w:customStyle="1" w:styleId="04D2DCB45CF04B429A42C87001E45FB1">
    <w:name w:val="04D2DCB45CF04B429A42C87001E45FB1"/>
    <w:rsid w:val="00540AF4"/>
  </w:style>
  <w:style w:type="paragraph" w:customStyle="1" w:styleId="BD1DEF4551F242A59C8C881AE7F2CF0A">
    <w:name w:val="BD1DEF4551F242A59C8C881AE7F2CF0A"/>
    <w:rsid w:val="00540AF4"/>
  </w:style>
  <w:style w:type="paragraph" w:customStyle="1" w:styleId="E2719F70A4574C9FB9B1CAE2E8AEE832">
    <w:name w:val="E2719F70A4574C9FB9B1CAE2E8AEE832"/>
    <w:rsid w:val="00540AF4"/>
  </w:style>
  <w:style w:type="paragraph" w:customStyle="1" w:styleId="676AE4C258B14FEE9C50B9AB393A88A2">
    <w:name w:val="676AE4C258B14FEE9C50B9AB393A88A2"/>
    <w:rsid w:val="00540AF4"/>
  </w:style>
  <w:style w:type="paragraph" w:customStyle="1" w:styleId="4B1FF4DF128F4C33B561F075B299043C">
    <w:name w:val="4B1FF4DF128F4C33B561F075B299043C"/>
    <w:rsid w:val="00540AF4"/>
  </w:style>
  <w:style w:type="paragraph" w:customStyle="1" w:styleId="74D6FE6B964B4BF0ABD3FE28FD5D0FCC">
    <w:name w:val="74D6FE6B964B4BF0ABD3FE28FD5D0FCC"/>
    <w:rsid w:val="00540AF4"/>
  </w:style>
  <w:style w:type="paragraph" w:customStyle="1" w:styleId="EFC8756AA01A458D88E58DCBD7BFD05E">
    <w:name w:val="EFC8756AA01A458D88E58DCBD7BFD05E"/>
    <w:rsid w:val="00540AF4"/>
  </w:style>
  <w:style w:type="paragraph" w:customStyle="1" w:styleId="30DBCDCA0528447C9D13FF7B5E4527BD">
    <w:name w:val="30DBCDCA0528447C9D13FF7B5E4527BD"/>
    <w:rsid w:val="00540AF4"/>
  </w:style>
  <w:style w:type="paragraph" w:customStyle="1" w:styleId="3960C0AA9D0D4BB089ABF048A56A3248">
    <w:name w:val="3960C0AA9D0D4BB089ABF048A56A3248"/>
    <w:rsid w:val="00540AF4"/>
  </w:style>
  <w:style w:type="paragraph" w:customStyle="1" w:styleId="443D2F2D8A67468F835B8F3C3CBECBF3">
    <w:name w:val="443D2F2D8A67468F835B8F3C3CBECBF3"/>
    <w:rsid w:val="00540AF4"/>
  </w:style>
  <w:style w:type="paragraph" w:customStyle="1" w:styleId="35ECD8B9ACD94632BBC8F3E09D6F744A">
    <w:name w:val="35ECD8B9ACD94632BBC8F3E09D6F744A"/>
    <w:rsid w:val="00540AF4"/>
  </w:style>
  <w:style w:type="paragraph" w:customStyle="1" w:styleId="EB2386C13B5644568ABDC69766FA7EF6">
    <w:name w:val="EB2386C13B5644568ABDC69766FA7EF6"/>
    <w:rsid w:val="00540AF4"/>
  </w:style>
  <w:style w:type="paragraph" w:customStyle="1" w:styleId="E7F174F4413646BB8DDE6CCC84CD5AB8">
    <w:name w:val="E7F174F4413646BB8DDE6CCC84CD5AB8"/>
    <w:rsid w:val="00540AF4"/>
  </w:style>
  <w:style w:type="paragraph" w:customStyle="1" w:styleId="9E54AEC4BF634FA28E2F2977C7E84B84">
    <w:name w:val="9E54AEC4BF634FA28E2F2977C7E84B84"/>
    <w:rsid w:val="00540AF4"/>
  </w:style>
  <w:style w:type="paragraph" w:customStyle="1" w:styleId="4562911787524D0089AFA5CB3AA68465">
    <w:name w:val="4562911787524D0089AFA5CB3AA68465"/>
    <w:rsid w:val="00540AF4"/>
  </w:style>
  <w:style w:type="paragraph" w:customStyle="1" w:styleId="2795FFFA0BA149D3A8FD61B3B27F9F9C">
    <w:name w:val="2795FFFA0BA149D3A8FD61B3B27F9F9C"/>
    <w:rsid w:val="00540AF4"/>
  </w:style>
  <w:style w:type="paragraph" w:customStyle="1" w:styleId="22E55D5C4024496BAEEEED2C62819BB0">
    <w:name w:val="22E55D5C4024496BAEEEED2C62819BB0"/>
    <w:rsid w:val="00540AF4"/>
  </w:style>
  <w:style w:type="paragraph" w:customStyle="1" w:styleId="15DE8B20BA574A268B768AB9FEE5BFE3">
    <w:name w:val="15DE8B20BA574A268B768AB9FEE5BFE3"/>
    <w:rsid w:val="00540AF4"/>
  </w:style>
  <w:style w:type="paragraph" w:customStyle="1" w:styleId="3E646D76B5034E1D90E11597D4472426">
    <w:name w:val="3E646D76B5034E1D90E11597D4472426"/>
    <w:rsid w:val="00540AF4"/>
  </w:style>
  <w:style w:type="paragraph" w:customStyle="1" w:styleId="DD89727B825B42FC8C3CDDB46F8C8A19">
    <w:name w:val="DD89727B825B42FC8C3CDDB46F8C8A19"/>
    <w:rsid w:val="00540AF4"/>
  </w:style>
  <w:style w:type="paragraph" w:customStyle="1" w:styleId="17D662D1BC0D494BA7EEDEE84CC1CF23">
    <w:name w:val="17D662D1BC0D494BA7EEDEE84CC1CF23"/>
    <w:rsid w:val="00540AF4"/>
  </w:style>
  <w:style w:type="paragraph" w:customStyle="1" w:styleId="CE05921872A34938BC4CCE6B420FC9E2">
    <w:name w:val="CE05921872A34938BC4CCE6B420FC9E2"/>
    <w:rsid w:val="00540AF4"/>
  </w:style>
  <w:style w:type="paragraph" w:customStyle="1" w:styleId="68771DFB00F9412889156DCE35063AC5">
    <w:name w:val="68771DFB00F9412889156DCE35063AC5"/>
    <w:rsid w:val="00540AF4"/>
  </w:style>
  <w:style w:type="paragraph" w:customStyle="1" w:styleId="C1645FD5971D452AB87E2211B67B914D">
    <w:name w:val="C1645FD5971D452AB87E2211B67B914D"/>
    <w:rsid w:val="00540AF4"/>
  </w:style>
  <w:style w:type="paragraph" w:customStyle="1" w:styleId="1086B50C6F5647B097E141D3F660D1CC">
    <w:name w:val="1086B50C6F5647B097E141D3F660D1CC"/>
    <w:rsid w:val="00540AF4"/>
  </w:style>
  <w:style w:type="paragraph" w:customStyle="1" w:styleId="DFEEAE63FA874454A913F105B10165A7">
    <w:name w:val="DFEEAE63FA874454A913F105B10165A7"/>
    <w:rsid w:val="00540AF4"/>
  </w:style>
  <w:style w:type="paragraph" w:customStyle="1" w:styleId="C1488A3BC0EE4A9E9CF6DBB453B2EE4F">
    <w:name w:val="C1488A3BC0EE4A9E9CF6DBB453B2EE4F"/>
    <w:rsid w:val="00540AF4"/>
  </w:style>
  <w:style w:type="paragraph" w:customStyle="1" w:styleId="B31C71505AA445E29A78F026A52BA984">
    <w:name w:val="B31C71505AA445E29A78F026A52BA984"/>
    <w:rsid w:val="00540AF4"/>
  </w:style>
  <w:style w:type="paragraph" w:customStyle="1" w:styleId="45348CE0982843A2922EC40CD74CC12E">
    <w:name w:val="45348CE0982843A2922EC40CD74CC12E"/>
    <w:rsid w:val="00540AF4"/>
  </w:style>
  <w:style w:type="paragraph" w:customStyle="1" w:styleId="95E0C37153D14D36B90669ED326951FB">
    <w:name w:val="95E0C37153D14D36B90669ED326951FB"/>
    <w:rsid w:val="00540AF4"/>
  </w:style>
  <w:style w:type="paragraph" w:customStyle="1" w:styleId="8CB7C21A9CF44A7DAE59D79148D731BE">
    <w:name w:val="8CB7C21A9CF44A7DAE59D79148D731BE"/>
    <w:rsid w:val="00540AF4"/>
  </w:style>
  <w:style w:type="paragraph" w:customStyle="1" w:styleId="7102E80472604E86B19BE62C08B233DA">
    <w:name w:val="7102E80472604E86B19BE62C08B233DA"/>
    <w:rsid w:val="00540AF4"/>
  </w:style>
  <w:style w:type="paragraph" w:customStyle="1" w:styleId="9902DD1C1D7048E1A538CD0C52E9FCF7">
    <w:name w:val="9902DD1C1D7048E1A538CD0C52E9FCF7"/>
    <w:rsid w:val="00540AF4"/>
  </w:style>
  <w:style w:type="paragraph" w:customStyle="1" w:styleId="1EF62BEE64114B10BE56FEDD63E41A1B">
    <w:name w:val="1EF62BEE64114B10BE56FEDD63E41A1B"/>
    <w:rsid w:val="00540AF4"/>
  </w:style>
  <w:style w:type="paragraph" w:customStyle="1" w:styleId="8448EA1E3B1E4B3ABB797C5977299DCC">
    <w:name w:val="8448EA1E3B1E4B3ABB797C5977299DCC"/>
    <w:rsid w:val="00540AF4"/>
  </w:style>
  <w:style w:type="paragraph" w:customStyle="1" w:styleId="FF9D686616D842AAAF1A7EF454E74E28">
    <w:name w:val="FF9D686616D842AAAF1A7EF454E74E28"/>
    <w:rsid w:val="00540AF4"/>
  </w:style>
  <w:style w:type="paragraph" w:customStyle="1" w:styleId="3D367F78000E44848F98E5D3F5650EC2">
    <w:name w:val="3D367F78000E44848F98E5D3F5650EC2"/>
    <w:rsid w:val="00540AF4"/>
  </w:style>
  <w:style w:type="paragraph" w:customStyle="1" w:styleId="9BC35A3DC7E44D8F8861F05C15493E5F">
    <w:name w:val="9BC35A3DC7E44D8F8861F05C15493E5F"/>
    <w:rsid w:val="00540AF4"/>
  </w:style>
  <w:style w:type="paragraph" w:customStyle="1" w:styleId="D6E3FE0302B94876B19C6ECE447F7348">
    <w:name w:val="D6E3FE0302B94876B19C6ECE447F7348"/>
    <w:rsid w:val="00540AF4"/>
  </w:style>
  <w:style w:type="paragraph" w:customStyle="1" w:styleId="5944DA9B7A264F04BDF17DEAD13C4D81">
    <w:name w:val="5944DA9B7A264F04BDF17DEAD13C4D81"/>
    <w:rsid w:val="00540AF4"/>
  </w:style>
  <w:style w:type="paragraph" w:customStyle="1" w:styleId="E5F5703FD6FB45AE90B7AA5DE0E42B2F">
    <w:name w:val="E5F5703FD6FB45AE90B7AA5DE0E42B2F"/>
    <w:rsid w:val="00540AF4"/>
  </w:style>
  <w:style w:type="paragraph" w:customStyle="1" w:styleId="4113C74ED20448CF92DABDD819AF83CA">
    <w:name w:val="4113C74ED20448CF92DABDD819AF83CA"/>
    <w:rsid w:val="00540AF4"/>
  </w:style>
  <w:style w:type="paragraph" w:customStyle="1" w:styleId="474896689D1549F4BD7E475CF34F4BA0">
    <w:name w:val="474896689D1549F4BD7E475CF34F4BA0"/>
    <w:rsid w:val="00540AF4"/>
  </w:style>
  <w:style w:type="paragraph" w:customStyle="1" w:styleId="6B1D0C92AB0F449BBDC308545ADCF4A7">
    <w:name w:val="6B1D0C92AB0F449BBDC308545ADCF4A7"/>
    <w:rsid w:val="00540AF4"/>
  </w:style>
  <w:style w:type="paragraph" w:customStyle="1" w:styleId="735E90BAD6384F0EAFB8EF2E2CD8D252">
    <w:name w:val="735E90BAD6384F0EAFB8EF2E2CD8D252"/>
    <w:rsid w:val="00540AF4"/>
  </w:style>
  <w:style w:type="paragraph" w:customStyle="1" w:styleId="EA5C17EFEDF9402CAF5A2DCE9E79D589">
    <w:name w:val="EA5C17EFEDF9402CAF5A2DCE9E79D589"/>
    <w:rsid w:val="00540AF4"/>
  </w:style>
  <w:style w:type="paragraph" w:customStyle="1" w:styleId="6C35218EC764420386144CBC9E3BDD85">
    <w:name w:val="6C35218EC764420386144CBC9E3BDD85"/>
    <w:rsid w:val="00540AF4"/>
  </w:style>
  <w:style w:type="paragraph" w:customStyle="1" w:styleId="C094D4BC9CB4415483EDA370A9885574">
    <w:name w:val="C094D4BC9CB4415483EDA370A9885574"/>
    <w:rsid w:val="00540AF4"/>
  </w:style>
  <w:style w:type="paragraph" w:customStyle="1" w:styleId="BEAEFC7150F24113AA3B7F89AE2E1881">
    <w:name w:val="BEAEFC7150F24113AA3B7F89AE2E1881"/>
    <w:rsid w:val="00540AF4"/>
  </w:style>
  <w:style w:type="paragraph" w:customStyle="1" w:styleId="9ACAE2E4F08043D19F9E0EC762F2EF44">
    <w:name w:val="9ACAE2E4F08043D19F9E0EC762F2EF44"/>
    <w:rsid w:val="00DF46BA"/>
  </w:style>
  <w:style w:type="paragraph" w:customStyle="1" w:styleId="E60AB83C87634985B68D878C54C8B93A">
    <w:name w:val="E60AB83C87634985B68D878C54C8B93A"/>
    <w:rsid w:val="00DF46BA"/>
  </w:style>
  <w:style w:type="paragraph" w:customStyle="1" w:styleId="8F0782635F03467FA2F81FD9D7C782C1">
    <w:name w:val="8F0782635F03467FA2F81FD9D7C782C1"/>
    <w:rsid w:val="00DF46BA"/>
  </w:style>
  <w:style w:type="paragraph" w:customStyle="1" w:styleId="A1F6D1B2BF544CBAA536000973B2839F">
    <w:name w:val="A1F6D1B2BF544CBAA536000973B2839F"/>
    <w:rsid w:val="00D97302"/>
  </w:style>
  <w:style w:type="paragraph" w:customStyle="1" w:styleId="B959A485FE5E49EEA92D5DF7A67867D7">
    <w:name w:val="B959A485FE5E49EEA92D5DF7A67867D7"/>
    <w:rsid w:val="00D97302"/>
  </w:style>
  <w:style w:type="paragraph" w:customStyle="1" w:styleId="3FCEAB5BCC0846E494163B2FECE26783">
    <w:name w:val="3FCEAB5BCC0846E494163B2FECE26783"/>
    <w:rsid w:val="00D97302"/>
  </w:style>
  <w:style w:type="paragraph" w:customStyle="1" w:styleId="2807D99624F047ADA8DEFCE8EEE1457311">
    <w:name w:val="2807D99624F047ADA8DEFCE8EEE1457311"/>
    <w:rsid w:val="000701E4"/>
    <w:pPr>
      <w:spacing w:after="0" w:line="240" w:lineRule="auto"/>
    </w:pPr>
    <w:rPr>
      <w:rFonts w:ascii="Century Gothic" w:eastAsia="Times New Roman" w:hAnsi="Century Gothic" w:cs="Times New Roman"/>
    </w:rPr>
  </w:style>
  <w:style w:type="paragraph" w:customStyle="1" w:styleId="FB4CAC4207BB45C3840C7282D7B9433311">
    <w:name w:val="FB4CAC4207BB45C3840C7282D7B9433311"/>
    <w:rsid w:val="000701E4"/>
    <w:pPr>
      <w:spacing w:after="0" w:line="240" w:lineRule="auto"/>
    </w:pPr>
    <w:rPr>
      <w:rFonts w:ascii="Century Gothic" w:eastAsia="Times New Roman" w:hAnsi="Century Gothic" w:cs="Times New Roman"/>
    </w:rPr>
  </w:style>
  <w:style w:type="paragraph" w:customStyle="1" w:styleId="E4AF84770AD646CAA1BED5F1057BE9E910">
    <w:name w:val="E4AF84770AD646CAA1BED5F1057BE9E910"/>
    <w:rsid w:val="000701E4"/>
    <w:pPr>
      <w:spacing w:after="0" w:line="240" w:lineRule="auto"/>
    </w:pPr>
    <w:rPr>
      <w:rFonts w:ascii="Century Gothic" w:eastAsia="Times New Roman" w:hAnsi="Century Gothic" w:cs="Times New Roman"/>
    </w:rPr>
  </w:style>
  <w:style w:type="paragraph" w:customStyle="1" w:styleId="13071E71610E415CA9F8956BE9D4EA0A10">
    <w:name w:val="13071E71610E415CA9F8956BE9D4EA0A10"/>
    <w:rsid w:val="000701E4"/>
    <w:pPr>
      <w:spacing w:after="0" w:line="240" w:lineRule="auto"/>
    </w:pPr>
    <w:rPr>
      <w:rFonts w:ascii="Century Gothic" w:eastAsia="Times New Roman" w:hAnsi="Century Gothic" w:cs="Times New Roman"/>
    </w:rPr>
  </w:style>
  <w:style w:type="paragraph" w:customStyle="1" w:styleId="7F8B81CD03C440FF92601B3C9476716810">
    <w:name w:val="7F8B81CD03C440FF92601B3C9476716810"/>
    <w:rsid w:val="000701E4"/>
    <w:pPr>
      <w:spacing w:after="0" w:line="240" w:lineRule="auto"/>
    </w:pPr>
    <w:rPr>
      <w:rFonts w:ascii="Century Gothic" w:eastAsia="Times New Roman" w:hAnsi="Century Gothic" w:cs="Times New Roman"/>
    </w:rPr>
  </w:style>
  <w:style w:type="paragraph" w:customStyle="1" w:styleId="A9C2D6BCF52F4BD9B4F463303B59D78D1">
    <w:name w:val="A9C2D6BCF52F4BD9B4F463303B59D78D1"/>
    <w:rsid w:val="000701E4"/>
    <w:pPr>
      <w:spacing w:after="0" w:line="240" w:lineRule="auto"/>
    </w:pPr>
    <w:rPr>
      <w:rFonts w:ascii="Century Gothic" w:eastAsia="Times New Roman" w:hAnsi="Century Gothic" w:cs="Times New Roman"/>
    </w:rPr>
  </w:style>
  <w:style w:type="paragraph" w:customStyle="1" w:styleId="F3332BB90AEF4A469CBBC1CB800C0C761">
    <w:name w:val="F3332BB90AEF4A469CBBC1CB800C0C761"/>
    <w:rsid w:val="000701E4"/>
    <w:pPr>
      <w:spacing w:after="0" w:line="240" w:lineRule="auto"/>
    </w:pPr>
    <w:rPr>
      <w:rFonts w:ascii="Century Gothic" w:eastAsia="Times New Roman" w:hAnsi="Century Gothic" w:cs="Times New Roman"/>
    </w:rPr>
  </w:style>
  <w:style w:type="paragraph" w:customStyle="1" w:styleId="95625C1AD73749BA82E43BF7E99BC5641">
    <w:name w:val="95625C1AD73749BA82E43BF7E99BC5641"/>
    <w:rsid w:val="000701E4"/>
    <w:pPr>
      <w:spacing w:after="0" w:line="240" w:lineRule="auto"/>
    </w:pPr>
    <w:rPr>
      <w:rFonts w:ascii="Century Gothic" w:eastAsia="Times New Roman" w:hAnsi="Century Gothic" w:cs="Times New Roman"/>
    </w:rPr>
  </w:style>
  <w:style w:type="paragraph" w:customStyle="1" w:styleId="DE0D37D4369E4F8A8928B5B284CA69001">
    <w:name w:val="DE0D37D4369E4F8A8928B5B284CA69001"/>
    <w:rsid w:val="000701E4"/>
    <w:pPr>
      <w:spacing w:after="0" w:line="240" w:lineRule="auto"/>
    </w:pPr>
    <w:rPr>
      <w:rFonts w:ascii="Century Gothic" w:eastAsia="Times New Roman" w:hAnsi="Century Gothic" w:cs="Times New Roman"/>
    </w:rPr>
  </w:style>
  <w:style w:type="paragraph" w:customStyle="1" w:styleId="C3819EB1EB8D464FACF52E4FF4B378201">
    <w:name w:val="C3819EB1EB8D464FACF52E4FF4B378201"/>
    <w:rsid w:val="000701E4"/>
    <w:pPr>
      <w:keepNext/>
      <w:keepLines/>
      <w:tabs>
        <w:tab w:val="num" w:pos="1440"/>
      </w:tabs>
      <w:spacing w:before="200" w:after="0"/>
      <w:ind w:left="792" w:hanging="432"/>
      <w:outlineLvl w:val="1"/>
    </w:pPr>
    <w:rPr>
      <w:rFonts w:ascii="Century Gothic" w:eastAsia="Times New Roman" w:hAnsi="Century Gothic" w:cs="Times New Roman"/>
      <w:b/>
      <w:bCs/>
      <w:sz w:val="20"/>
      <w:szCs w:val="26"/>
      <w:lang w:val="x-none" w:eastAsia="en-US"/>
    </w:rPr>
  </w:style>
  <w:style w:type="paragraph" w:customStyle="1" w:styleId="58A06EC6867D4723AED61765CC4FB7ED1">
    <w:name w:val="58A06EC6867D4723AED61765CC4FB7ED1"/>
    <w:rsid w:val="000701E4"/>
    <w:pPr>
      <w:keepNext/>
      <w:keepLines/>
      <w:tabs>
        <w:tab w:val="num" w:pos="1440"/>
      </w:tabs>
      <w:spacing w:before="200" w:after="0"/>
      <w:ind w:left="792" w:hanging="432"/>
      <w:outlineLvl w:val="1"/>
    </w:pPr>
    <w:rPr>
      <w:rFonts w:ascii="Century Gothic" w:eastAsia="Times New Roman" w:hAnsi="Century Gothic" w:cs="Times New Roman"/>
      <w:b/>
      <w:bCs/>
      <w:sz w:val="20"/>
      <w:szCs w:val="26"/>
      <w:lang w:val="x-none" w:eastAsia="en-US"/>
    </w:rPr>
  </w:style>
  <w:style w:type="paragraph" w:customStyle="1" w:styleId="3274503FA2C54CE78C86FD6CF4E974C21">
    <w:name w:val="3274503FA2C54CE78C86FD6CF4E974C21"/>
    <w:rsid w:val="000701E4"/>
    <w:pPr>
      <w:keepNext/>
      <w:keepLines/>
      <w:tabs>
        <w:tab w:val="num" w:pos="1440"/>
      </w:tabs>
      <w:spacing w:before="200" w:after="0"/>
      <w:ind w:left="792" w:hanging="432"/>
      <w:outlineLvl w:val="1"/>
    </w:pPr>
    <w:rPr>
      <w:rFonts w:ascii="Century Gothic" w:eastAsia="Times New Roman" w:hAnsi="Century Gothic" w:cs="Times New Roman"/>
      <w:b/>
      <w:bCs/>
      <w:sz w:val="20"/>
      <w:szCs w:val="26"/>
      <w:lang w:val="x-none" w:eastAsia="en-US"/>
    </w:rPr>
  </w:style>
  <w:style w:type="paragraph" w:customStyle="1" w:styleId="F88132D9F319421BBA633BAC8AB061A91">
    <w:name w:val="F88132D9F319421BBA633BAC8AB061A91"/>
    <w:rsid w:val="000701E4"/>
    <w:pPr>
      <w:keepNext/>
      <w:keepLines/>
      <w:tabs>
        <w:tab w:val="num" w:pos="1440"/>
      </w:tabs>
      <w:spacing w:before="200" w:after="0"/>
      <w:ind w:left="792" w:hanging="432"/>
      <w:outlineLvl w:val="1"/>
    </w:pPr>
    <w:rPr>
      <w:rFonts w:ascii="Century Gothic" w:eastAsia="Times New Roman" w:hAnsi="Century Gothic" w:cs="Times New Roman"/>
      <w:b/>
      <w:bCs/>
      <w:sz w:val="20"/>
      <w:szCs w:val="26"/>
      <w:lang w:val="x-none" w:eastAsia="en-US"/>
    </w:rPr>
  </w:style>
  <w:style w:type="paragraph" w:customStyle="1" w:styleId="F703EFE3E06E4C61B2DEA85EE47C656E1">
    <w:name w:val="F703EFE3E06E4C61B2DEA85EE47C656E1"/>
    <w:rsid w:val="000701E4"/>
    <w:pPr>
      <w:keepNext/>
      <w:keepLines/>
      <w:tabs>
        <w:tab w:val="num" w:pos="1440"/>
      </w:tabs>
      <w:spacing w:before="200" w:after="0"/>
      <w:ind w:left="792" w:hanging="432"/>
      <w:outlineLvl w:val="1"/>
    </w:pPr>
    <w:rPr>
      <w:rFonts w:ascii="Century Gothic" w:eastAsia="Times New Roman" w:hAnsi="Century Gothic" w:cs="Times New Roman"/>
      <w:b/>
      <w:bCs/>
      <w:sz w:val="20"/>
      <w:szCs w:val="26"/>
      <w:lang w:val="x-none" w:eastAsia="en-US"/>
    </w:rPr>
  </w:style>
  <w:style w:type="paragraph" w:customStyle="1" w:styleId="B93D85DE80D04F6499F734119E0C7DB21">
    <w:name w:val="B93D85DE80D04F6499F734119E0C7DB21"/>
    <w:rsid w:val="000701E4"/>
    <w:pPr>
      <w:keepNext/>
      <w:keepLines/>
      <w:tabs>
        <w:tab w:val="num" w:pos="1440"/>
      </w:tabs>
      <w:spacing w:before="200" w:after="0"/>
      <w:ind w:left="792" w:hanging="432"/>
      <w:outlineLvl w:val="1"/>
    </w:pPr>
    <w:rPr>
      <w:rFonts w:ascii="Century Gothic" w:eastAsia="Times New Roman" w:hAnsi="Century Gothic" w:cs="Times New Roman"/>
      <w:b/>
      <w:bCs/>
      <w:sz w:val="20"/>
      <w:szCs w:val="26"/>
      <w:lang w:val="x-none" w:eastAsia="en-US"/>
    </w:rPr>
  </w:style>
  <w:style w:type="paragraph" w:customStyle="1" w:styleId="84466403F2AD4AB4BB37648485AE5B221">
    <w:name w:val="84466403F2AD4AB4BB37648485AE5B221"/>
    <w:rsid w:val="000701E4"/>
    <w:pPr>
      <w:spacing w:after="0" w:line="240" w:lineRule="auto"/>
    </w:pPr>
    <w:rPr>
      <w:rFonts w:ascii="Century Gothic" w:eastAsia="Times New Roman" w:hAnsi="Century Gothic" w:cs="Times New Roman"/>
    </w:rPr>
  </w:style>
  <w:style w:type="paragraph" w:customStyle="1" w:styleId="5A14A62737714D5B86B0DB64281E9E811">
    <w:name w:val="5A14A62737714D5B86B0DB64281E9E811"/>
    <w:rsid w:val="000701E4"/>
    <w:pPr>
      <w:spacing w:after="0" w:line="240" w:lineRule="auto"/>
    </w:pPr>
    <w:rPr>
      <w:rFonts w:ascii="Century Gothic" w:eastAsia="Times New Roman" w:hAnsi="Century Gothic" w:cs="Times New Roman"/>
    </w:rPr>
  </w:style>
  <w:style w:type="paragraph" w:customStyle="1" w:styleId="415A1ECBB68F4D239A33A09F5FC55FCE1">
    <w:name w:val="415A1ECBB68F4D239A33A09F5FC55FCE1"/>
    <w:rsid w:val="000701E4"/>
    <w:pPr>
      <w:spacing w:after="0" w:line="240" w:lineRule="auto"/>
    </w:pPr>
    <w:rPr>
      <w:rFonts w:ascii="Century Gothic" w:eastAsia="Times New Roman" w:hAnsi="Century Gothic" w:cs="Times New Roman"/>
    </w:rPr>
  </w:style>
  <w:style w:type="paragraph" w:customStyle="1" w:styleId="4F5AA1930CE04BB5BC5D463AA855434A1">
    <w:name w:val="4F5AA1930CE04BB5BC5D463AA855434A1"/>
    <w:rsid w:val="000701E4"/>
    <w:pPr>
      <w:keepNext/>
      <w:keepLines/>
      <w:tabs>
        <w:tab w:val="num" w:pos="1440"/>
      </w:tabs>
      <w:spacing w:before="200" w:after="0"/>
      <w:ind w:left="792" w:hanging="432"/>
      <w:outlineLvl w:val="1"/>
    </w:pPr>
    <w:rPr>
      <w:rFonts w:ascii="Century Gothic" w:eastAsia="Times New Roman" w:hAnsi="Century Gothic" w:cs="Times New Roman"/>
      <w:b/>
      <w:bCs/>
      <w:sz w:val="20"/>
      <w:szCs w:val="26"/>
      <w:lang w:val="x-none" w:eastAsia="en-US"/>
    </w:rPr>
  </w:style>
  <w:style w:type="paragraph" w:customStyle="1" w:styleId="04E30747B7BA48438CDF922E824D6CD51">
    <w:name w:val="04E30747B7BA48438CDF922E824D6CD51"/>
    <w:rsid w:val="000701E4"/>
    <w:pPr>
      <w:keepNext/>
      <w:keepLines/>
      <w:tabs>
        <w:tab w:val="num" w:pos="1440"/>
      </w:tabs>
      <w:spacing w:before="200" w:after="0"/>
      <w:ind w:left="792" w:hanging="432"/>
      <w:outlineLvl w:val="1"/>
    </w:pPr>
    <w:rPr>
      <w:rFonts w:ascii="Century Gothic" w:eastAsia="Times New Roman" w:hAnsi="Century Gothic" w:cs="Times New Roman"/>
      <w:b/>
      <w:bCs/>
      <w:sz w:val="20"/>
      <w:szCs w:val="26"/>
      <w:lang w:val="x-none" w:eastAsia="en-US"/>
    </w:rPr>
  </w:style>
  <w:style w:type="paragraph" w:customStyle="1" w:styleId="44FBCEF68CF24B50B08CE3BE14A4859B1">
    <w:name w:val="44FBCEF68CF24B50B08CE3BE14A4859B1"/>
    <w:rsid w:val="000701E4"/>
    <w:pPr>
      <w:keepNext/>
      <w:keepLines/>
      <w:tabs>
        <w:tab w:val="num" w:pos="1440"/>
      </w:tabs>
      <w:spacing w:before="200" w:after="0"/>
      <w:ind w:left="792" w:hanging="432"/>
      <w:outlineLvl w:val="1"/>
    </w:pPr>
    <w:rPr>
      <w:rFonts w:ascii="Century Gothic" w:eastAsia="Times New Roman" w:hAnsi="Century Gothic" w:cs="Times New Roman"/>
      <w:b/>
      <w:bCs/>
      <w:sz w:val="20"/>
      <w:szCs w:val="26"/>
      <w:lang w:val="x-none" w:eastAsia="en-US"/>
    </w:rPr>
  </w:style>
  <w:style w:type="paragraph" w:customStyle="1" w:styleId="F25BCBE285CB4658B94E1155865730BA1">
    <w:name w:val="F25BCBE285CB4658B94E1155865730BA1"/>
    <w:rsid w:val="000701E4"/>
    <w:pPr>
      <w:keepNext/>
      <w:keepLines/>
      <w:tabs>
        <w:tab w:val="num" w:pos="1440"/>
      </w:tabs>
      <w:spacing w:before="200" w:after="0"/>
      <w:ind w:left="792" w:hanging="432"/>
      <w:outlineLvl w:val="1"/>
    </w:pPr>
    <w:rPr>
      <w:rFonts w:ascii="Century Gothic" w:eastAsia="Times New Roman" w:hAnsi="Century Gothic" w:cs="Times New Roman"/>
      <w:b/>
      <w:bCs/>
      <w:sz w:val="20"/>
      <w:szCs w:val="26"/>
      <w:lang w:val="x-none" w:eastAsia="en-US"/>
    </w:rPr>
  </w:style>
  <w:style w:type="paragraph" w:customStyle="1" w:styleId="E82AD365706D4CB7AF9D0D132187F2311">
    <w:name w:val="E82AD365706D4CB7AF9D0D132187F2311"/>
    <w:rsid w:val="000701E4"/>
    <w:pPr>
      <w:keepNext/>
      <w:keepLines/>
      <w:tabs>
        <w:tab w:val="num" w:pos="1440"/>
      </w:tabs>
      <w:spacing w:before="200" w:after="0"/>
      <w:ind w:left="792" w:hanging="432"/>
      <w:outlineLvl w:val="1"/>
    </w:pPr>
    <w:rPr>
      <w:rFonts w:ascii="Century Gothic" w:eastAsia="Times New Roman" w:hAnsi="Century Gothic" w:cs="Times New Roman"/>
      <w:b/>
      <w:bCs/>
      <w:sz w:val="20"/>
      <w:szCs w:val="26"/>
      <w:lang w:val="x-none" w:eastAsia="en-US"/>
    </w:rPr>
  </w:style>
  <w:style w:type="paragraph" w:customStyle="1" w:styleId="7113B2607BAD4FF593E3F48E56C799DB">
    <w:name w:val="7113B2607BAD4FF593E3F48E56C799DB"/>
    <w:rsid w:val="000701E4"/>
    <w:pPr>
      <w:keepNext/>
      <w:keepLines/>
      <w:tabs>
        <w:tab w:val="num" w:pos="1440"/>
      </w:tabs>
      <w:spacing w:before="200" w:after="0"/>
      <w:ind w:left="792" w:hanging="432"/>
      <w:outlineLvl w:val="1"/>
    </w:pPr>
    <w:rPr>
      <w:rFonts w:ascii="Century Gothic" w:eastAsia="Times New Roman" w:hAnsi="Century Gothic" w:cs="Times New Roman"/>
      <w:b/>
      <w:bCs/>
      <w:sz w:val="20"/>
      <w:szCs w:val="26"/>
      <w:lang w:val="x-none" w:eastAsia="en-US"/>
    </w:rPr>
  </w:style>
  <w:style w:type="paragraph" w:customStyle="1" w:styleId="C79A21179CB643878F662566664B5E3B">
    <w:name w:val="C79A21179CB643878F662566664B5E3B"/>
    <w:rsid w:val="000701E4"/>
    <w:pPr>
      <w:spacing w:after="0" w:line="240" w:lineRule="auto"/>
    </w:pPr>
    <w:rPr>
      <w:rFonts w:ascii="Century Gothic" w:eastAsia="Times New Roman" w:hAnsi="Century Gothic" w:cs="Times New Roman"/>
    </w:rPr>
  </w:style>
  <w:style w:type="paragraph" w:customStyle="1" w:styleId="CCFD02A7CC7D4847ACE221764DAE5035">
    <w:name w:val="CCFD02A7CC7D4847ACE221764DAE5035"/>
    <w:rsid w:val="000701E4"/>
    <w:pPr>
      <w:spacing w:after="0" w:line="240" w:lineRule="auto"/>
    </w:pPr>
    <w:rPr>
      <w:rFonts w:ascii="Century Gothic" w:eastAsia="Times New Roman" w:hAnsi="Century Gothic" w:cs="Times New Roman"/>
    </w:rPr>
  </w:style>
  <w:style w:type="paragraph" w:customStyle="1" w:styleId="5F0F05FDBA9E4718B43175A273ED1C05">
    <w:name w:val="5F0F05FDBA9E4718B43175A273ED1C05"/>
    <w:rsid w:val="000701E4"/>
    <w:pPr>
      <w:spacing w:after="0" w:line="240" w:lineRule="auto"/>
    </w:pPr>
    <w:rPr>
      <w:rFonts w:ascii="Century Gothic" w:eastAsia="Times New Roman" w:hAnsi="Century Gothic" w:cs="Times New Roman"/>
    </w:rPr>
  </w:style>
  <w:style w:type="paragraph" w:customStyle="1" w:styleId="3CA77015B0C642EEBDDD1BDEB669256E">
    <w:name w:val="3CA77015B0C642EEBDDD1BDEB669256E"/>
    <w:rsid w:val="000701E4"/>
    <w:pPr>
      <w:keepNext/>
      <w:keepLines/>
      <w:tabs>
        <w:tab w:val="num" w:pos="1440"/>
      </w:tabs>
      <w:spacing w:before="200" w:after="0"/>
      <w:ind w:left="792" w:hanging="432"/>
      <w:outlineLvl w:val="1"/>
    </w:pPr>
    <w:rPr>
      <w:rFonts w:ascii="Century Gothic" w:eastAsia="Times New Roman" w:hAnsi="Century Gothic" w:cs="Times New Roman"/>
      <w:b/>
      <w:bCs/>
      <w:sz w:val="20"/>
      <w:szCs w:val="26"/>
      <w:lang w:val="x-none" w:eastAsia="en-US"/>
    </w:rPr>
  </w:style>
  <w:style w:type="paragraph" w:customStyle="1" w:styleId="B86B055EE3BD4A67AD71AC7C1762268C">
    <w:name w:val="B86B055EE3BD4A67AD71AC7C1762268C"/>
    <w:rsid w:val="000701E4"/>
    <w:pPr>
      <w:spacing w:after="0" w:line="240" w:lineRule="auto"/>
    </w:pPr>
    <w:rPr>
      <w:rFonts w:ascii="Century Gothic" w:eastAsia="Times New Roman" w:hAnsi="Century Gothic" w:cs="Times New Roman"/>
    </w:rPr>
  </w:style>
  <w:style w:type="paragraph" w:customStyle="1" w:styleId="31CDF25FF4F046A48B3C2C3D7DA64BDC">
    <w:name w:val="31CDF25FF4F046A48B3C2C3D7DA64BDC"/>
    <w:rsid w:val="000701E4"/>
    <w:pPr>
      <w:spacing w:after="0" w:line="240" w:lineRule="auto"/>
    </w:pPr>
    <w:rPr>
      <w:rFonts w:ascii="Century Gothic" w:eastAsia="Times New Roman" w:hAnsi="Century Gothic" w:cs="Times New Roman"/>
    </w:rPr>
  </w:style>
  <w:style w:type="paragraph" w:customStyle="1" w:styleId="A0B3A7DDC3D648BABE49EE3198BD2560">
    <w:name w:val="A0B3A7DDC3D648BABE49EE3198BD2560"/>
    <w:rsid w:val="000701E4"/>
    <w:pPr>
      <w:spacing w:after="0" w:line="240" w:lineRule="auto"/>
    </w:pPr>
    <w:rPr>
      <w:rFonts w:ascii="Century Gothic" w:eastAsia="Times New Roman" w:hAnsi="Century Gothic" w:cs="Times New Roman"/>
    </w:rPr>
  </w:style>
  <w:style w:type="paragraph" w:customStyle="1" w:styleId="16861B35037F48C39AD098FCCB843268">
    <w:name w:val="16861B35037F48C39AD098FCCB843268"/>
    <w:rsid w:val="000701E4"/>
    <w:pPr>
      <w:spacing w:after="0" w:line="240" w:lineRule="auto"/>
    </w:pPr>
    <w:rPr>
      <w:rFonts w:ascii="Century Gothic" w:eastAsia="Times New Roman" w:hAnsi="Century Gothic" w:cs="Times New Roman"/>
    </w:rPr>
  </w:style>
  <w:style w:type="paragraph" w:customStyle="1" w:styleId="CDFAD089260E4389B01E1BA1130D2016">
    <w:name w:val="CDFAD089260E4389B01E1BA1130D2016"/>
    <w:rsid w:val="000701E4"/>
    <w:pPr>
      <w:spacing w:after="0" w:line="240" w:lineRule="auto"/>
    </w:pPr>
    <w:rPr>
      <w:rFonts w:ascii="Century Gothic" w:eastAsia="Times New Roman" w:hAnsi="Century Gothic" w:cs="Times New Roman"/>
    </w:rPr>
  </w:style>
  <w:style w:type="paragraph" w:customStyle="1" w:styleId="F0193F49B31143E7A6FCE4D55C4BB5D1">
    <w:name w:val="F0193F49B31143E7A6FCE4D55C4BB5D1"/>
    <w:rsid w:val="000701E4"/>
    <w:pPr>
      <w:spacing w:after="0" w:line="240" w:lineRule="auto"/>
    </w:pPr>
    <w:rPr>
      <w:rFonts w:ascii="Century Gothic" w:eastAsia="Times New Roman" w:hAnsi="Century Gothic" w:cs="Times New Roman"/>
    </w:rPr>
  </w:style>
  <w:style w:type="paragraph" w:customStyle="1" w:styleId="F0DD03B118304BFD8531CD6B98106D91">
    <w:name w:val="F0DD03B118304BFD8531CD6B98106D91"/>
    <w:rsid w:val="000701E4"/>
    <w:pPr>
      <w:spacing w:after="0" w:line="240" w:lineRule="auto"/>
    </w:pPr>
    <w:rPr>
      <w:rFonts w:ascii="Century Gothic" w:eastAsia="Times New Roman" w:hAnsi="Century Gothic" w:cs="Times New Roman"/>
    </w:rPr>
  </w:style>
  <w:style w:type="paragraph" w:customStyle="1" w:styleId="F06597EC1EB94BA0BBCA9A75DE4B3844">
    <w:name w:val="F06597EC1EB94BA0BBCA9A75DE4B3844"/>
    <w:rsid w:val="000701E4"/>
    <w:pPr>
      <w:spacing w:after="0" w:line="240" w:lineRule="auto"/>
    </w:pPr>
    <w:rPr>
      <w:rFonts w:ascii="Century Gothic" w:eastAsia="Times New Roman" w:hAnsi="Century Gothic" w:cs="Times New Roman"/>
    </w:rPr>
  </w:style>
  <w:style w:type="paragraph" w:customStyle="1" w:styleId="F65EE7294F7A4BE397411459EE38A75F">
    <w:name w:val="F65EE7294F7A4BE397411459EE38A75F"/>
    <w:rsid w:val="000701E4"/>
    <w:pPr>
      <w:spacing w:after="0" w:line="240" w:lineRule="auto"/>
    </w:pPr>
    <w:rPr>
      <w:rFonts w:ascii="Century Gothic" w:eastAsia="Times New Roman" w:hAnsi="Century Gothic" w:cs="Times New Roman"/>
    </w:rPr>
  </w:style>
  <w:style w:type="paragraph" w:customStyle="1" w:styleId="E69C5A24BAA64E9AA328D6DBB821DE79">
    <w:name w:val="E69C5A24BAA64E9AA328D6DBB821DE79"/>
    <w:rsid w:val="008A6E15"/>
  </w:style>
  <w:style w:type="paragraph" w:customStyle="1" w:styleId="0395E5CC3E0442B2AFAA9178A401659E">
    <w:name w:val="0395E5CC3E0442B2AFAA9178A401659E"/>
    <w:rsid w:val="008A6E15"/>
  </w:style>
  <w:style w:type="paragraph" w:customStyle="1" w:styleId="20403DD3A8374C52B85747C470A93BE6">
    <w:name w:val="20403DD3A8374C52B85747C470A93BE6"/>
    <w:rsid w:val="008A6E15"/>
  </w:style>
  <w:style w:type="paragraph" w:customStyle="1" w:styleId="2FC0DF9BFF624790A27AEA4FB1E9A705">
    <w:name w:val="2FC0DF9BFF624790A27AEA4FB1E9A705"/>
    <w:rsid w:val="008A6E15"/>
  </w:style>
  <w:style w:type="paragraph" w:customStyle="1" w:styleId="E63368FF12DF40DFADFDD73943C9AE71">
    <w:name w:val="E63368FF12DF40DFADFDD73943C9AE71"/>
    <w:rsid w:val="008A6E15"/>
  </w:style>
  <w:style w:type="paragraph" w:customStyle="1" w:styleId="10E1C71CF8354BCC94E7F7E923DF6EC2">
    <w:name w:val="10E1C71CF8354BCC94E7F7E923DF6EC2"/>
    <w:rsid w:val="008A6E15"/>
  </w:style>
  <w:style w:type="paragraph" w:customStyle="1" w:styleId="88B3720839844C1987A0E8E390EC119A">
    <w:name w:val="88B3720839844C1987A0E8E390EC119A"/>
    <w:rsid w:val="008A6E15"/>
  </w:style>
  <w:style w:type="paragraph" w:customStyle="1" w:styleId="33C5672AEC01490EAE4A47A8A01B8369">
    <w:name w:val="33C5672AEC01490EAE4A47A8A01B8369"/>
    <w:rsid w:val="008A6E15"/>
  </w:style>
  <w:style w:type="paragraph" w:customStyle="1" w:styleId="2E508AA0CBF040C0BA0BF45788B3055C">
    <w:name w:val="2E508AA0CBF040C0BA0BF45788B3055C"/>
    <w:rsid w:val="008A6E15"/>
  </w:style>
  <w:style w:type="paragraph" w:customStyle="1" w:styleId="67A1ED1426B84966A551516A36B35AF3">
    <w:name w:val="67A1ED1426B84966A551516A36B35AF3"/>
    <w:rsid w:val="008A6E15"/>
  </w:style>
  <w:style w:type="paragraph" w:customStyle="1" w:styleId="B70B2312E54147AB93009923BF7375BF">
    <w:name w:val="B70B2312E54147AB93009923BF7375BF"/>
    <w:rsid w:val="008A6E15"/>
  </w:style>
  <w:style w:type="paragraph" w:customStyle="1" w:styleId="44332A4DD77342EDA9F121F3475A1A5F">
    <w:name w:val="44332A4DD77342EDA9F121F3475A1A5F"/>
    <w:rsid w:val="008A6E15"/>
  </w:style>
  <w:style w:type="paragraph" w:customStyle="1" w:styleId="8CF5EFE31D14491BB78FB41DE19C69A7">
    <w:name w:val="8CF5EFE31D14491BB78FB41DE19C69A7"/>
    <w:rsid w:val="008A6E15"/>
  </w:style>
  <w:style w:type="paragraph" w:customStyle="1" w:styleId="2863D0CD9E164551834F0B18DDF5F160">
    <w:name w:val="2863D0CD9E164551834F0B18DDF5F160"/>
    <w:rsid w:val="008A6E15"/>
  </w:style>
  <w:style w:type="paragraph" w:customStyle="1" w:styleId="14D4516F6D9249DE875FBDB6B4531DE3">
    <w:name w:val="14D4516F6D9249DE875FBDB6B4531DE3"/>
    <w:rsid w:val="008A6E15"/>
  </w:style>
  <w:style w:type="paragraph" w:customStyle="1" w:styleId="79C69F4A6708411283B15A552CD588F7">
    <w:name w:val="79C69F4A6708411283B15A552CD588F7"/>
    <w:rsid w:val="008A6E15"/>
  </w:style>
  <w:style w:type="paragraph" w:customStyle="1" w:styleId="476E88D7F5114A0BB7891481ECC9096C">
    <w:name w:val="476E88D7F5114A0BB7891481ECC9096C"/>
    <w:rsid w:val="008A6E15"/>
  </w:style>
  <w:style w:type="paragraph" w:customStyle="1" w:styleId="3025518E6B52400AB4E490D9394D896F">
    <w:name w:val="3025518E6B52400AB4E490D9394D896F"/>
    <w:rsid w:val="008A6E15"/>
  </w:style>
  <w:style w:type="paragraph" w:customStyle="1" w:styleId="1C2B99F9FE13462A83D4F217683239A6">
    <w:name w:val="1C2B99F9FE13462A83D4F217683239A6"/>
    <w:rsid w:val="008A6E15"/>
  </w:style>
  <w:style w:type="paragraph" w:customStyle="1" w:styleId="97A78EC55583436EB9F3B00A89681DBB">
    <w:name w:val="97A78EC55583436EB9F3B00A89681DBB"/>
    <w:rsid w:val="008A6E15"/>
  </w:style>
  <w:style w:type="paragraph" w:customStyle="1" w:styleId="08753CFEEE394BCC80694F62F0313844">
    <w:name w:val="08753CFEEE394BCC80694F62F0313844"/>
    <w:rsid w:val="008A6E15"/>
  </w:style>
  <w:style w:type="paragraph" w:customStyle="1" w:styleId="1041246702B24F408623B08AB654242C">
    <w:name w:val="1041246702B24F408623B08AB654242C"/>
    <w:rsid w:val="008A6E15"/>
  </w:style>
  <w:style w:type="paragraph" w:customStyle="1" w:styleId="8F345EB846EF4229AA58DA16C09A7782">
    <w:name w:val="8F345EB846EF4229AA58DA16C09A7782"/>
    <w:rsid w:val="008A6E15"/>
  </w:style>
  <w:style w:type="paragraph" w:customStyle="1" w:styleId="83A34317EDA54F188598A48AF2A8C44A">
    <w:name w:val="83A34317EDA54F188598A48AF2A8C44A"/>
    <w:rsid w:val="008A6E15"/>
  </w:style>
  <w:style w:type="paragraph" w:customStyle="1" w:styleId="E71ED4F3B3314B4E82920D15A0D29748">
    <w:name w:val="E71ED4F3B3314B4E82920D15A0D29748"/>
    <w:rsid w:val="008A6E15"/>
  </w:style>
  <w:style w:type="paragraph" w:customStyle="1" w:styleId="042C09F63D504ADDB7E0C4E5044F28FD">
    <w:name w:val="042C09F63D504ADDB7E0C4E5044F28FD"/>
    <w:rsid w:val="008A6E15"/>
  </w:style>
  <w:style w:type="paragraph" w:customStyle="1" w:styleId="F1FBBF62DF164CBDA2A452BE19ED1606">
    <w:name w:val="F1FBBF62DF164CBDA2A452BE19ED1606"/>
    <w:rsid w:val="008A6E15"/>
  </w:style>
  <w:style w:type="paragraph" w:customStyle="1" w:styleId="4FB3C7BE0F894B6287267E7243CB1691">
    <w:name w:val="4FB3C7BE0F894B6287267E7243CB1691"/>
    <w:rsid w:val="008A6E15"/>
  </w:style>
  <w:style w:type="paragraph" w:customStyle="1" w:styleId="6AA716E1AD4F4AA987E8620B0E86FDFF">
    <w:name w:val="6AA716E1AD4F4AA987E8620B0E86FDFF"/>
    <w:rsid w:val="008A6E15"/>
  </w:style>
  <w:style w:type="paragraph" w:customStyle="1" w:styleId="E8C8CE6ECE004600975E5DAE3AB91706">
    <w:name w:val="E8C8CE6ECE004600975E5DAE3AB91706"/>
    <w:rsid w:val="008A6E15"/>
  </w:style>
  <w:style w:type="paragraph" w:customStyle="1" w:styleId="4176053BBFC3493EBA704B531142F378">
    <w:name w:val="4176053BBFC3493EBA704B531142F378"/>
    <w:rsid w:val="008A6E15"/>
  </w:style>
  <w:style w:type="paragraph" w:customStyle="1" w:styleId="90D7D7154AA54015879C9DBBBC806902">
    <w:name w:val="90D7D7154AA54015879C9DBBBC806902"/>
    <w:rsid w:val="008A6E15"/>
  </w:style>
  <w:style w:type="paragraph" w:customStyle="1" w:styleId="E1950296DA3A497EB9F82F8429D6FA4F">
    <w:name w:val="E1950296DA3A497EB9F82F8429D6FA4F"/>
    <w:rsid w:val="008A6E15"/>
  </w:style>
  <w:style w:type="paragraph" w:customStyle="1" w:styleId="805C5C71296747A2AAEC46083FCD389B">
    <w:name w:val="805C5C71296747A2AAEC46083FCD389B"/>
    <w:rsid w:val="008A6E15"/>
  </w:style>
  <w:style w:type="paragraph" w:customStyle="1" w:styleId="F1CF14E7AD2F4DE189348A1310BBDEF6">
    <w:name w:val="F1CF14E7AD2F4DE189348A1310BBDEF6"/>
    <w:rsid w:val="008A6E15"/>
  </w:style>
  <w:style w:type="paragraph" w:customStyle="1" w:styleId="64CB03B05E07429DA8FF9C2915C50C8C">
    <w:name w:val="64CB03B05E07429DA8FF9C2915C50C8C"/>
    <w:rsid w:val="008A6E15"/>
  </w:style>
  <w:style w:type="paragraph" w:customStyle="1" w:styleId="32B0E46F746F4CB88C5B38F0081FBBA5">
    <w:name w:val="32B0E46F746F4CB88C5B38F0081FBBA5"/>
    <w:rsid w:val="008A6E15"/>
  </w:style>
  <w:style w:type="paragraph" w:customStyle="1" w:styleId="8DB1AB8099D74FF5BC14EA937A133A2A">
    <w:name w:val="8DB1AB8099D74FF5BC14EA937A133A2A"/>
    <w:rsid w:val="008A6E15"/>
  </w:style>
  <w:style w:type="paragraph" w:customStyle="1" w:styleId="A840417FE873447383BE7C53832ADAC3">
    <w:name w:val="A840417FE873447383BE7C53832ADAC3"/>
    <w:rsid w:val="008A6E15"/>
  </w:style>
  <w:style w:type="paragraph" w:customStyle="1" w:styleId="7DAA65D0016A40598B113E9C4539E813">
    <w:name w:val="7DAA65D0016A40598B113E9C4539E813"/>
    <w:rsid w:val="008A6E15"/>
  </w:style>
  <w:style w:type="paragraph" w:customStyle="1" w:styleId="4DEBB01CB7934B1197458D0225523637">
    <w:name w:val="4DEBB01CB7934B1197458D0225523637"/>
    <w:rsid w:val="008A6E15"/>
  </w:style>
  <w:style w:type="paragraph" w:customStyle="1" w:styleId="6A7B0427167941E08FA4F4EC4271B067">
    <w:name w:val="6A7B0427167941E08FA4F4EC4271B067"/>
    <w:rsid w:val="008A6E15"/>
  </w:style>
  <w:style w:type="paragraph" w:customStyle="1" w:styleId="563FB3A91713449191D49573529144D0">
    <w:name w:val="563FB3A91713449191D49573529144D0"/>
    <w:rsid w:val="008A6E15"/>
  </w:style>
  <w:style w:type="paragraph" w:customStyle="1" w:styleId="378A7074742A48F883CCB5793565B6B7">
    <w:name w:val="378A7074742A48F883CCB5793565B6B7"/>
    <w:rsid w:val="008A6E15"/>
  </w:style>
  <w:style w:type="paragraph" w:customStyle="1" w:styleId="8BAA60B905A4450B8196560641D31A6A">
    <w:name w:val="8BAA60B905A4450B8196560641D31A6A"/>
    <w:rsid w:val="008A6E15"/>
  </w:style>
  <w:style w:type="paragraph" w:customStyle="1" w:styleId="69BCB4A5EC994DE4A9FD0F57C273812C">
    <w:name w:val="69BCB4A5EC994DE4A9FD0F57C273812C"/>
    <w:rsid w:val="008A6E15"/>
  </w:style>
  <w:style w:type="paragraph" w:customStyle="1" w:styleId="FDE90D1D6FAB4FC48FCAA4533387C341">
    <w:name w:val="FDE90D1D6FAB4FC48FCAA4533387C341"/>
    <w:rsid w:val="008A6E15"/>
  </w:style>
  <w:style w:type="paragraph" w:customStyle="1" w:styleId="4003D04FE4054D9A89CF980475AC2B5A">
    <w:name w:val="4003D04FE4054D9A89CF980475AC2B5A"/>
    <w:rsid w:val="00D6772B"/>
  </w:style>
  <w:style w:type="paragraph" w:customStyle="1" w:styleId="9A57C06855194E238F11A9C8030B8B6A">
    <w:name w:val="9A57C06855194E238F11A9C8030B8B6A"/>
    <w:rsid w:val="00D6772B"/>
  </w:style>
  <w:style w:type="paragraph" w:customStyle="1" w:styleId="6DB3C03134D34BCB9E1F3C4DD7B09FF4">
    <w:name w:val="6DB3C03134D34BCB9E1F3C4DD7B09FF4"/>
    <w:rsid w:val="00D6772B"/>
  </w:style>
  <w:style w:type="paragraph" w:customStyle="1" w:styleId="19C0443D841F4A23BA0D9076E8BF4C5A">
    <w:name w:val="19C0443D841F4A23BA0D9076E8BF4C5A"/>
    <w:rsid w:val="00D6772B"/>
  </w:style>
  <w:style w:type="paragraph" w:customStyle="1" w:styleId="2FE04C6274A84F369A18959375F48EB5">
    <w:name w:val="2FE04C6274A84F369A18959375F48EB5"/>
    <w:rsid w:val="00D6772B"/>
  </w:style>
  <w:style w:type="paragraph" w:customStyle="1" w:styleId="09C2095AEDE247A98B953768D241B971">
    <w:name w:val="09C2095AEDE247A98B953768D241B971"/>
    <w:rsid w:val="00D6772B"/>
  </w:style>
  <w:style w:type="paragraph" w:customStyle="1" w:styleId="BCC01CE0340D42E190FF838A92420B2C">
    <w:name w:val="BCC01CE0340D42E190FF838A92420B2C"/>
    <w:rsid w:val="00D6772B"/>
  </w:style>
  <w:style w:type="paragraph" w:customStyle="1" w:styleId="590ACE557A74451E862D8ADB6235B5F3">
    <w:name w:val="590ACE557A74451E862D8ADB6235B5F3"/>
    <w:rsid w:val="00D6772B"/>
  </w:style>
  <w:style w:type="paragraph" w:customStyle="1" w:styleId="9ECFF7AA73C6406A9F63E8212F9DF6DD">
    <w:name w:val="9ECFF7AA73C6406A9F63E8212F9DF6DD"/>
    <w:rsid w:val="00D6772B"/>
  </w:style>
  <w:style w:type="paragraph" w:customStyle="1" w:styleId="C5048EB45A2F4BD487CB3D78903B5224">
    <w:name w:val="C5048EB45A2F4BD487CB3D78903B5224"/>
    <w:rsid w:val="00D6772B"/>
  </w:style>
  <w:style w:type="paragraph" w:customStyle="1" w:styleId="DD76979427BC4775A0D798B1141C05EA">
    <w:name w:val="DD76979427BC4775A0D798B1141C05EA"/>
    <w:rsid w:val="00D6772B"/>
  </w:style>
  <w:style w:type="paragraph" w:customStyle="1" w:styleId="54B37601E9764E8CA5419487A28D9D25">
    <w:name w:val="54B37601E9764E8CA5419487A28D9D25"/>
    <w:rsid w:val="00D6772B"/>
  </w:style>
  <w:style w:type="paragraph" w:customStyle="1" w:styleId="A75770051AEB493BA32CD4B5326A121D">
    <w:name w:val="A75770051AEB493BA32CD4B5326A121D"/>
    <w:rsid w:val="00D6772B"/>
  </w:style>
  <w:style w:type="paragraph" w:customStyle="1" w:styleId="57402FAF8BA447E887D0642D116D173F">
    <w:name w:val="57402FAF8BA447E887D0642D116D173F"/>
    <w:rsid w:val="00D6772B"/>
  </w:style>
  <w:style w:type="paragraph" w:customStyle="1" w:styleId="A6851391D55F402998145F491FB62E2A">
    <w:name w:val="A6851391D55F402998145F491FB62E2A"/>
    <w:rsid w:val="00D6772B"/>
  </w:style>
  <w:style w:type="paragraph" w:customStyle="1" w:styleId="8B95EE78F790484083C6400698598141">
    <w:name w:val="8B95EE78F790484083C6400698598141"/>
    <w:rsid w:val="00D6772B"/>
  </w:style>
  <w:style w:type="paragraph" w:customStyle="1" w:styleId="FBD0457FA16C4826B646A4DC4D49A072">
    <w:name w:val="FBD0457FA16C4826B646A4DC4D49A072"/>
    <w:rsid w:val="00D6772B"/>
  </w:style>
  <w:style w:type="paragraph" w:customStyle="1" w:styleId="C49CCA7B2E714E99A1BE1FFFB050842A">
    <w:name w:val="C49CCA7B2E714E99A1BE1FFFB050842A"/>
    <w:rsid w:val="00D6772B"/>
  </w:style>
  <w:style w:type="paragraph" w:customStyle="1" w:styleId="0229AEFEEC834B5E9BD2451A99F56854">
    <w:name w:val="0229AEFEEC834B5E9BD2451A99F56854"/>
    <w:rsid w:val="00D6772B"/>
  </w:style>
  <w:style w:type="paragraph" w:customStyle="1" w:styleId="330F6875930044D582DDFD17F831A4B8">
    <w:name w:val="330F6875930044D582DDFD17F831A4B8"/>
    <w:rsid w:val="00D6772B"/>
  </w:style>
  <w:style w:type="paragraph" w:customStyle="1" w:styleId="FF59BBC0312B4EE7902E3ABE702DBE2A">
    <w:name w:val="FF59BBC0312B4EE7902E3ABE702DBE2A"/>
    <w:rsid w:val="00D6772B"/>
  </w:style>
  <w:style w:type="paragraph" w:customStyle="1" w:styleId="5F7F8FAF5C1B41DD8F71FD0F0953674E">
    <w:name w:val="5F7F8FAF5C1B41DD8F71FD0F0953674E"/>
    <w:rsid w:val="00D6772B"/>
  </w:style>
  <w:style w:type="paragraph" w:customStyle="1" w:styleId="CA64B61521F940648C3F35716078F157">
    <w:name w:val="CA64B61521F940648C3F35716078F157"/>
    <w:rsid w:val="00D6772B"/>
  </w:style>
  <w:style w:type="paragraph" w:customStyle="1" w:styleId="8F833E7BE30D4C449EDD73BF9438D323">
    <w:name w:val="8F833E7BE30D4C449EDD73BF9438D323"/>
    <w:rsid w:val="00D6772B"/>
  </w:style>
  <w:style w:type="paragraph" w:customStyle="1" w:styleId="96AADF7A1FB64CCAA44D6233EBD2D57B">
    <w:name w:val="96AADF7A1FB64CCAA44D6233EBD2D57B"/>
    <w:rsid w:val="00D6772B"/>
  </w:style>
  <w:style w:type="paragraph" w:customStyle="1" w:styleId="9A20B0045DBE46AABCF314257C7721E3">
    <w:name w:val="9A20B0045DBE46AABCF314257C7721E3"/>
    <w:rsid w:val="00D6772B"/>
  </w:style>
  <w:style w:type="paragraph" w:customStyle="1" w:styleId="C944CF08FF104237A75DC00BDA93D06D">
    <w:name w:val="C944CF08FF104237A75DC00BDA93D06D"/>
    <w:rsid w:val="00D6772B"/>
  </w:style>
  <w:style w:type="paragraph" w:customStyle="1" w:styleId="62F120D58564428D92BFAAEEE13D1F0A">
    <w:name w:val="62F120D58564428D92BFAAEEE13D1F0A"/>
    <w:rsid w:val="00D6772B"/>
  </w:style>
  <w:style w:type="paragraph" w:customStyle="1" w:styleId="6DBC819769724BD0A681F69437FA668B">
    <w:name w:val="6DBC819769724BD0A681F69437FA668B"/>
    <w:rsid w:val="00D6772B"/>
  </w:style>
  <w:style w:type="paragraph" w:customStyle="1" w:styleId="214A32634FB84F6DBE077C8BD19C8C8D">
    <w:name w:val="214A32634FB84F6DBE077C8BD19C8C8D"/>
    <w:rsid w:val="00D6772B"/>
  </w:style>
  <w:style w:type="paragraph" w:customStyle="1" w:styleId="19EB819F543E4455ADE9957A8EDAD5C8">
    <w:name w:val="19EB819F543E4455ADE9957A8EDAD5C8"/>
    <w:rsid w:val="00D6772B"/>
  </w:style>
  <w:style w:type="paragraph" w:customStyle="1" w:styleId="480772E3F246414AA30BE43C6ED6A9D0">
    <w:name w:val="480772E3F246414AA30BE43C6ED6A9D0"/>
    <w:rsid w:val="00D6772B"/>
  </w:style>
  <w:style w:type="paragraph" w:customStyle="1" w:styleId="AA430771D521492C8B8DCCF5AD1AD9F9">
    <w:name w:val="AA430771D521492C8B8DCCF5AD1AD9F9"/>
    <w:rsid w:val="00D6772B"/>
  </w:style>
  <w:style w:type="paragraph" w:customStyle="1" w:styleId="B92A98660455450BBD9ED04993539E33">
    <w:name w:val="B92A98660455450BBD9ED04993539E33"/>
    <w:rsid w:val="00D6772B"/>
  </w:style>
  <w:style w:type="paragraph" w:customStyle="1" w:styleId="5FDEF587D5A044DA89A9D14331B17228">
    <w:name w:val="5FDEF587D5A044DA89A9D14331B17228"/>
    <w:rsid w:val="00D6772B"/>
  </w:style>
  <w:style w:type="paragraph" w:customStyle="1" w:styleId="66B7D4BEBCF4440A833B825F5FC15D0E">
    <w:name w:val="66B7D4BEBCF4440A833B825F5FC15D0E"/>
    <w:rsid w:val="00D6772B"/>
  </w:style>
  <w:style w:type="paragraph" w:customStyle="1" w:styleId="D05C27A785CD4F4AA50232BC7B2BEF19">
    <w:name w:val="D05C27A785CD4F4AA50232BC7B2BEF19"/>
    <w:rsid w:val="0014210A"/>
  </w:style>
  <w:style w:type="paragraph" w:customStyle="1" w:styleId="D10FA63D4C864E51B1FC9A2F2FE91EB2">
    <w:name w:val="D10FA63D4C864E51B1FC9A2F2FE91EB2"/>
    <w:rsid w:val="0014210A"/>
  </w:style>
  <w:style w:type="paragraph" w:customStyle="1" w:styleId="54A08E5A320D4D1B83AFD89D93644C0F">
    <w:name w:val="54A08E5A320D4D1B83AFD89D93644C0F"/>
    <w:rsid w:val="0014210A"/>
  </w:style>
  <w:style w:type="paragraph" w:customStyle="1" w:styleId="AFFE0287605D4726876D18BC62256749">
    <w:name w:val="AFFE0287605D4726876D18BC62256749"/>
    <w:rsid w:val="0014210A"/>
  </w:style>
  <w:style w:type="paragraph" w:customStyle="1" w:styleId="AD6048297F6C410BBC21D206DA8D4B17">
    <w:name w:val="AD6048297F6C410BBC21D206DA8D4B17"/>
    <w:rsid w:val="0014210A"/>
  </w:style>
  <w:style w:type="paragraph" w:customStyle="1" w:styleId="2F538D15B61E4BA5852225318A652FEA">
    <w:name w:val="2F538D15B61E4BA5852225318A652FEA"/>
    <w:rsid w:val="0014210A"/>
  </w:style>
  <w:style w:type="paragraph" w:customStyle="1" w:styleId="6E406F5C46F24815A74294E894186996">
    <w:name w:val="6E406F5C46F24815A74294E894186996"/>
    <w:rsid w:val="0014210A"/>
  </w:style>
  <w:style w:type="paragraph" w:customStyle="1" w:styleId="301E2078AC9D4AF08689EE9CAF6B89D0">
    <w:name w:val="301E2078AC9D4AF08689EE9CAF6B89D0"/>
    <w:rsid w:val="0014210A"/>
  </w:style>
  <w:style w:type="paragraph" w:customStyle="1" w:styleId="DD9F676DF71C419FB0BBF2C10A8DE234">
    <w:name w:val="DD9F676DF71C419FB0BBF2C10A8DE234"/>
    <w:rsid w:val="0014210A"/>
  </w:style>
  <w:style w:type="paragraph" w:customStyle="1" w:styleId="74C5360B09044A87A1877341FBB2A0CC">
    <w:name w:val="74C5360B09044A87A1877341FBB2A0CC"/>
    <w:rsid w:val="0014210A"/>
  </w:style>
  <w:style w:type="paragraph" w:customStyle="1" w:styleId="6145BC0C7C0D4D34ACF2439C48EEEB70">
    <w:name w:val="6145BC0C7C0D4D34ACF2439C48EEEB70"/>
    <w:rsid w:val="0014210A"/>
  </w:style>
  <w:style w:type="paragraph" w:customStyle="1" w:styleId="AF31596EACE8478DAD5700E656D7101A">
    <w:name w:val="AF31596EACE8478DAD5700E656D7101A"/>
    <w:rsid w:val="0014210A"/>
  </w:style>
  <w:style w:type="paragraph" w:customStyle="1" w:styleId="FE58821EADB44C8FBC200B7B4A98F7D1">
    <w:name w:val="FE58821EADB44C8FBC200B7B4A98F7D1"/>
    <w:rsid w:val="0014210A"/>
  </w:style>
  <w:style w:type="paragraph" w:customStyle="1" w:styleId="11DF0B4911FD41EC9C25A30134CD606B">
    <w:name w:val="11DF0B4911FD41EC9C25A30134CD606B"/>
    <w:rsid w:val="0014210A"/>
  </w:style>
  <w:style w:type="paragraph" w:customStyle="1" w:styleId="514C438931A641AE892563C21E29D4B5">
    <w:name w:val="514C438931A641AE892563C21E29D4B5"/>
    <w:rsid w:val="0014210A"/>
  </w:style>
  <w:style w:type="paragraph" w:customStyle="1" w:styleId="9BB03203C4BF47CAAA46910DF854CD11">
    <w:name w:val="9BB03203C4BF47CAAA46910DF854CD11"/>
    <w:rsid w:val="0014210A"/>
  </w:style>
  <w:style w:type="paragraph" w:customStyle="1" w:styleId="349DDCC584F2461BB64DD1E1D2D5F437">
    <w:name w:val="349DDCC584F2461BB64DD1E1D2D5F437"/>
    <w:rsid w:val="0014210A"/>
  </w:style>
  <w:style w:type="paragraph" w:customStyle="1" w:styleId="2C039F2A3F2C4A7D8042DC0D88DDE472">
    <w:name w:val="2C039F2A3F2C4A7D8042DC0D88DDE472"/>
    <w:rsid w:val="0014210A"/>
  </w:style>
  <w:style w:type="paragraph" w:customStyle="1" w:styleId="B21F79195E20495B82CD157F874F2B3A">
    <w:name w:val="B21F79195E20495B82CD157F874F2B3A"/>
    <w:rsid w:val="0014210A"/>
  </w:style>
  <w:style w:type="paragraph" w:customStyle="1" w:styleId="2275D64C838E4F83996DF8CDAB00A70E">
    <w:name w:val="2275D64C838E4F83996DF8CDAB00A70E"/>
    <w:rsid w:val="0014210A"/>
  </w:style>
  <w:style w:type="paragraph" w:customStyle="1" w:styleId="4CF8B272D75B413582CEB42F1D1E4F52">
    <w:name w:val="4CF8B272D75B413582CEB42F1D1E4F52"/>
    <w:rsid w:val="0014210A"/>
  </w:style>
  <w:style w:type="paragraph" w:customStyle="1" w:styleId="D70D5D12C37B4C668103E2CC83B9523B">
    <w:name w:val="D70D5D12C37B4C668103E2CC83B9523B"/>
    <w:rsid w:val="0014210A"/>
  </w:style>
  <w:style w:type="paragraph" w:customStyle="1" w:styleId="98D9227FE82F4F0896EF70E685129BBE">
    <w:name w:val="98D9227FE82F4F0896EF70E685129BBE"/>
    <w:rsid w:val="0014210A"/>
  </w:style>
  <w:style w:type="paragraph" w:customStyle="1" w:styleId="DD8F3664670C44F59C5FDDE7564D9D4B">
    <w:name w:val="DD8F3664670C44F59C5FDDE7564D9D4B"/>
    <w:rsid w:val="0014210A"/>
  </w:style>
  <w:style w:type="paragraph" w:customStyle="1" w:styleId="ABA8A3F53557410F97C59F6ADDAD1895">
    <w:name w:val="ABA8A3F53557410F97C59F6ADDAD1895"/>
    <w:rsid w:val="0014210A"/>
  </w:style>
  <w:style w:type="paragraph" w:customStyle="1" w:styleId="A72C7E30C94248DBB78B1241D67C3D0F">
    <w:name w:val="A72C7E30C94248DBB78B1241D67C3D0F"/>
    <w:rsid w:val="0014210A"/>
  </w:style>
  <w:style w:type="paragraph" w:customStyle="1" w:styleId="57E5A383784D4159AFD208BCDEAC74D4">
    <w:name w:val="57E5A383784D4159AFD208BCDEAC74D4"/>
    <w:rsid w:val="0014210A"/>
  </w:style>
  <w:style w:type="paragraph" w:customStyle="1" w:styleId="8041A2CA3FD74CE09C087FA38CE6EC73">
    <w:name w:val="8041A2CA3FD74CE09C087FA38CE6EC73"/>
    <w:rsid w:val="0014210A"/>
  </w:style>
  <w:style w:type="paragraph" w:customStyle="1" w:styleId="E925FD45AC1B4CF8B9B1EDAA6FBBFA4A">
    <w:name w:val="E925FD45AC1B4CF8B9B1EDAA6FBBFA4A"/>
    <w:rsid w:val="0014210A"/>
  </w:style>
  <w:style w:type="paragraph" w:customStyle="1" w:styleId="128E8651C5384DE4AB284648DE8DA4C3">
    <w:name w:val="128E8651C5384DE4AB284648DE8DA4C3"/>
    <w:rsid w:val="0014210A"/>
  </w:style>
  <w:style w:type="paragraph" w:customStyle="1" w:styleId="672186E8F12D491799B30697EE18BAB1">
    <w:name w:val="672186E8F12D491799B30697EE18BAB1"/>
    <w:rsid w:val="0014210A"/>
  </w:style>
  <w:style w:type="paragraph" w:customStyle="1" w:styleId="2B6407EA97F84C8FB05D7CDA9554F61D">
    <w:name w:val="2B6407EA97F84C8FB05D7CDA9554F61D"/>
    <w:rsid w:val="006E1BF2"/>
  </w:style>
  <w:style w:type="paragraph" w:customStyle="1" w:styleId="E416296B458742AAAE32A5327CC592B8">
    <w:name w:val="E416296B458742AAAE32A5327CC592B8"/>
    <w:rsid w:val="006E1BF2"/>
  </w:style>
  <w:style w:type="paragraph" w:customStyle="1" w:styleId="68ECA0A8D1EE4C2BB7A4C6113CC135B6">
    <w:name w:val="68ECA0A8D1EE4C2BB7A4C6113CC135B6"/>
    <w:rsid w:val="006E1BF2"/>
  </w:style>
  <w:style w:type="paragraph" w:customStyle="1" w:styleId="F9212C2E027D4C50B625E9C4BEECAC12">
    <w:name w:val="F9212C2E027D4C50B625E9C4BEECAC12"/>
    <w:rsid w:val="006E1BF2"/>
  </w:style>
  <w:style w:type="paragraph" w:customStyle="1" w:styleId="6319EF2D6B2F45D5B3BD9E87DCBC07D3">
    <w:name w:val="6319EF2D6B2F45D5B3BD9E87DCBC07D3"/>
    <w:rsid w:val="006E1BF2"/>
  </w:style>
  <w:style w:type="paragraph" w:customStyle="1" w:styleId="419A73839D1D47C6B3D7BD8C4E3C4A45">
    <w:name w:val="419A73839D1D47C6B3D7BD8C4E3C4A45"/>
    <w:rsid w:val="006E1BF2"/>
  </w:style>
  <w:style w:type="paragraph" w:customStyle="1" w:styleId="017D084414714A82BF9B03DB75A3EAA2">
    <w:name w:val="017D084414714A82BF9B03DB75A3EAA2"/>
    <w:rsid w:val="006E1BF2"/>
  </w:style>
  <w:style w:type="paragraph" w:customStyle="1" w:styleId="A74F8B44EDE54BA1AA2F56AE9F8B9225">
    <w:name w:val="A74F8B44EDE54BA1AA2F56AE9F8B9225"/>
    <w:rsid w:val="006E1BF2"/>
  </w:style>
  <w:style w:type="paragraph" w:customStyle="1" w:styleId="1BBE9EFB7B174AF8A9E1F8E78B3073B8">
    <w:name w:val="1BBE9EFB7B174AF8A9E1F8E78B3073B8"/>
    <w:rsid w:val="006E1BF2"/>
  </w:style>
  <w:style w:type="paragraph" w:customStyle="1" w:styleId="21266956FBBB459B8173AC4C406B6130">
    <w:name w:val="21266956FBBB459B8173AC4C406B6130"/>
    <w:rsid w:val="006E1BF2"/>
  </w:style>
  <w:style w:type="paragraph" w:customStyle="1" w:styleId="B96EE214139C4697A04EC9165A25CE1B">
    <w:name w:val="B96EE214139C4697A04EC9165A25CE1B"/>
    <w:rsid w:val="006E1BF2"/>
  </w:style>
  <w:style w:type="paragraph" w:customStyle="1" w:styleId="12F4AFAE65C442D89C4ED15EEA2A2352">
    <w:name w:val="12F4AFAE65C442D89C4ED15EEA2A2352"/>
    <w:rsid w:val="006E1BF2"/>
  </w:style>
  <w:style w:type="paragraph" w:customStyle="1" w:styleId="D5DD620852E74F6BB0E9E45B0128D490">
    <w:name w:val="D5DD620852E74F6BB0E9E45B0128D490"/>
    <w:rsid w:val="006E1BF2"/>
  </w:style>
  <w:style w:type="paragraph" w:customStyle="1" w:styleId="ED4CD07BDF014BDB8264F71795DC7781">
    <w:name w:val="ED4CD07BDF014BDB8264F71795DC7781"/>
    <w:rsid w:val="006E1BF2"/>
  </w:style>
  <w:style w:type="paragraph" w:customStyle="1" w:styleId="3B0E8B385B9441C6813942F430796AFA">
    <w:name w:val="3B0E8B385B9441C6813942F430796AFA"/>
    <w:rsid w:val="006E1BF2"/>
  </w:style>
  <w:style w:type="paragraph" w:customStyle="1" w:styleId="1002013B9C4748289463E2FC515E8DBA">
    <w:name w:val="1002013B9C4748289463E2FC515E8DBA"/>
    <w:rsid w:val="006E1BF2"/>
  </w:style>
  <w:style w:type="paragraph" w:customStyle="1" w:styleId="02756B01BECD4FF294450E4380B4382D">
    <w:name w:val="02756B01BECD4FF294450E4380B4382D"/>
    <w:rsid w:val="006E1BF2"/>
  </w:style>
  <w:style w:type="paragraph" w:customStyle="1" w:styleId="A01C044C4E9740A89A0CF34C5BF14790">
    <w:name w:val="A01C044C4E9740A89A0CF34C5BF14790"/>
    <w:rsid w:val="006E1BF2"/>
  </w:style>
  <w:style w:type="paragraph" w:customStyle="1" w:styleId="2C8035628E134F8A87FB374AF3D10B5F">
    <w:name w:val="2C8035628E134F8A87FB374AF3D10B5F"/>
    <w:rsid w:val="006E1BF2"/>
  </w:style>
  <w:style w:type="paragraph" w:customStyle="1" w:styleId="541A23CEB0074649BA576A8969DA2099">
    <w:name w:val="541A23CEB0074649BA576A8969DA2099"/>
    <w:rsid w:val="006E1BF2"/>
  </w:style>
  <w:style w:type="paragraph" w:customStyle="1" w:styleId="5D23415F18144602A072397A60D93D79">
    <w:name w:val="5D23415F18144602A072397A60D93D79"/>
    <w:rsid w:val="006E1BF2"/>
  </w:style>
  <w:style w:type="paragraph" w:customStyle="1" w:styleId="4576BB5CD33B49059C1C543A8A29EF67">
    <w:name w:val="4576BB5CD33B49059C1C543A8A29EF67"/>
    <w:rsid w:val="006E1BF2"/>
  </w:style>
  <w:style w:type="paragraph" w:customStyle="1" w:styleId="894DA085EC57415E9D3B98BD3800571B">
    <w:name w:val="894DA085EC57415E9D3B98BD3800571B"/>
    <w:rsid w:val="006E1BF2"/>
  </w:style>
  <w:style w:type="paragraph" w:customStyle="1" w:styleId="346D20CC0F9E4824A100FD60BE9F0ED7">
    <w:name w:val="346D20CC0F9E4824A100FD60BE9F0ED7"/>
    <w:rsid w:val="006E1BF2"/>
  </w:style>
  <w:style w:type="paragraph" w:customStyle="1" w:styleId="919F3F0EF60A4EE0AA2524957F67BE39">
    <w:name w:val="919F3F0EF60A4EE0AA2524957F67BE39"/>
    <w:rsid w:val="006E1BF2"/>
  </w:style>
  <w:style w:type="paragraph" w:customStyle="1" w:styleId="7814CC42794D43DB94659F718D167602">
    <w:name w:val="7814CC42794D43DB94659F718D167602"/>
    <w:rsid w:val="006E1BF2"/>
  </w:style>
  <w:style w:type="paragraph" w:customStyle="1" w:styleId="C5616C2C3F804D628DB01AC4DBA881DE">
    <w:name w:val="C5616C2C3F804D628DB01AC4DBA881DE"/>
    <w:rsid w:val="006E1BF2"/>
  </w:style>
  <w:style w:type="paragraph" w:customStyle="1" w:styleId="CEA30C45ABFF4ABAA07FB37BC50FF7DB">
    <w:name w:val="CEA30C45ABFF4ABAA07FB37BC50FF7DB"/>
    <w:rsid w:val="006E1BF2"/>
  </w:style>
  <w:style w:type="paragraph" w:customStyle="1" w:styleId="AEE1F666497543979ECAE3ABFBF19FBD">
    <w:name w:val="AEE1F666497543979ECAE3ABFBF19FBD"/>
    <w:rsid w:val="006E1BF2"/>
  </w:style>
  <w:style w:type="paragraph" w:customStyle="1" w:styleId="C835947E635E4D62A30501FB551827C4">
    <w:name w:val="C835947E635E4D62A30501FB551827C4"/>
    <w:rsid w:val="006E1BF2"/>
  </w:style>
  <w:style w:type="paragraph" w:customStyle="1" w:styleId="3464C99397E94A78B16D30845AD85A96">
    <w:name w:val="3464C99397E94A78B16D30845AD85A96"/>
    <w:rsid w:val="006E1BF2"/>
  </w:style>
  <w:style w:type="paragraph" w:customStyle="1" w:styleId="BBBBB14886324DF6A39F70C104E43C13">
    <w:name w:val="BBBBB14886324DF6A39F70C104E43C13"/>
    <w:rsid w:val="006E1BF2"/>
  </w:style>
  <w:style w:type="paragraph" w:customStyle="1" w:styleId="A5B84493673649E883628DB00733B510">
    <w:name w:val="A5B84493673649E883628DB00733B510"/>
    <w:rsid w:val="006E1BF2"/>
  </w:style>
  <w:style w:type="paragraph" w:customStyle="1" w:styleId="6FD0AAAC9AEE438EB9AC80FA519A9263">
    <w:name w:val="6FD0AAAC9AEE438EB9AC80FA519A9263"/>
    <w:rsid w:val="006E1BF2"/>
  </w:style>
  <w:style w:type="paragraph" w:customStyle="1" w:styleId="98017ED56CAF4D25866AD7887F5B5D1D">
    <w:name w:val="98017ED56CAF4D25866AD7887F5B5D1D"/>
    <w:rsid w:val="006E1BF2"/>
  </w:style>
  <w:style w:type="paragraph" w:customStyle="1" w:styleId="08745576F37646DCB1ACBAAF7889A1A5">
    <w:name w:val="08745576F37646DCB1ACBAAF7889A1A5"/>
    <w:rsid w:val="006E1BF2"/>
  </w:style>
  <w:style w:type="paragraph" w:customStyle="1" w:styleId="654CB35D4DE04A96BC957F9A07A30E76">
    <w:name w:val="654CB35D4DE04A96BC957F9A07A30E76"/>
    <w:rsid w:val="006E1BF2"/>
  </w:style>
  <w:style w:type="paragraph" w:customStyle="1" w:styleId="3C5BCE9221AB4254B3E8B2132C541206">
    <w:name w:val="3C5BCE9221AB4254B3E8B2132C541206"/>
    <w:rsid w:val="006E1BF2"/>
  </w:style>
  <w:style w:type="paragraph" w:customStyle="1" w:styleId="BF244CBA97C4447DBDB1E849AA644758">
    <w:name w:val="BF244CBA97C4447DBDB1E849AA644758"/>
    <w:rsid w:val="006E1BF2"/>
  </w:style>
  <w:style w:type="paragraph" w:customStyle="1" w:styleId="4B371F0DD66F4E4B8E82081FCC9AFE6F">
    <w:name w:val="4B371F0DD66F4E4B8E82081FCC9AFE6F"/>
    <w:rsid w:val="006E1BF2"/>
  </w:style>
  <w:style w:type="paragraph" w:customStyle="1" w:styleId="916E274AA067438882CBFBE2E4137853">
    <w:name w:val="916E274AA067438882CBFBE2E4137853"/>
    <w:rsid w:val="006E1BF2"/>
  </w:style>
  <w:style w:type="paragraph" w:customStyle="1" w:styleId="67DB06768A3A4C38A7F45E19E70578A9">
    <w:name w:val="67DB06768A3A4C38A7F45E19E70578A9"/>
    <w:rsid w:val="006E1BF2"/>
  </w:style>
  <w:style w:type="paragraph" w:customStyle="1" w:styleId="8420315CFEE44B128193143567423269">
    <w:name w:val="8420315CFEE44B128193143567423269"/>
    <w:rsid w:val="006E1BF2"/>
  </w:style>
  <w:style w:type="paragraph" w:customStyle="1" w:styleId="5CB0DF6135F24085839FC1AC4BDE0A58">
    <w:name w:val="5CB0DF6135F24085839FC1AC4BDE0A58"/>
    <w:rsid w:val="006E1BF2"/>
  </w:style>
  <w:style w:type="paragraph" w:customStyle="1" w:styleId="4BC96907831147B29D8876FEBA924902">
    <w:name w:val="4BC96907831147B29D8876FEBA924902"/>
    <w:rsid w:val="006E1BF2"/>
  </w:style>
  <w:style w:type="paragraph" w:customStyle="1" w:styleId="B9901FE360614E379A4C9B4D334EB5FE">
    <w:name w:val="B9901FE360614E379A4C9B4D334EB5FE"/>
    <w:rsid w:val="006E1BF2"/>
  </w:style>
  <w:style w:type="paragraph" w:customStyle="1" w:styleId="0991B9C62E45455C8B7EC2A972A963A9">
    <w:name w:val="0991B9C62E45455C8B7EC2A972A963A9"/>
    <w:rsid w:val="006E1BF2"/>
  </w:style>
  <w:style w:type="paragraph" w:customStyle="1" w:styleId="CE2668886CA34DF49F858753EA70920D">
    <w:name w:val="CE2668886CA34DF49F858753EA70920D"/>
    <w:rsid w:val="006E1BF2"/>
  </w:style>
  <w:style w:type="paragraph" w:customStyle="1" w:styleId="2D7639136F9B4207A4E58BB38AF9DB2D">
    <w:name w:val="2D7639136F9B4207A4E58BB38AF9DB2D"/>
    <w:rsid w:val="006E1BF2"/>
  </w:style>
  <w:style w:type="paragraph" w:customStyle="1" w:styleId="40CD375CD37D49848B083EDD327B200F">
    <w:name w:val="40CD375CD37D49848B083EDD327B200F"/>
    <w:rsid w:val="006E1BF2"/>
  </w:style>
  <w:style w:type="paragraph" w:customStyle="1" w:styleId="7C2A2FB79CCC4A18B6A4ABF451EA1E74">
    <w:name w:val="7C2A2FB79CCC4A18B6A4ABF451EA1E74"/>
    <w:rsid w:val="006E1BF2"/>
  </w:style>
  <w:style w:type="paragraph" w:customStyle="1" w:styleId="F8C9136F8AA54379A647C86D8BC79E01">
    <w:name w:val="F8C9136F8AA54379A647C86D8BC79E01"/>
    <w:rsid w:val="006E1BF2"/>
  </w:style>
  <w:style w:type="paragraph" w:customStyle="1" w:styleId="0D7FF374037D49DDA87484EBADE7F599">
    <w:name w:val="0D7FF374037D49DDA87484EBADE7F599"/>
    <w:rsid w:val="006E1BF2"/>
  </w:style>
  <w:style w:type="paragraph" w:customStyle="1" w:styleId="4033391F3D2A414CB5B71BB827758977">
    <w:name w:val="4033391F3D2A414CB5B71BB827758977"/>
    <w:rsid w:val="006E1BF2"/>
  </w:style>
  <w:style w:type="paragraph" w:customStyle="1" w:styleId="8AAC6C73CA4842A1880DA62049096A7A">
    <w:name w:val="8AAC6C73CA4842A1880DA62049096A7A"/>
    <w:rsid w:val="006E1BF2"/>
  </w:style>
  <w:style w:type="paragraph" w:customStyle="1" w:styleId="E1358949E28745768767D264CCB452BF">
    <w:name w:val="E1358949E28745768767D264CCB452BF"/>
    <w:rsid w:val="006E1BF2"/>
  </w:style>
  <w:style w:type="paragraph" w:customStyle="1" w:styleId="942A9A5F7AD349C49EFF51C9B242B40F">
    <w:name w:val="942A9A5F7AD349C49EFF51C9B242B40F"/>
    <w:rsid w:val="00B167A2"/>
    <w:pPr>
      <w:spacing w:after="160" w:line="259" w:lineRule="auto"/>
    </w:pPr>
    <w:rPr>
      <w:lang w:val="de-DE" w:eastAsia="de-DE"/>
    </w:rPr>
  </w:style>
  <w:style w:type="paragraph" w:customStyle="1" w:styleId="BFF039610C1748F69C697AC8C72E1BD8">
    <w:name w:val="BFF039610C1748F69C697AC8C72E1BD8"/>
    <w:rsid w:val="00B167A2"/>
    <w:pPr>
      <w:spacing w:after="160" w:line="259" w:lineRule="auto"/>
    </w:pPr>
    <w:rPr>
      <w:lang w:val="de-DE" w:eastAsia="de-DE"/>
    </w:rPr>
  </w:style>
  <w:style w:type="paragraph" w:customStyle="1" w:styleId="8E329953C77741DC915790CB042E9168">
    <w:name w:val="8E329953C77741DC915790CB042E9168"/>
    <w:rsid w:val="00B167A2"/>
    <w:pPr>
      <w:spacing w:after="160" w:line="259" w:lineRule="auto"/>
    </w:pPr>
    <w:rPr>
      <w:lang w:val="de-DE" w:eastAsia="de-DE"/>
    </w:rPr>
  </w:style>
  <w:style w:type="paragraph" w:customStyle="1" w:styleId="2A22297E5E594B858C631B0ECF695A40">
    <w:name w:val="2A22297E5E594B858C631B0ECF695A40"/>
    <w:rsid w:val="00B167A2"/>
    <w:pPr>
      <w:spacing w:after="160" w:line="259" w:lineRule="auto"/>
    </w:pPr>
    <w:rPr>
      <w:lang w:val="de-DE" w:eastAsia="de-DE"/>
    </w:rPr>
  </w:style>
  <w:style w:type="paragraph" w:customStyle="1" w:styleId="794C8F1895F04F6EADF94BDF0923B521">
    <w:name w:val="794C8F1895F04F6EADF94BDF0923B521"/>
    <w:rsid w:val="00B167A2"/>
    <w:pPr>
      <w:spacing w:after="160" w:line="259" w:lineRule="auto"/>
    </w:pPr>
    <w:rPr>
      <w:lang w:val="de-DE" w:eastAsia="de-DE"/>
    </w:rPr>
  </w:style>
  <w:style w:type="paragraph" w:customStyle="1" w:styleId="39E3BFE27AEC47CA866BB745B15416A6">
    <w:name w:val="39E3BFE27AEC47CA866BB745B15416A6"/>
    <w:rsid w:val="00B167A2"/>
    <w:pPr>
      <w:spacing w:after="160" w:line="259" w:lineRule="auto"/>
    </w:pPr>
    <w:rPr>
      <w:lang w:val="de-DE" w:eastAsia="de-DE"/>
    </w:rPr>
  </w:style>
  <w:style w:type="paragraph" w:customStyle="1" w:styleId="77DC8247234748E4B5C65BE352E793C0">
    <w:name w:val="77DC8247234748E4B5C65BE352E793C0"/>
    <w:rsid w:val="00B167A2"/>
    <w:pPr>
      <w:spacing w:after="160" w:line="259" w:lineRule="auto"/>
    </w:pPr>
    <w:rPr>
      <w:lang w:val="de-DE" w:eastAsia="de-DE"/>
    </w:rPr>
  </w:style>
  <w:style w:type="paragraph" w:customStyle="1" w:styleId="09CD8CF100DA40B2A11112E74097C410">
    <w:name w:val="09CD8CF100DA40B2A11112E74097C410"/>
    <w:rsid w:val="00B167A2"/>
    <w:pPr>
      <w:spacing w:after="160" w:line="259" w:lineRule="auto"/>
    </w:pPr>
    <w:rPr>
      <w:lang w:val="de-DE" w:eastAsia="de-DE"/>
    </w:rPr>
  </w:style>
  <w:style w:type="paragraph" w:customStyle="1" w:styleId="3DED53AE722A406C891EDCC735833AAA">
    <w:name w:val="3DED53AE722A406C891EDCC735833AAA"/>
    <w:rsid w:val="00B167A2"/>
    <w:pPr>
      <w:spacing w:after="160" w:line="259" w:lineRule="auto"/>
    </w:pPr>
    <w:rPr>
      <w:lang w:val="de-DE" w:eastAsia="de-DE"/>
    </w:rPr>
  </w:style>
  <w:style w:type="paragraph" w:customStyle="1" w:styleId="4A63EDEF710940EDB42F23606D531856">
    <w:name w:val="4A63EDEF710940EDB42F23606D531856"/>
    <w:rsid w:val="00B167A2"/>
    <w:pPr>
      <w:spacing w:after="160" w:line="259" w:lineRule="auto"/>
    </w:pPr>
    <w:rPr>
      <w:lang w:val="de-DE" w:eastAsia="de-DE"/>
    </w:rPr>
  </w:style>
  <w:style w:type="paragraph" w:customStyle="1" w:styleId="5C2F8AC1205E42F3A49D6EBB04A1AEE4">
    <w:name w:val="5C2F8AC1205E42F3A49D6EBB04A1AEE4"/>
    <w:rsid w:val="00B167A2"/>
    <w:pPr>
      <w:spacing w:after="160" w:line="259" w:lineRule="auto"/>
    </w:pPr>
    <w:rPr>
      <w:lang w:val="de-DE" w:eastAsia="de-DE"/>
    </w:rPr>
  </w:style>
  <w:style w:type="paragraph" w:customStyle="1" w:styleId="A7D7F1BE2DE04B39BF34620F0D30CA16">
    <w:name w:val="A7D7F1BE2DE04B39BF34620F0D30CA16"/>
    <w:rsid w:val="00B167A2"/>
    <w:pPr>
      <w:spacing w:after="160" w:line="259" w:lineRule="auto"/>
    </w:pPr>
    <w:rPr>
      <w:lang w:val="de-DE" w:eastAsia="de-DE"/>
    </w:rPr>
  </w:style>
  <w:style w:type="paragraph" w:customStyle="1" w:styleId="88477854CF644B0D8B7C964173BB58FB">
    <w:name w:val="88477854CF644B0D8B7C964173BB58FB"/>
    <w:rsid w:val="00B167A2"/>
    <w:pPr>
      <w:spacing w:after="160" w:line="259" w:lineRule="auto"/>
    </w:pPr>
    <w:rPr>
      <w:lang w:val="de-DE" w:eastAsia="de-DE"/>
    </w:rPr>
  </w:style>
  <w:style w:type="paragraph" w:customStyle="1" w:styleId="558D0EDEA6054537AB0F6AF2D9FF7551">
    <w:name w:val="558D0EDEA6054537AB0F6AF2D9FF7551"/>
    <w:rsid w:val="00B167A2"/>
    <w:pPr>
      <w:spacing w:after="160" w:line="259" w:lineRule="auto"/>
    </w:pPr>
    <w:rPr>
      <w:lang w:val="de-DE" w:eastAsia="de-DE"/>
    </w:rPr>
  </w:style>
  <w:style w:type="paragraph" w:customStyle="1" w:styleId="E1B703EC3F934DBDBA48FDD4739ED7FB">
    <w:name w:val="E1B703EC3F934DBDBA48FDD4739ED7FB"/>
    <w:rsid w:val="00B167A2"/>
    <w:pPr>
      <w:spacing w:after="160" w:line="259" w:lineRule="auto"/>
    </w:pPr>
    <w:rPr>
      <w:lang w:val="de-DE" w:eastAsia="de-DE"/>
    </w:rPr>
  </w:style>
  <w:style w:type="paragraph" w:customStyle="1" w:styleId="2DEF4C6F69A64CA6AE5DC404E761BA57">
    <w:name w:val="2DEF4C6F69A64CA6AE5DC404E761BA57"/>
    <w:rsid w:val="00B167A2"/>
    <w:pPr>
      <w:spacing w:after="160" w:line="259" w:lineRule="auto"/>
    </w:pPr>
    <w:rPr>
      <w:lang w:val="de-DE" w:eastAsia="de-DE"/>
    </w:rPr>
  </w:style>
  <w:style w:type="paragraph" w:customStyle="1" w:styleId="D88948E3888044C6BAE558BAB4ADD82A">
    <w:name w:val="D88948E3888044C6BAE558BAB4ADD82A"/>
    <w:rsid w:val="00B167A2"/>
    <w:pPr>
      <w:spacing w:after="160" w:line="259" w:lineRule="auto"/>
    </w:pPr>
    <w:rPr>
      <w:lang w:val="de-DE" w:eastAsia="de-DE"/>
    </w:rPr>
  </w:style>
  <w:style w:type="paragraph" w:customStyle="1" w:styleId="7351FE0F6CB74112895B9733AA77929D">
    <w:name w:val="7351FE0F6CB74112895B9733AA77929D"/>
    <w:rsid w:val="00B167A2"/>
    <w:pPr>
      <w:spacing w:after="160" w:line="259" w:lineRule="auto"/>
    </w:pPr>
    <w:rPr>
      <w:lang w:val="de-DE" w:eastAsia="de-DE"/>
    </w:rPr>
  </w:style>
  <w:style w:type="paragraph" w:customStyle="1" w:styleId="9BB8DD1F12CA4A12AB4FCBAB8E40E090">
    <w:name w:val="9BB8DD1F12CA4A12AB4FCBAB8E40E090"/>
    <w:rsid w:val="00A55FD4"/>
  </w:style>
  <w:style w:type="paragraph" w:customStyle="1" w:styleId="E8684893355F460CA7BCD3F6174F4DF8">
    <w:name w:val="E8684893355F460CA7BCD3F6174F4DF8"/>
    <w:rsid w:val="00A55FD4"/>
  </w:style>
  <w:style w:type="paragraph" w:customStyle="1" w:styleId="A7C3601354E1D042A877290C7F7F7D96">
    <w:name w:val="A7C3601354E1D042A877290C7F7F7D96"/>
    <w:rsid w:val="00917653"/>
    <w:pPr>
      <w:spacing w:after="0" w:line="240" w:lineRule="auto"/>
    </w:pPr>
    <w:rPr>
      <w:sz w:val="24"/>
      <w:szCs w:val="24"/>
      <w:lang w:val="de-DE" w:eastAsia="de-DE"/>
    </w:rPr>
  </w:style>
  <w:style w:type="paragraph" w:customStyle="1" w:styleId="97CF05A4EF04474C89B2A07A45D42D03">
    <w:name w:val="97CF05A4EF04474C89B2A07A45D42D03"/>
    <w:rsid w:val="00917653"/>
    <w:pPr>
      <w:spacing w:after="0" w:line="240" w:lineRule="auto"/>
    </w:pPr>
    <w:rPr>
      <w:sz w:val="24"/>
      <w:szCs w:val="24"/>
      <w:lang w:val="de-DE" w:eastAsia="de-DE"/>
    </w:rPr>
  </w:style>
  <w:style w:type="paragraph" w:customStyle="1" w:styleId="B126D9032C5397409D5F6FB291188FA6">
    <w:name w:val="B126D9032C5397409D5F6FB291188FA6"/>
    <w:rsid w:val="00917653"/>
    <w:pPr>
      <w:spacing w:after="0" w:line="240" w:lineRule="auto"/>
    </w:pPr>
    <w:rPr>
      <w:sz w:val="24"/>
      <w:szCs w:val="24"/>
      <w:lang w:val="de-DE" w:eastAsia="de-DE"/>
    </w:rPr>
  </w:style>
  <w:style w:type="paragraph" w:customStyle="1" w:styleId="74E0A9FD4DA52F4FBB7039996AD5BE33">
    <w:name w:val="74E0A9FD4DA52F4FBB7039996AD5BE33"/>
    <w:rsid w:val="00917653"/>
    <w:pPr>
      <w:spacing w:after="0" w:line="240" w:lineRule="auto"/>
    </w:pPr>
    <w:rPr>
      <w:sz w:val="24"/>
      <w:szCs w:val="24"/>
      <w:lang w:val="de-DE" w:eastAsia="de-DE"/>
    </w:rPr>
  </w:style>
  <w:style w:type="paragraph" w:customStyle="1" w:styleId="53930D1A0D15384E8650CE41201289B8">
    <w:name w:val="53930D1A0D15384E8650CE41201289B8"/>
    <w:rsid w:val="00917653"/>
    <w:pPr>
      <w:spacing w:after="0" w:line="240" w:lineRule="auto"/>
    </w:pPr>
    <w:rPr>
      <w:sz w:val="24"/>
      <w:szCs w:val="24"/>
      <w:lang w:val="de-DE" w:eastAsia="de-DE"/>
    </w:rPr>
  </w:style>
  <w:style w:type="paragraph" w:customStyle="1" w:styleId="8F1A40B1FC80E1469C18238382B05AC0">
    <w:name w:val="8F1A40B1FC80E1469C18238382B05AC0"/>
    <w:rsid w:val="00917653"/>
    <w:pPr>
      <w:spacing w:after="0" w:line="240" w:lineRule="auto"/>
    </w:pPr>
    <w:rPr>
      <w:sz w:val="24"/>
      <w:szCs w:val="24"/>
      <w:lang w:val="de-DE" w:eastAsia="de-DE"/>
    </w:rPr>
  </w:style>
  <w:style w:type="paragraph" w:customStyle="1" w:styleId="742EA61897CA7143B39FE758570BC7DE">
    <w:name w:val="742EA61897CA7143B39FE758570BC7DE"/>
    <w:rsid w:val="00917653"/>
    <w:pPr>
      <w:spacing w:after="0" w:line="240" w:lineRule="auto"/>
    </w:pPr>
    <w:rPr>
      <w:sz w:val="24"/>
      <w:szCs w:val="24"/>
      <w:lang w:val="de-DE" w:eastAsia="de-DE"/>
    </w:rPr>
  </w:style>
  <w:style w:type="paragraph" w:customStyle="1" w:styleId="77BE2ADECAD0814E8F36FCC4DA736A0C">
    <w:name w:val="77BE2ADECAD0814E8F36FCC4DA736A0C"/>
    <w:rsid w:val="00917653"/>
    <w:pPr>
      <w:spacing w:after="0" w:line="240" w:lineRule="auto"/>
    </w:pPr>
    <w:rPr>
      <w:sz w:val="24"/>
      <w:szCs w:val="24"/>
      <w:lang w:val="de-DE" w:eastAsia="de-DE"/>
    </w:rPr>
  </w:style>
  <w:style w:type="paragraph" w:customStyle="1" w:styleId="CB26E55DD6F2F84E96F95FE4A709FC78">
    <w:name w:val="CB26E55DD6F2F84E96F95FE4A709FC78"/>
    <w:rsid w:val="00917653"/>
    <w:pPr>
      <w:spacing w:after="0" w:line="240" w:lineRule="auto"/>
    </w:pPr>
    <w:rPr>
      <w:sz w:val="24"/>
      <w:szCs w:val="24"/>
      <w:lang w:val="de-DE" w:eastAsia="de-DE"/>
    </w:rPr>
  </w:style>
  <w:style w:type="paragraph" w:customStyle="1" w:styleId="66FE9DB7AB9CD34EB81AAA38D6C80CEA">
    <w:name w:val="66FE9DB7AB9CD34EB81AAA38D6C80CEA"/>
    <w:rsid w:val="00E1469E"/>
    <w:pPr>
      <w:spacing w:after="0" w:line="240" w:lineRule="auto"/>
    </w:pPr>
    <w:rPr>
      <w:sz w:val="24"/>
      <w:szCs w:val="24"/>
      <w:lang w:val="de-DE" w:eastAsia="de-DE"/>
    </w:rPr>
  </w:style>
  <w:style w:type="paragraph" w:customStyle="1" w:styleId="F041E894AF82EB4CAF41DAA64D8F36CB">
    <w:name w:val="F041E894AF82EB4CAF41DAA64D8F36CB"/>
    <w:rsid w:val="00E1469E"/>
    <w:pPr>
      <w:spacing w:after="0" w:line="240" w:lineRule="auto"/>
    </w:pPr>
    <w:rPr>
      <w:sz w:val="24"/>
      <w:szCs w:val="24"/>
      <w:lang w:val="de-DE" w:eastAsia="de-DE"/>
    </w:rPr>
  </w:style>
  <w:style w:type="paragraph" w:customStyle="1" w:styleId="4C724F26DF83D84E893AD6F4E5F04850">
    <w:name w:val="4C724F26DF83D84E893AD6F4E5F04850"/>
    <w:rsid w:val="008139DA"/>
    <w:pPr>
      <w:spacing w:after="0" w:line="240" w:lineRule="auto"/>
    </w:pPr>
    <w:rPr>
      <w:sz w:val="24"/>
      <w:szCs w:val="24"/>
      <w:lang w:val="de-DE" w:eastAsia="de-DE"/>
    </w:rPr>
  </w:style>
  <w:style w:type="paragraph" w:customStyle="1" w:styleId="EE1CD7CE5C760C498623BE8CC8A944C1">
    <w:name w:val="EE1CD7CE5C760C498623BE8CC8A944C1"/>
    <w:rsid w:val="008139DA"/>
    <w:pPr>
      <w:spacing w:after="0" w:line="240" w:lineRule="auto"/>
    </w:pPr>
    <w:rPr>
      <w:sz w:val="24"/>
      <w:szCs w:val="24"/>
      <w:lang w:val="de-DE" w:eastAsia="de-DE"/>
    </w:rPr>
  </w:style>
  <w:style w:type="paragraph" w:customStyle="1" w:styleId="211F76A60181EC48A5B050622DE83882">
    <w:name w:val="211F76A60181EC48A5B050622DE83882"/>
    <w:rsid w:val="008139DA"/>
    <w:pPr>
      <w:spacing w:after="0" w:line="240" w:lineRule="auto"/>
    </w:pPr>
    <w:rPr>
      <w:sz w:val="24"/>
      <w:szCs w:val="24"/>
      <w:lang w:val="de-DE" w:eastAsia="de-DE"/>
    </w:rPr>
  </w:style>
  <w:style w:type="paragraph" w:customStyle="1" w:styleId="74DBAE8187D35D4793548C937584F796">
    <w:name w:val="74DBAE8187D35D4793548C937584F796"/>
    <w:rsid w:val="008139DA"/>
    <w:pPr>
      <w:spacing w:after="0" w:line="240" w:lineRule="auto"/>
    </w:pPr>
    <w:rPr>
      <w:sz w:val="24"/>
      <w:szCs w:val="24"/>
      <w:lang w:val="de-DE" w:eastAsia="de-DE"/>
    </w:rPr>
  </w:style>
  <w:style w:type="paragraph" w:customStyle="1" w:styleId="3E4013653DEB99448CACBDF76E6D5664">
    <w:name w:val="3E4013653DEB99448CACBDF76E6D5664"/>
    <w:rsid w:val="008139DA"/>
    <w:pPr>
      <w:spacing w:after="0" w:line="240" w:lineRule="auto"/>
    </w:pPr>
    <w:rPr>
      <w:sz w:val="24"/>
      <w:szCs w:val="24"/>
      <w:lang w:val="de-DE" w:eastAsia="de-DE"/>
    </w:rPr>
  </w:style>
  <w:style w:type="paragraph" w:customStyle="1" w:styleId="46F411C86398E943832CAC458BAE5A32">
    <w:name w:val="46F411C86398E943832CAC458BAE5A32"/>
    <w:rsid w:val="008139DA"/>
    <w:pPr>
      <w:spacing w:after="0" w:line="240" w:lineRule="auto"/>
    </w:pPr>
    <w:rPr>
      <w:sz w:val="24"/>
      <w:szCs w:val="24"/>
      <w:lang w:val="de-DE" w:eastAsia="de-DE"/>
    </w:rPr>
  </w:style>
  <w:style w:type="paragraph" w:customStyle="1" w:styleId="24F90F728B39A24EA89D98BACF83CA35">
    <w:name w:val="24F90F728B39A24EA89D98BACF83CA35"/>
    <w:rsid w:val="008139DA"/>
    <w:pPr>
      <w:spacing w:after="0" w:line="240" w:lineRule="auto"/>
    </w:pPr>
    <w:rPr>
      <w:sz w:val="24"/>
      <w:szCs w:val="24"/>
      <w:lang w:val="de-DE" w:eastAsia="de-DE"/>
    </w:rPr>
  </w:style>
  <w:style w:type="paragraph" w:customStyle="1" w:styleId="0221D3940C71A440941A6FAD0EA1BDFA">
    <w:name w:val="0221D3940C71A440941A6FAD0EA1BDFA"/>
    <w:rsid w:val="008139DA"/>
    <w:pPr>
      <w:spacing w:after="0" w:line="240" w:lineRule="auto"/>
    </w:pPr>
    <w:rPr>
      <w:sz w:val="24"/>
      <w:szCs w:val="24"/>
      <w:lang w:val="de-DE" w:eastAsia="de-DE"/>
    </w:rPr>
  </w:style>
  <w:style w:type="paragraph" w:customStyle="1" w:styleId="F4433B0AF3EACA409E9F20DC1A84E2EC">
    <w:name w:val="F4433B0AF3EACA409E9F20DC1A84E2EC"/>
    <w:rsid w:val="008139DA"/>
    <w:pPr>
      <w:spacing w:after="0" w:line="240" w:lineRule="auto"/>
    </w:pPr>
    <w:rPr>
      <w:sz w:val="24"/>
      <w:szCs w:val="24"/>
      <w:lang w:val="de-DE" w:eastAsia="de-DE"/>
    </w:rPr>
  </w:style>
  <w:style w:type="paragraph" w:customStyle="1" w:styleId="8D99DFF60CDEFD489BE2442352713F90">
    <w:name w:val="8D99DFF60CDEFD489BE2442352713F90"/>
    <w:rsid w:val="008139DA"/>
    <w:pPr>
      <w:spacing w:after="0" w:line="240" w:lineRule="auto"/>
    </w:pPr>
    <w:rPr>
      <w:sz w:val="24"/>
      <w:szCs w:val="24"/>
      <w:lang w:val="de-DE" w:eastAsia="de-DE"/>
    </w:rPr>
  </w:style>
  <w:style w:type="paragraph" w:customStyle="1" w:styleId="21A64BCDFF962B4BA5A681674226D9FB">
    <w:name w:val="21A64BCDFF962B4BA5A681674226D9FB"/>
    <w:rsid w:val="008139DA"/>
    <w:pPr>
      <w:spacing w:after="0" w:line="240" w:lineRule="auto"/>
    </w:pPr>
    <w:rPr>
      <w:sz w:val="24"/>
      <w:szCs w:val="24"/>
      <w:lang w:val="de-DE" w:eastAsia="de-DE"/>
    </w:rPr>
  </w:style>
  <w:style w:type="paragraph" w:customStyle="1" w:styleId="6DD7D6C54B9FCA49ACF56357BB18D2A8">
    <w:name w:val="6DD7D6C54B9FCA49ACF56357BB18D2A8"/>
    <w:rsid w:val="008139DA"/>
    <w:pPr>
      <w:spacing w:after="0" w:line="240" w:lineRule="auto"/>
    </w:pPr>
    <w:rPr>
      <w:sz w:val="24"/>
      <w:szCs w:val="24"/>
      <w:lang w:val="de-DE" w:eastAsia="de-DE"/>
    </w:rPr>
  </w:style>
  <w:style w:type="paragraph" w:customStyle="1" w:styleId="DA6605205E74A94AAFBE0692F0713F2C">
    <w:name w:val="DA6605205E74A94AAFBE0692F0713F2C"/>
    <w:rsid w:val="008139DA"/>
    <w:pPr>
      <w:spacing w:after="0" w:line="240" w:lineRule="auto"/>
    </w:pPr>
    <w:rPr>
      <w:sz w:val="24"/>
      <w:szCs w:val="24"/>
      <w:lang w:val="de-DE" w:eastAsia="de-DE"/>
    </w:rPr>
  </w:style>
  <w:style w:type="paragraph" w:customStyle="1" w:styleId="D9B71A87F278458786F4EBEF2213F861">
    <w:name w:val="D9B71A87F278458786F4EBEF2213F861"/>
    <w:rsid w:val="00E85021"/>
    <w:pPr>
      <w:spacing w:after="160" w:line="259" w:lineRule="auto"/>
    </w:pPr>
    <w:rPr>
      <w:lang w:val="de-DE" w:eastAsia="de-DE"/>
    </w:rPr>
  </w:style>
  <w:style w:type="paragraph" w:customStyle="1" w:styleId="5397C988E9704DE2809DB6B9EA4A927D">
    <w:name w:val="5397C988E9704DE2809DB6B9EA4A927D"/>
    <w:rsid w:val="00E85021"/>
    <w:pPr>
      <w:spacing w:after="160" w:line="259" w:lineRule="auto"/>
    </w:pPr>
    <w:rPr>
      <w:lang w:val="de-DE" w:eastAsia="de-DE"/>
    </w:rPr>
  </w:style>
  <w:style w:type="paragraph" w:customStyle="1" w:styleId="B4AA0085F97A49A897750E57A6E8C7E0">
    <w:name w:val="B4AA0085F97A49A897750E57A6E8C7E0"/>
    <w:rsid w:val="00E85021"/>
    <w:pPr>
      <w:spacing w:after="160" w:line="259" w:lineRule="auto"/>
    </w:pPr>
    <w:rPr>
      <w:lang w:val="de-DE" w:eastAsia="de-DE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CH" w:eastAsia="de-CH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E85021"/>
    <w:rPr>
      <w:color w:val="808080"/>
    </w:rPr>
  </w:style>
  <w:style w:type="paragraph" w:customStyle="1" w:styleId="DFD026914FF74B58A32432AD7780A299">
    <w:name w:val="DFD026914FF74B58A32432AD7780A299"/>
    <w:rsid w:val="0048642C"/>
  </w:style>
  <w:style w:type="paragraph" w:customStyle="1" w:styleId="18B8667E730E43DF8D25CD8E4A3AA253">
    <w:name w:val="18B8667E730E43DF8D25CD8E4A3AA253"/>
    <w:rsid w:val="0048642C"/>
  </w:style>
  <w:style w:type="paragraph" w:customStyle="1" w:styleId="70E91DA7A61A4006A1C0DF83D5F9F768">
    <w:name w:val="70E91DA7A61A4006A1C0DF83D5F9F768"/>
    <w:rsid w:val="0048642C"/>
  </w:style>
  <w:style w:type="paragraph" w:customStyle="1" w:styleId="38D385BFF0F648E094B19D22FE29DF4E">
    <w:name w:val="38D385BFF0F648E094B19D22FE29DF4E"/>
    <w:rsid w:val="0048642C"/>
  </w:style>
  <w:style w:type="paragraph" w:customStyle="1" w:styleId="793B183A6B0D437AB0B860217068A300">
    <w:name w:val="793B183A6B0D437AB0B860217068A300"/>
    <w:rsid w:val="0048642C"/>
  </w:style>
  <w:style w:type="paragraph" w:customStyle="1" w:styleId="4DDCEB31E4A94F3897AF587244976C76">
    <w:name w:val="4DDCEB31E4A94F3897AF587244976C76"/>
    <w:rsid w:val="0048642C"/>
  </w:style>
  <w:style w:type="paragraph" w:customStyle="1" w:styleId="B37BF7D887F74550A495333328B3EE15">
    <w:name w:val="B37BF7D887F74550A495333328B3EE15"/>
    <w:rsid w:val="0048642C"/>
  </w:style>
  <w:style w:type="paragraph" w:customStyle="1" w:styleId="C32E12D2ECBD4639B577CBE99CD09D79">
    <w:name w:val="C32E12D2ECBD4639B577CBE99CD09D79"/>
    <w:rsid w:val="0048642C"/>
  </w:style>
  <w:style w:type="paragraph" w:customStyle="1" w:styleId="0FF6060EA1B644E3AA75BFB93B3F2831">
    <w:name w:val="0FF6060EA1B644E3AA75BFB93B3F2831"/>
    <w:rsid w:val="0048642C"/>
  </w:style>
  <w:style w:type="paragraph" w:customStyle="1" w:styleId="6F2DDB35C2B54C22B615B121EFAD907D">
    <w:name w:val="6F2DDB35C2B54C22B615B121EFAD907D"/>
    <w:rsid w:val="0048642C"/>
  </w:style>
  <w:style w:type="paragraph" w:customStyle="1" w:styleId="A3DC0D005C76490295411B7849204051">
    <w:name w:val="A3DC0D005C76490295411B7849204051"/>
    <w:rsid w:val="0048642C"/>
  </w:style>
  <w:style w:type="paragraph" w:customStyle="1" w:styleId="35F855EC30AC4F968DF8B44CF8509ACA">
    <w:name w:val="35F855EC30AC4F968DF8B44CF8509ACA"/>
    <w:rsid w:val="0048642C"/>
  </w:style>
  <w:style w:type="paragraph" w:customStyle="1" w:styleId="EAF6E2567D6545ED9A4926F23616A64D">
    <w:name w:val="EAF6E2567D6545ED9A4926F23616A64D"/>
    <w:rsid w:val="0048642C"/>
  </w:style>
  <w:style w:type="paragraph" w:customStyle="1" w:styleId="147AD7D02E20481E980647C70C0976E9">
    <w:name w:val="147AD7D02E20481E980647C70C0976E9"/>
    <w:rsid w:val="0048642C"/>
  </w:style>
  <w:style w:type="paragraph" w:customStyle="1" w:styleId="F696C80CE569431E99084FA929C081A7">
    <w:name w:val="F696C80CE569431E99084FA929C081A7"/>
    <w:rsid w:val="0048642C"/>
  </w:style>
  <w:style w:type="paragraph" w:customStyle="1" w:styleId="F01B9F86F2ED49EDB5AA2D407629A3A4">
    <w:name w:val="F01B9F86F2ED49EDB5AA2D407629A3A4"/>
    <w:rsid w:val="0048642C"/>
  </w:style>
  <w:style w:type="paragraph" w:customStyle="1" w:styleId="02780753075C4967B3DBEE97D21BE086">
    <w:name w:val="02780753075C4967B3DBEE97D21BE086"/>
    <w:rsid w:val="00645122"/>
  </w:style>
  <w:style w:type="paragraph" w:customStyle="1" w:styleId="F819BF63B26F41C6B8FAADCEFE1AA9F5">
    <w:name w:val="F819BF63B26F41C6B8FAADCEFE1AA9F5"/>
    <w:rsid w:val="00FE379B"/>
  </w:style>
  <w:style w:type="paragraph" w:customStyle="1" w:styleId="A164C1C656064D23916ED6D5E6573B24">
    <w:name w:val="A164C1C656064D23916ED6D5E6573B24"/>
    <w:rsid w:val="00FE379B"/>
  </w:style>
  <w:style w:type="paragraph" w:customStyle="1" w:styleId="B69F28925EEE450C937B6EC470266B9A">
    <w:name w:val="B69F28925EEE450C937B6EC470266B9A"/>
    <w:rsid w:val="00FE379B"/>
  </w:style>
  <w:style w:type="paragraph" w:customStyle="1" w:styleId="672C1C33EFE44E20AF937123772D1E32">
    <w:name w:val="672C1C33EFE44E20AF937123772D1E32"/>
    <w:rsid w:val="00FE379B"/>
  </w:style>
  <w:style w:type="paragraph" w:customStyle="1" w:styleId="5DFF9F46BE1B49B3A9691D1E45A9BE79">
    <w:name w:val="5DFF9F46BE1B49B3A9691D1E45A9BE79"/>
    <w:rsid w:val="00FE379B"/>
  </w:style>
  <w:style w:type="paragraph" w:customStyle="1" w:styleId="3BACFBD1E2134BEBBFCCFF5E8B9769FD">
    <w:name w:val="3BACFBD1E2134BEBBFCCFF5E8B9769FD"/>
    <w:rsid w:val="00FE379B"/>
  </w:style>
  <w:style w:type="paragraph" w:customStyle="1" w:styleId="4444F475A6A94E55B72EE1EE7611C607">
    <w:name w:val="4444F475A6A94E55B72EE1EE7611C607"/>
    <w:rsid w:val="00FE379B"/>
  </w:style>
  <w:style w:type="paragraph" w:customStyle="1" w:styleId="0943F8716B2F495799479982A2B6CA08">
    <w:name w:val="0943F8716B2F495799479982A2B6CA08"/>
    <w:rsid w:val="00FE379B"/>
  </w:style>
  <w:style w:type="paragraph" w:customStyle="1" w:styleId="92AC5EC67DD34ADDA80C6A40283C83B4">
    <w:name w:val="92AC5EC67DD34ADDA80C6A40283C83B4"/>
    <w:rsid w:val="00FE379B"/>
  </w:style>
  <w:style w:type="paragraph" w:customStyle="1" w:styleId="79F1473BCE334AC98754724707C616A9">
    <w:name w:val="79F1473BCE334AC98754724707C616A9"/>
    <w:rsid w:val="00FE379B"/>
  </w:style>
  <w:style w:type="paragraph" w:customStyle="1" w:styleId="AF8903D076244A0BA7740E56BC2CDE5C">
    <w:name w:val="AF8903D076244A0BA7740E56BC2CDE5C"/>
    <w:rsid w:val="00FE379B"/>
  </w:style>
  <w:style w:type="paragraph" w:customStyle="1" w:styleId="1796273EAB3940E7BD33135E8B8CAA06">
    <w:name w:val="1796273EAB3940E7BD33135E8B8CAA06"/>
    <w:rsid w:val="00FE379B"/>
  </w:style>
  <w:style w:type="paragraph" w:customStyle="1" w:styleId="863CA9C150D74FBEBB286D4EE50C61C4">
    <w:name w:val="863CA9C150D74FBEBB286D4EE50C61C4"/>
    <w:rsid w:val="00FE379B"/>
  </w:style>
  <w:style w:type="paragraph" w:customStyle="1" w:styleId="BB235472D33A478DAA78A1F4393567E6">
    <w:name w:val="BB235472D33A478DAA78A1F4393567E6"/>
    <w:rsid w:val="00FE379B"/>
  </w:style>
  <w:style w:type="paragraph" w:customStyle="1" w:styleId="0FD4FBF1AD4444A5A2084D16B710F0C9">
    <w:name w:val="0FD4FBF1AD4444A5A2084D16B710F0C9"/>
    <w:rsid w:val="00FE379B"/>
  </w:style>
  <w:style w:type="paragraph" w:customStyle="1" w:styleId="E7D55C2C71324F4985623D605A4A1557">
    <w:name w:val="E7D55C2C71324F4985623D605A4A1557"/>
    <w:rsid w:val="00FE379B"/>
  </w:style>
  <w:style w:type="paragraph" w:customStyle="1" w:styleId="AF41674269304AC18157E016398104C2">
    <w:name w:val="AF41674269304AC18157E016398104C2"/>
    <w:rsid w:val="00FE379B"/>
  </w:style>
  <w:style w:type="paragraph" w:customStyle="1" w:styleId="D9C33242662542FB8E2E00D9BE198665">
    <w:name w:val="D9C33242662542FB8E2E00D9BE198665"/>
    <w:rsid w:val="00FE379B"/>
  </w:style>
  <w:style w:type="paragraph" w:customStyle="1" w:styleId="041F8DEF7CD64F6DB9E2CDCC9731C39F">
    <w:name w:val="041F8DEF7CD64F6DB9E2CDCC9731C39F"/>
    <w:rsid w:val="00FE379B"/>
  </w:style>
  <w:style w:type="paragraph" w:customStyle="1" w:styleId="B88FFFD3586446F99C5BD67F5D1EBD98">
    <w:name w:val="B88FFFD3586446F99C5BD67F5D1EBD98"/>
    <w:rsid w:val="00FE379B"/>
  </w:style>
  <w:style w:type="paragraph" w:customStyle="1" w:styleId="8ED6F8C44B5243F4A5EFAB2266F68852">
    <w:name w:val="8ED6F8C44B5243F4A5EFAB2266F68852"/>
    <w:rsid w:val="00FE379B"/>
  </w:style>
  <w:style w:type="paragraph" w:customStyle="1" w:styleId="23C38DAAD6E04A4F83BB7D5256DD9276">
    <w:name w:val="23C38DAAD6E04A4F83BB7D5256DD9276"/>
    <w:rsid w:val="00FE379B"/>
  </w:style>
  <w:style w:type="paragraph" w:customStyle="1" w:styleId="E9A57DB3740B41D48774187FDA64CA85">
    <w:name w:val="E9A57DB3740B41D48774187FDA64CA85"/>
    <w:rsid w:val="00FE379B"/>
  </w:style>
  <w:style w:type="paragraph" w:customStyle="1" w:styleId="959D386470414247AEBEE78EF3326A10">
    <w:name w:val="959D386470414247AEBEE78EF3326A10"/>
    <w:rsid w:val="00FE379B"/>
  </w:style>
  <w:style w:type="paragraph" w:customStyle="1" w:styleId="88596180BD9B4C039821E530AF7956BC">
    <w:name w:val="88596180BD9B4C039821E530AF7956BC"/>
    <w:rsid w:val="00FE379B"/>
  </w:style>
  <w:style w:type="paragraph" w:customStyle="1" w:styleId="3EB556A52CC94B47BF6E9CDAF86B9BE2">
    <w:name w:val="3EB556A52CC94B47BF6E9CDAF86B9BE2"/>
    <w:rsid w:val="00FE379B"/>
  </w:style>
  <w:style w:type="paragraph" w:customStyle="1" w:styleId="D039D97C0B2343CE8A996D92A012C570">
    <w:name w:val="D039D97C0B2343CE8A996D92A012C570"/>
    <w:rsid w:val="00FE379B"/>
  </w:style>
  <w:style w:type="paragraph" w:customStyle="1" w:styleId="120253E7FBCB4782BBE9C1BF2130B41E">
    <w:name w:val="120253E7FBCB4782BBE9C1BF2130B41E"/>
    <w:rsid w:val="00FE379B"/>
  </w:style>
  <w:style w:type="paragraph" w:customStyle="1" w:styleId="284C357B2FA6444FA935480DE79A9BC3">
    <w:name w:val="284C357B2FA6444FA935480DE79A9BC3"/>
    <w:rsid w:val="00FE379B"/>
  </w:style>
  <w:style w:type="paragraph" w:customStyle="1" w:styleId="74959284BAFC4E7B95397556BB4E4827">
    <w:name w:val="74959284BAFC4E7B95397556BB4E4827"/>
    <w:rsid w:val="00FE379B"/>
  </w:style>
  <w:style w:type="paragraph" w:customStyle="1" w:styleId="6B9D5787D0BA4563834C6BE94DC6E9F1">
    <w:name w:val="6B9D5787D0BA4563834C6BE94DC6E9F1"/>
    <w:rsid w:val="00FE379B"/>
  </w:style>
  <w:style w:type="paragraph" w:customStyle="1" w:styleId="99DF8663587D4E688C7223BFAE30F6FA">
    <w:name w:val="99DF8663587D4E688C7223BFAE30F6FA"/>
    <w:rsid w:val="00FE379B"/>
  </w:style>
  <w:style w:type="paragraph" w:customStyle="1" w:styleId="4EB06883EF594249A364ACE8FD5B41CA">
    <w:name w:val="4EB06883EF594249A364ACE8FD5B41CA"/>
    <w:rsid w:val="00FE379B"/>
  </w:style>
  <w:style w:type="paragraph" w:customStyle="1" w:styleId="EC4C9407DC804C0B833D909AC3548F05">
    <w:name w:val="EC4C9407DC804C0B833D909AC3548F05"/>
    <w:rsid w:val="00FE379B"/>
  </w:style>
  <w:style w:type="paragraph" w:customStyle="1" w:styleId="3C03CA7DA42645B88CF0C8B259BF75D8">
    <w:name w:val="3C03CA7DA42645B88CF0C8B259BF75D8"/>
    <w:rsid w:val="00FE379B"/>
  </w:style>
  <w:style w:type="paragraph" w:customStyle="1" w:styleId="56AF6702644F446BBADF9889D3B1E439">
    <w:name w:val="56AF6702644F446BBADF9889D3B1E439"/>
    <w:rsid w:val="00FE379B"/>
  </w:style>
  <w:style w:type="paragraph" w:customStyle="1" w:styleId="C016FF1F0B774D2AB57F8A01B5CE0263">
    <w:name w:val="C016FF1F0B774D2AB57F8A01B5CE0263"/>
    <w:rsid w:val="00FE379B"/>
  </w:style>
  <w:style w:type="paragraph" w:customStyle="1" w:styleId="9F937C64280645B7974BDE6A67918F57">
    <w:name w:val="9F937C64280645B7974BDE6A67918F57"/>
    <w:rsid w:val="00FE379B"/>
  </w:style>
  <w:style w:type="paragraph" w:customStyle="1" w:styleId="9B4BD2B4222B45AE834AD3EEEDEE3C6D">
    <w:name w:val="9B4BD2B4222B45AE834AD3EEEDEE3C6D"/>
    <w:rsid w:val="00FE379B"/>
  </w:style>
  <w:style w:type="paragraph" w:customStyle="1" w:styleId="EB0E7D37A82143EFA4A75FDEB7BD27F8">
    <w:name w:val="EB0E7D37A82143EFA4A75FDEB7BD27F8"/>
    <w:rsid w:val="00FE379B"/>
  </w:style>
  <w:style w:type="paragraph" w:customStyle="1" w:styleId="A2F1E57E3B75421F8F07F80A77DD9DDD">
    <w:name w:val="A2F1E57E3B75421F8F07F80A77DD9DDD"/>
    <w:rsid w:val="00FE379B"/>
  </w:style>
  <w:style w:type="paragraph" w:customStyle="1" w:styleId="069BFCBA24DB44CFB76C651DBBA75684">
    <w:name w:val="069BFCBA24DB44CFB76C651DBBA75684"/>
    <w:rsid w:val="00FE379B"/>
  </w:style>
  <w:style w:type="paragraph" w:customStyle="1" w:styleId="83864F187E95408AA8C56A2CA25CD28B">
    <w:name w:val="83864F187E95408AA8C56A2CA25CD28B"/>
    <w:rsid w:val="00FE379B"/>
  </w:style>
  <w:style w:type="paragraph" w:customStyle="1" w:styleId="8276C1510F8140F99C14C3EE404E33E8">
    <w:name w:val="8276C1510F8140F99C14C3EE404E33E8"/>
    <w:rsid w:val="00FE379B"/>
  </w:style>
  <w:style w:type="paragraph" w:customStyle="1" w:styleId="6BFFE52F42514666B7DD1EF03709359D">
    <w:name w:val="6BFFE52F42514666B7DD1EF03709359D"/>
    <w:rsid w:val="00FE379B"/>
  </w:style>
  <w:style w:type="paragraph" w:customStyle="1" w:styleId="AC383FEECC6D4DBA9E101A4350B501D7">
    <w:name w:val="AC383FEECC6D4DBA9E101A4350B501D7"/>
    <w:rsid w:val="00FE379B"/>
  </w:style>
  <w:style w:type="paragraph" w:customStyle="1" w:styleId="A63CD4B9B9EC4A3CB2EDCCF9F6096275">
    <w:name w:val="A63CD4B9B9EC4A3CB2EDCCF9F6096275"/>
    <w:rsid w:val="00FE379B"/>
  </w:style>
  <w:style w:type="paragraph" w:customStyle="1" w:styleId="454C94C9A6B14B79B30A142CADE14EA0">
    <w:name w:val="454C94C9A6B14B79B30A142CADE14EA0"/>
    <w:rsid w:val="00FE379B"/>
  </w:style>
  <w:style w:type="paragraph" w:customStyle="1" w:styleId="BBF651F380ED43559FDFD26157085CE8">
    <w:name w:val="BBF651F380ED43559FDFD26157085CE8"/>
    <w:rsid w:val="001927EC"/>
  </w:style>
  <w:style w:type="paragraph" w:customStyle="1" w:styleId="97F31754F28647958701310FDAD52DAE">
    <w:name w:val="97F31754F28647958701310FDAD52DAE"/>
    <w:rsid w:val="001927EC"/>
  </w:style>
  <w:style w:type="paragraph" w:customStyle="1" w:styleId="16456A2F862E4FCB958A0872AB49452A">
    <w:name w:val="16456A2F862E4FCB958A0872AB49452A"/>
    <w:rsid w:val="001927EC"/>
  </w:style>
  <w:style w:type="paragraph" w:customStyle="1" w:styleId="5B3BB59FCFF1448C9B742DFC7B3F63C6">
    <w:name w:val="5B3BB59FCFF1448C9B742DFC7B3F63C6"/>
    <w:rsid w:val="001927EC"/>
  </w:style>
  <w:style w:type="paragraph" w:customStyle="1" w:styleId="9DC59515E44245469D9B77348984A115">
    <w:name w:val="9DC59515E44245469D9B77348984A115"/>
    <w:rsid w:val="001927EC"/>
  </w:style>
  <w:style w:type="paragraph" w:customStyle="1" w:styleId="69A2114D38EC48ABA743FFEFB3799722">
    <w:name w:val="69A2114D38EC48ABA743FFEFB3799722"/>
    <w:rsid w:val="001927EC"/>
  </w:style>
  <w:style w:type="paragraph" w:customStyle="1" w:styleId="AFEB3D6C3E8C41B5A64B2E8251CF5F23">
    <w:name w:val="AFEB3D6C3E8C41B5A64B2E8251CF5F23"/>
    <w:rsid w:val="001927EC"/>
  </w:style>
  <w:style w:type="paragraph" w:customStyle="1" w:styleId="8D91D3BB133D4A819525FC0BBDBBB79E">
    <w:name w:val="8D91D3BB133D4A819525FC0BBDBBB79E"/>
    <w:rsid w:val="001927EC"/>
  </w:style>
  <w:style w:type="paragraph" w:customStyle="1" w:styleId="DDA9CFD0480340D4A58860D8AF95F25A">
    <w:name w:val="DDA9CFD0480340D4A58860D8AF95F25A"/>
    <w:rsid w:val="001927EC"/>
  </w:style>
  <w:style w:type="paragraph" w:customStyle="1" w:styleId="43773E0620064329BE908B043E98AEC1">
    <w:name w:val="43773E0620064329BE908B043E98AEC1"/>
    <w:rsid w:val="001927EC"/>
  </w:style>
  <w:style w:type="paragraph" w:customStyle="1" w:styleId="42864E201BDC4BD396B38D28BA43B2F4">
    <w:name w:val="42864E201BDC4BD396B38D28BA43B2F4"/>
    <w:rsid w:val="001927EC"/>
  </w:style>
  <w:style w:type="paragraph" w:customStyle="1" w:styleId="CB11F7B7CDBF4DA4AB531B6D702C461C">
    <w:name w:val="CB11F7B7CDBF4DA4AB531B6D702C461C"/>
    <w:rsid w:val="001927EC"/>
  </w:style>
  <w:style w:type="paragraph" w:customStyle="1" w:styleId="38D67AC801004A358DD1E0A6B5592075">
    <w:name w:val="38D67AC801004A358DD1E0A6B5592075"/>
    <w:rsid w:val="001927EC"/>
  </w:style>
  <w:style w:type="paragraph" w:customStyle="1" w:styleId="ADE2714E349A449599716FB6F71BF731">
    <w:name w:val="ADE2714E349A449599716FB6F71BF731"/>
    <w:rsid w:val="001927EC"/>
  </w:style>
  <w:style w:type="paragraph" w:customStyle="1" w:styleId="F9A7F6F9A45E468793465ABD5DE4A3C0">
    <w:name w:val="F9A7F6F9A45E468793465ABD5DE4A3C0"/>
    <w:rsid w:val="001927EC"/>
  </w:style>
  <w:style w:type="paragraph" w:customStyle="1" w:styleId="9C3371A6AFD14075A2642346C41EE118">
    <w:name w:val="9C3371A6AFD14075A2642346C41EE118"/>
    <w:rsid w:val="001927EC"/>
  </w:style>
  <w:style w:type="paragraph" w:customStyle="1" w:styleId="873368935A24409499000871666CA76B">
    <w:name w:val="873368935A24409499000871666CA76B"/>
    <w:rsid w:val="001927EC"/>
  </w:style>
  <w:style w:type="paragraph" w:customStyle="1" w:styleId="722E8A7D16874AC6B136CE6CD10AE06D">
    <w:name w:val="722E8A7D16874AC6B136CE6CD10AE06D"/>
    <w:rsid w:val="001927EC"/>
  </w:style>
  <w:style w:type="paragraph" w:customStyle="1" w:styleId="D2F5AE748AF84CE493273C4B6F76A733">
    <w:name w:val="D2F5AE748AF84CE493273C4B6F76A733"/>
    <w:rsid w:val="001927EC"/>
  </w:style>
  <w:style w:type="paragraph" w:customStyle="1" w:styleId="EE6FD4EE9CA94EEC812306A96AF74949">
    <w:name w:val="EE6FD4EE9CA94EEC812306A96AF74949"/>
    <w:rsid w:val="001927EC"/>
  </w:style>
  <w:style w:type="paragraph" w:customStyle="1" w:styleId="41B9F51FBC9641FEB81410D18397C9FA">
    <w:name w:val="41B9F51FBC9641FEB81410D18397C9FA"/>
    <w:rsid w:val="001927EC"/>
  </w:style>
  <w:style w:type="paragraph" w:customStyle="1" w:styleId="74F258DE62464EF99A4B06AFA3268CDF">
    <w:name w:val="74F258DE62464EF99A4B06AFA3268CDF"/>
    <w:rsid w:val="001927EC"/>
  </w:style>
  <w:style w:type="paragraph" w:customStyle="1" w:styleId="6D4AAF4201234809B55BFAD785449BB6">
    <w:name w:val="6D4AAF4201234809B55BFAD785449BB6"/>
    <w:rsid w:val="001927EC"/>
  </w:style>
  <w:style w:type="paragraph" w:customStyle="1" w:styleId="E095A136B5984EA99C606ED6DBA5275F">
    <w:name w:val="E095A136B5984EA99C606ED6DBA5275F"/>
    <w:rsid w:val="001927EC"/>
  </w:style>
  <w:style w:type="paragraph" w:customStyle="1" w:styleId="13909C720C7041A69243C34C96C5C92E">
    <w:name w:val="13909C720C7041A69243C34C96C5C92E"/>
    <w:rsid w:val="001927EC"/>
  </w:style>
  <w:style w:type="paragraph" w:customStyle="1" w:styleId="3C1099F474294CE0822DF0FDB461246C">
    <w:name w:val="3C1099F474294CE0822DF0FDB461246C"/>
    <w:rsid w:val="001927EC"/>
  </w:style>
  <w:style w:type="paragraph" w:customStyle="1" w:styleId="D23B496383F14488A95741E77D5F220C">
    <w:name w:val="D23B496383F14488A95741E77D5F220C"/>
    <w:rsid w:val="001927EC"/>
  </w:style>
  <w:style w:type="paragraph" w:customStyle="1" w:styleId="58C5AC8191D04A9A8A121DA495DEB79C">
    <w:name w:val="58C5AC8191D04A9A8A121DA495DEB79C"/>
    <w:rsid w:val="001927EC"/>
  </w:style>
  <w:style w:type="paragraph" w:customStyle="1" w:styleId="991B92A367374D60985E75C96A36E5D4">
    <w:name w:val="991B92A367374D60985E75C96A36E5D4"/>
    <w:rsid w:val="001927EC"/>
  </w:style>
  <w:style w:type="paragraph" w:customStyle="1" w:styleId="3C04F83BC07E4E06BB794C334BC6E3CF">
    <w:name w:val="3C04F83BC07E4E06BB794C334BC6E3CF"/>
    <w:rsid w:val="001927EC"/>
  </w:style>
  <w:style w:type="paragraph" w:customStyle="1" w:styleId="5069E0E4276840B6AB9B21643DD6C346">
    <w:name w:val="5069E0E4276840B6AB9B21643DD6C346"/>
    <w:rsid w:val="001927EC"/>
  </w:style>
  <w:style w:type="paragraph" w:customStyle="1" w:styleId="9147677891434CDB9DA1032B10FC2190">
    <w:name w:val="9147677891434CDB9DA1032B10FC2190"/>
    <w:rsid w:val="001927EC"/>
  </w:style>
  <w:style w:type="paragraph" w:customStyle="1" w:styleId="6F0AADD6BE0B4DDDB550218FC7098F66">
    <w:name w:val="6F0AADD6BE0B4DDDB550218FC7098F66"/>
    <w:rsid w:val="001927EC"/>
    <w:pPr>
      <w:spacing w:after="0" w:line="240" w:lineRule="auto"/>
    </w:pPr>
    <w:rPr>
      <w:rFonts w:ascii="Century Gothic" w:eastAsia="Times New Roman" w:hAnsi="Century Gothic" w:cs="Times New Roman"/>
    </w:rPr>
  </w:style>
  <w:style w:type="paragraph" w:customStyle="1" w:styleId="C50193BC09F54CA697F4C2CC3927051F">
    <w:name w:val="C50193BC09F54CA697F4C2CC3927051F"/>
    <w:rsid w:val="001927EC"/>
  </w:style>
  <w:style w:type="paragraph" w:customStyle="1" w:styleId="48ED3DA090EB497BAF2E6F9BBA98A02E">
    <w:name w:val="48ED3DA090EB497BAF2E6F9BBA98A02E"/>
    <w:rsid w:val="001927EC"/>
  </w:style>
  <w:style w:type="paragraph" w:customStyle="1" w:styleId="7410D37C25514667BFFAA70052DF90E8">
    <w:name w:val="7410D37C25514667BFFAA70052DF90E8"/>
    <w:rsid w:val="001927EC"/>
  </w:style>
  <w:style w:type="paragraph" w:customStyle="1" w:styleId="750C96C4D6804D0BBB9C975DA1EDEAA5">
    <w:name w:val="750C96C4D6804D0BBB9C975DA1EDEAA5"/>
    <w:rsid w:val="001927EC"/>
  </w:style>
  <w:style w:type="paragraph" w:customStyle="1" w:styleId="F02E3FB8115043608FFAA04D14356328">
    <w:name w:val="F02E3FB8115043608FFAA04D14356328"/>
    <w:rsid w:val="008802F6"/>
  </w:style>
  <w:style w:type="paragraph" w:customStyle="1" w:styleId="2807D99624F047ADA8DEFCE8EEE14573">
    <w:name w:val="2807D99624F047ADA8DEFCE8EEE14573"/>
    <w:rsid w:val="00AF2795"/>
    <w:pPr>
      <w:spacing w:after="0" w:line="240" w:lineRule="auto"/>
    </w:pPr>
    <w:rPr>
      <w:rFonts w:ascii="Century Gothic" w:eastAsia="Times New Roman" w:hAnsi="Century Gothic" w:cs="Times New Roman"/>
    </w:rPr>
  </w:style>
  <w:style w:type="paragraph" w:customStyle="1" w:styleId="FB4CAC4207BB45C3840C7282D7B94333">
    <w:name w:val="FB4CAC4207BB45C3840C7282D7B94333"/>
    <w:rsid w:val="00AF2795"/>
    <w:pPr>
      <w:spacing w:after="0" w:line="240" w:lineRule="auto"/>
    </w:pPr>
    <w:rPr>
      <w:rFonts w:ascii="Century Gothic" w:eastAsia="Times New Roman" w:hAnsi="Century Gothic" w:cs="Times New Roman"/>
    </w:rPr>
  </w:style>
  <w:style w:type="paragraph" w:customStyle="1" w:styleId="2807D99624F047ADA8DEFCE8EEE145731">
    <w:name w:val="2807D99624F047ADA8DEFCE8EEE145731"/>
    <w:rsid w:val="005373D0"/>
    <w:pPr>
      <w:spacing w:after="0" w:line="240" w:lineRule="auto"/>
    </w:pPr>
    <w:rPr>
      <w:rFonts w:ascii="Century Gothic" w:eastAsia="Times New Roman" w:hAnsi="Century Gothic" w:cs="Times New Roman"/>
    </w:rPr>
  </w:style>
  <w:style w:type="paragraph" w:customStyle="1" w:styleId="FB4CAC4207BB45C3840C7282D7B943331">
    <w:name w:val="FB4CAC4207BB45C3840C7282D7B943331"/>
    <w:rsid w:val="005373D0"/>
    <w:pPr>
      <w:spacing w:after="0" w:line="240" w:lineRule="auto"/>
    </w:pPr>
    <w:rPr>
      <w:rFonts w:ascii="Century Gothic" w:eastAsia="Times New Roman" w:hAnsi="Century Gothic" w:cs="Times New Roman"/>
    </w:rPr>
  </w:style>
  <w:style w:type="paragraph" w:customStyle="1" w:styleId="E4AF84770AD646CAA1BED5F1057BE9E9">
    <w:name w:val="E4AF84770AD646CAA1BED5F1057BE9E9"/>
    <w:rsid w:val="005373D0"/>
    <w:pPr>
      <w:spacing w:after="0" w:line="240" w:lineRule="auto"/>
    </w:pPr>
    <w:rPr>
      <w:rFonts w:ascii="Century Gothic" w:eastAsia="Times New Roman" w:hAnsi="Century Gothic" w:cs="Times New Roman"/>
    </w:rPr>
  </w:style>
  <w:style w:type="paragraph" w:customStyle="1" w:styleId="13071E71610E415CA9F8956BE9D4EA0A">
    <w:name w:val="13071E71610E415CA9F8956BE9D4EA0A"/>
    <w:rsid w:val="005373D0"/>
    <w:pPr>
      <w:spacing w:after="0" w:line="240" w:lineRule="auto"/>
    </w:pPr>
    <w:rPr>
      <w:rFonts w:ascii="Century Gothic" w:eastAsia="Times New Roman" w:hAnsi="Century Gothic" w:cs="Times New Roman"/>
    </w:rPr>
  </w:style>
  <w:style w:type="paragraph" w:customStyle="1" w:styleId="7F8B81CD03C440FF92601B3C94767168">
    <w:name w:val="7F8B81CD03C440FF92601B3C94767168"/>
    <w:rsid w:val="005373D0"/>
    <w:pPr>
      <w:spacing w:after="0" w:line="240" w:lineRule="auto"/>
    </w:pPr>
    <w:rPr>
      <w:rFonts w:ascii="Century Gothic" w:eastAsia="Times New Roman" w:hAnsi="Century Gothic" w:cs="Times New Roman"/>
    </w:rPr>
  </w:style>
  <w:style w:type="paragraph" w:customStyle="1" w:styleId="9D3D83963BAA4975BFD277C2D0E64D3A">
    <w:name w:val="9D3D83963BAA4975BFD277C2D0E64D3A"/>
    <w:rsid w:val="005373D0"/>
    <w:pPr>
      <w:spacing w:after="0" w:line="240" w:lineRule="auto"/>
    </w:pPr>
    <w:rPr>
      <w:rFonts w:ascii="Century Gothic" w:eastAsia="Times New Roman" w:hAnsi="Century Gothic" w:cs="Times New Roman"/>
    </w:rPr>
  </w:style>
  <w:style w:type="paragraph" w:customStyle="1" w:styleId="2807D99624F047ADA8DEFCE8EEE145732">
    <w:name w:val="2807D99624F047ADA8DEFCE8EEE145732"/>
    <w:rsid w:val="005373D0"/>
    <w:pPr>
      <w:spacing w:after="0" w:line="240" w:lineRule="auto"/>
    </w:pPr>
    <w:rPr>
      <w:rFonts w:ascii="Century Gothic" w:eastAsia="Times New Roman" w:hAnsi="Century Gothic" w:cs="Times New Roman"/>
    </w:rPr>
  </w:style>
  <w:style w:type="paragraph" w:customStyle="1" w:styleId="FB4CAC4207BB45C3840C7282D7B943332">
    <w:name w:val="FB4CAC4207BB45C3840C7282D7B943332"/>
    <w:rsid w:val="005373D0"/>
    <w:pPr>
      <w:spacing w:after="0" w:line="240" w:lineRule="auto"/>
    </w:pPr>
    <w:rPr>
      <w:rFonts w:ascii="Century Gothic" w:eastAsia="Times New Roman" w:hAnsi="Century Gothic" w:cs="Times New Roman"/>
    </w:rPr>
  </w:style>
  <w:style w:type="paragraph" w:customStyle="1" w:styleId="E4AF84770AD646CAA1BED5F1057BE9E91">
    <w:name w:val="E4AF84770AD646CAA1BED5F1057BE9E91"/>
    <w:rsid w:val="005373D0"/>
    <w:pPr>
      <w:spacing w:after="0" w:line="240" w:lineRule="auto"/>
    </w:pPr>
    <w:rPr>
      <w:rFonts w:ascii="Century Gothic" w:eastAsia="Times New Roman" w:hAnsi="Century Gothic" w:cs="Times New Roman"/>
    </w:rPr>
  </w:style>
  <w:style w:type="paragraph" w:customStyle="1" w:styleId="13071E71610E415CA9F8956BE9D4EA0A1">
    <w:name w:val="13071E71610E415CA9F8956BE9D4EA0A1"/>
    <w:rsid w:val="005373D0"/>
    <w:pPr>
      <w:spacing w:after="0" w:line="240" w:lineRule="auto"/>
    </w:pPr>
    <w:rPr>
      <w:rFonts w:ascii="Century Gothic" w:eastAsia="Times New Roman" w:hAnsi="Century Gothic" w:cs="Times New Roman"/>
    </w:rPr>
  </w:style>
  <w:style w:type="paragraph" w:customStyle="1" w:styleId="7F8B81CD03C440FF92601B3C947671681">
    <w:name w:val="7F8B81CD03C440FF92601B3C947671681"/>
    <w:rsid w:val="005373D0"/>
    <w:pPr>
      <w:spacing w:after="0" w:line="240" w:lineRule="auto"/>
    </w:pPr>
    <w:rPr>
      <w:rFonts w:ascii="Century Gothic" w:eastAsia="Times New Roman" w:hAnsi="Century Gothic" w:cs="Times New Roman"/>
    </w:rPr>
  </w:style>
  <w:style w:type="paragraph" w:customStyle="1" w:styleId="9D3D83963BAA4975BFD277C2D0E64D3A1">
    <w:name w:val="9D3D83963BAA4975BFD277C2D0E64D3A1"/>
    <w:rsid w:val="005373D0"/>
    <w:pPr>
      <w:spacing w:after="0" w:line="240" w:lineRule="auto"/>
    </w:pPr>
    <w:rPr>
      <w:rFonts w:ascii="Century Gothic" w:eastAsia="Times New Roman" w:hAnsi="Century Gothic" w:cs="Times New Roman"/>
    </w:rPr>
  </w:style>
  <w:style w:type="paragraph" w:customStyle="1" w:styleId="2807D99624F047ADA8DEFCE8EEE145733">
    <w:name w:val="2807D99624F047ADA8DEFCE8EEE145733"/>
    <w:rsid w:val="005373D0"/>
    <w:pPr>
      <w:spacing w:after="0" w:line="240" w:lineRule="auto"/>
    </w:pPr>
    <w:rPr>
      <w:rFonts w:ascii="Century Gothic" w:eastAsia="Times New Roman" w:hAnsi="Century Gothic" w:cs="Times New Roman"/>
    </w:rPr>
  </w:style>
  <w:style w:type="paragraph" w:customStyle="1" w:styleId="FB4CAC4207BB45C3840C7282D7B943333">
    <w:name w:val="FB4CAC4207BB45C3840C7282D7B943333"/>
    <w:rsid w:val="005373D0"/>
    <w:pPr>
      <w:spacing w:after="0" w:line="240" w:lineRule="auto"/>
    </w:pPr>
    <w:rPr>
      <w:rFonts w:ascii="Century Gothic" w:eastAsia="Times New Roman" w:hAnsi="Century Gothic" w:cs="Times New Roman"/>
    </w:rPr>
  </w:style>
  <w:style w:type="paragraph" w:customStyle="1" w:styleId="E4AF84770AD646CAA1BED5F1057BE9E92">
    <w:name w:val="E4AF84770AD646CAA1BED5F1057BE9E92"/>
    <w:rsid w:val="005373D0"/>
    <w:pPr>
      <w:spacing w:after="0" w:line="240" w:lineRule="auto"/>
    </w:pPr>
    <w:rPr>
      <w:rFonts w:ascii="Century Gothic" w:eastAsia="Times New Roman" w:hAnsi="Century Gothic" w:cs="Times New Roman"/>
    </w:rPr>
  </w:style>
  <w:style w:type="paragraph" w:customStyle="1" w:styleId="13071E71610E415CA9F8956BE9D4EA0A2">
    <w:name w:val="13071E71610E415CA9F8956BE9D4EA0A2"/>
    <w:rsid w:val="005373D0"/>
    <w:pPr>
      <w:spacing w:after="0" w:line="240" w:lineRule="auto"/>
    </w:pPr>
    <w:rPr>
      <w:rFonts w:ascii="Century Gothic" w:eastAsia="Times New Roman" w:hAnsi="Century Gothic" w:cs="Times New Roman"/>
    </w:rPr>
  </w:style>
  <w:style w:type="paragraph" w:customStyle="1" w:styleId="7F8B81CD03C440FF92601B3C947671682">
    <w:name w:val="7F8B81CD03C440FF92601B3C947671682"/>
    <w:rsid w:val="005373D0"/>
    <w:pPr>
      <w:spacing w:after="0" w:line="240" w:lineRule="auto"/>
    </w:pPr>
    <w:rPr>
      <w:rFonts w:ascii="Century Gothic" w:eastAsia="Times New Roman" w:hAnsi="Century Gothic" w:cs="Times New Roman"/>
    </w:rPr>
  </w:style>
  <w:style w:type="paragraph" w:customStyle="1" w:styleId="9D3D83963BAA4975BFD277C2D0E64D3A2">
    <w:name w:val="9D3D83963BAA4975BFD277C2D0E64D3A2"/>
    <w:rsid w:val="005373D0"/>
    <w:pPr>
      <w:spacing w:after="0" w:line="240" w:lineRule="auto"/>
    </w:pPr>
    <w:rPr>
      <w:rFonts w:ascii="Century Gothic" w:eastAsia="Times New Roman" w:hAnsi="Century Gothic" w:cs="Times New Roman"/>
    </w:rPr>
  </w:style>
  <w:style w:type="paragraph" w:customStyle="1" w:styleId="FB1DDF8A636F4A3F8A7D2FE974BC33CF">
    <w:name w:val="FB1DDF8A636F4A3F8A7D2FE974BC33CF"/>
    <w:rsid w:val="005373D0"/>
    <w:pPr>
      <w:spacing w:after="0" w:line="240" w:lineRule="auto"/>
    </w:pPr>
    <w:rPr>
      <w:rFonts w:ascii="Century Gothic" w:eastAsia="Times New Roman" w:hAnsi="Century Gothic" w:cs="Times New Roman"/>
    </w:rPr>
  </w:style>
  <w:style w:type="paragraph" w:customStyle="1" w:styleId="E9F2E728AF354F10894BDEDAB2FD8923">
    <w:name w:val="E9F2E728AF354F10894BDEDAB2FD8923"/>
    <w:rsid w:val="005373D0"/>
    <w:pPr>
      <w:keepNext/>
      <w:keepLines/>
      <w:numPr>
        <w:ilvl w:val="1"/>
        <w:numId w:val="1"/>
      </w:numPr>
      <w:spacing w:before="200" w:after="0"/>
      <w:ind w:left="792" w:hanging="432"/>
      <w:outlineLvl w:val="1"/>
    </w:pPr>
    <w:rPr>
      <w:rFonts w:ascii="Century Gothic" w:eastAsia="Times New Roman" w:hAnsi="Century Gothic" w:cs="Times New Roman"/>
      <w:b/>
      <w:bCs/>
      <w:sz w:val="20"/>
      <w:szCs w:val="26"/>
      <w:lang w:val="x-none" w:eastAsia="en-US"/>
    </w:rPr>
  </w:style>
  <w:style w:type="paragraph" w:customStyle="1" w:styleId="38CF7986E9244C5191183FCD3EE1C239">
    <w:name w:val="38CF7986E9244C5191183FCD3EE1C239"/>
    <w:rsid w:val="005373D0"/>
    <w:pPr>
      <w:keepNext/>
      <w:keepLines/>
      <w:tabs>
        <w:tab w:val="num" w:pos="1440"/>
      </w:tabs>
      <w:spacing w:before="200" w:after="0"/>
      <w:ind w:left="792" w:hanging="432"/>
      <w:outlineLvl w:val="1"/>
    </w:pPr>
    <w:rPr>
      <w:rFonts w:ascii="Century Gothic" w:eastAsia="Times New Roman" w:hAnsi="Century Gothic" w:cs="Times New Roman"/>
      <w:b/>
      <w:bCs/>
      <w:sz w:val="20"/>
      <w:szCs w:val="26"/>
      <w:lang w:val="x-none" w:eastAsia="en-US"/>
    </w:rPr>
  </w:style>
  <w:style w:type="paragraph" w:customStyle="1" w:styleId="D876284044754438AD48E98067F5D7F7">
    <w:name w:val="D876284044754438AD48E98067F5D7F7"/>
    <w:rsid w:val="005373D0"/>
    <w:pPr>
      <w:keepNext/>
      <w:keepLines/>
      <w:tabs>
        <w:tab w:val="num" w:pos="1440"/>
      </w:tabs>
      <w:spacing w:before="200" w:after="0"/>
      <w:ind w:left="792" w:hanging="432"/>
      <w:outlineLvl w:val="1"/>
    </w:pPr>
    <w:rPr>
      <w:rFonts w:ascii="Century Gothic" w:eastAsia="Times New Roman" w:hAnsi="Century Gothic" w:cs="Times New Roman"/>
      <w:b/>
      <w:bCs/>
      <w:sz w:val="20"/>
      <w:szCs w:val="26"/>
      <w:lang w:val="x-none" w:eastAsia="en-US"/>
    </w:rPr>
  </w:style>
  <w:style w:type="paragraph" w:customStyle="1" w:styleId="9066F90DC9A2419ABAA0B9FD66E84AF6">
    <w:name w:val="9066F90DC9A2419ABAA0B9FD66E84AF6"/>
    <w:rsid w:val="005373D0"/>
    <w:pPr>
      <w:keepNext/>
      <w:keepLines/>
      <w:tabs>
        <w:tab w:val="num" w:pos="1440"/>
      </w:tabs>
      <w:spacing w:before="200" w:after="0"/>
      <w:ind w:left="792" w:hanging="432"/>
      <w:outlineLvl w:val="1"/>
    </w:pPr>
    <w:rPr>
      <w:rFonts w:ascii="Century Gothic" w:eastAsia="Times New Roman" w:hAnsi="Century Gothic" w:cs="Times New Roman"/>
      <w:b/>
      <w:bCs/>
      <w:sz w:val="20"/>
      <w:szCs w:val="26"/>
      <w:lang w:val="x-none" w:eastAsia="en-US"/>
    </w:rPr>
  </w:style>
  <w:style w:type="paragraph" w:customStyle="1" w:styleId="3A4BA08A9C384704AE8D56A99275C74F">
    <w:name w:val="3A4BA08A9C384704AE8D56A99275C74F"/>
    <w:rsid w:val="005373D0"/>
    <w:pPr>
      <w:keepNext/>
      <w:keepLines/>
      <w:tabs>
        <w:tab w:val="num" w:pos="1440"/>
      </w:tabs>
      <w:spacing w:before="200" w:after="0"/>
      <w:ind w:left="792" w:hanging="432"/>
      <w:outlineLvl w:val="1"/>
    </w:pPr>
    <w:rPr>
      <w:rFonts w:ascii="Century Gothic" w:eastAsia="Times New Roman" w:hAnsi="Century Gothic" w:cs="Times New Roman"/>
      <w:b/>
      <w:bCs/>
      <w:sz w:val="20"/>
      <w:szCs w:val="26"/>
      <w:lang w:val="x-none" w:eastAsia="en-US"/>
    </w:rPr>
  </w:style>
  <w:style w:type="paragraph" w:customStyle="1" w:styleId="DE25C03B0B02466E91FCAB4FD3D6FED4">
    <w:name w:val="DE25C03B0B02466E91FCAB4FD3D6FED4"/>
    <w:rsid w:val="005373D0"/>
    <w:pPr>
      <w:keepNext/>
      <w:keepLines/>
      <w:tabs>
        <w:tab w:val="num" w:pos="1440"/>
      </w:tabs>
      <w:spacing w:before="200" w:after="0"/>
      <w:ind w:left="792" w:hanging="432"/>
      <w:outlineLvl w:val="1"/>
    </w:pPr>
    <w:rPr>
      <w:rFonts w:ascii="Century Gothic" w:eastAsia="Times New Roman" w:hAnsi="Century Gothic" w:cs="Times New Roman"/>
      <w:b/>
      <w:bCs/>
      <w:sz w:val="20"/>
      <w:szCs w:val="26"/>
      <w:lang w:val="x-none" w:eastAsia="en-US"/>
    </w:rPr>
  </w:style>
  <w:style w:type="paragraph" w:customStyle="1" w:styleId="7BAC5684AA894141BD11E8F5AA1DA6E3">
    <w:name w:val="7BAC5684AA894141BD11E8F5AA1DA6E3"/>
    <w:rsid w:val="005373D0"/>
    <w:pPr>
      <w:keepNext/>
      <w:keepLines/>
      <w:tabs>
        <w:tab w:val="num" w:pos="1440"/>
      </w:tabs>
      <w:spacing w:before="200" w:after="0"/>
      <w:ind w:left="792" w:hanging="432"/>
      <w:outlineLvl w:val="1"/>
    </w:pPr>
    <w:rPr>
      <w:rFonts w:ascii="Century Gothic" w:eastAsia="Times New Roman" w:hAnsi="Century Gothic" w:cs="Times New Roman"/>
      <w:b/>
      <w:bCs/>
      <w:sz w:val="20"/>
      <w:szCs w:val="26"/>
      <w:lang w:val="x-none" w:eastAsia="en-US"/>
    </w:rPr>
  </w:style>
  <w:style w:type="paragraph" w:customStyle="1" w:styleId="7E5CE0B9E2BA4CA2894D6BD5AD30E819">
    <w:name w:val="7E5CE0B9E2BA4CA2894D6BD5AD30E819"/>
    <w:rsid w:val="005373D0"/>
  </w:style>
  <w:style w:type="paragraph" w:customStyle="1" w:styleId="2807D99624F047ADA8DEFCE8EEE145734">
    <w:name w:val="2807D99624F047ADA8DEFCE8EEE145734"/>
    <w:rsid w:val="00FD1333"/>
    <w:pPr>
      <w:spacing w:after="0" w:line="240" w:lineRule="auto"/>
    </w:pPr>
    <w:rPr>
      <w:rFonts w:ascii="Century Gothic" w:eastAsia="Times New Roman" w:hAnsi="Century Gothic" w:cs="Times New Roman"/>
    </w:rPr>
  </w:style>
  <w:style w:type="paragraph" w:customStyle="1" w:styleId="FB4CAC4207BB45C3840C7282D7B943334">
    <w:name w:val="FB4CAC4207BB45C3840C7282D7B943334"/>
    <w:rsid w:val="00FD1333"/>
    <w:pPr>
      <w:spacing w:after="0" w:line="240" w:lineRule="auto"/>
    </w:pPr>
    <w:rPr>
      <w:rFonts w:ascii="Century Gothic" w:eastAsia="Times New Roman" w:hAnsi="Century Gothic" w:cs="Times New Roman"/>
    </w:rPr>
  </w:style>
  <w:style w:type="paragraph" w:customStyle="1" w:styleId="E4AF84770AD646CAA1BED5F1057BE9E93">
    <w:name w:val="E4AF84770AD646CAA1BED5F1057BE9E93"/>
    <w:rsid w:val="00FD1333"/>
    <w:pPr>
      <w:spacing w:after="0" w:line="240" w:lineRule="auto"/>
    </w:pPr>
    <w:rPr>
      <w:rFonts w:ascii="Century Gothic" w:eastAsia="Times New Roman" w:hAnsi="Century Gothic" w:cs="Times New Roman"/>
    </w:rPr>
  </w:style>
  <w:style w:type="paragraph" w:customStyle="1" w:styleId="13071E71610E415CA9F8956BE9D4EA0A3">
    <w:name w:val="13071E71610E415CA9F8956BE9D4EA0A3"/>
    <w:rsid w:val="00FD1333"/>
    <w:pPr>
      <w:spacing w:after="0" w:line="240" w:lineRule="auto"/>
    </w:pPr>
    <w:rPr>
      <w:rFonts w:ascii="Century Gothic" w:eastAsia="Times New Roman" w:hAnsi="Century Gothic" w:cs="Times New Roman"/>
    </w:rPr>
  </w:style>
  <w:style w:type="paragraph" w:customStyle="1" w:styleId="7F8B81CD03C440FF92601B3C947671683">
    <w:name w:val="7F8B81CD03C440FF92601B3C947671683"/>
    <w:rsid w:val="00FD1333"/>
    <w:pPr>
      <w:spacing w:after="0" w:line="240" w:lineRule="auto"/>
    </w:pPr>
    <w:rPr>
      <w:rFonts w:ascii="Century Gothic" w:eastAsia="Times New Roman" w:hAnsi="Century Gothic" w:cs="Times New Roman"/>
    </w:rPr>
  </w:style>
  <w:style w:type="paragraph" w:customStyle="1" w:styleId="9D3D83963BAA4975BFD277C2D0E64D3A3">
    <w:name w:val="9D3D83963BAA4975BFD277C2D0E64D3A3"/>
    <w:rsid w:val="00FD1333"/>
    <w:pPr>
      <w:spacing w:after="0" w:line="240" w:lineRule="auto"/>
    </w:pPr>
    <w:rPr>
      <w:rFonts w:ascii="Century Gothic" w:eastAsia="Times New Roman" w:hAnsi="Century Gothic" w:cs="Times New Roman"/>
    </w:rPr>
  </w:style>
  <w:style w:type="paragraph" w:customStyle="1" w:styleId="FB1DDF8A636F4A3F8A7D2FE974BC33CF1">
    <w:name w:val="FB1DDF8A636F4A3F8A7D2FE974BC33CF1"/>
    <w:rsid w:val="00FD1333"/>
    <w:pPr>
      <w:spacing w:after="0" w:line="240" w:lineRule="auto"/>
    </w:pPr>
    <w:rPr>
      <w:rFonts w:ascii="Century Gothic" w:eastAsia="Times New Roman" w:hAnsi="Century Gothic" w:cs="Times New Roman"/>
    </w:rPr>
  </w:style>
  <w:style w:type="paragraph" w:customStyle="1" w:styleId="E9F2E728AF354F10894BDEDAB2FD89231">
    <w:name w:val="E9F2E728AF354F10894BDEDAB2FD89231"/>
    <w:rsid w:val="00FD1333"/>
    <w:pPr>
      <w:keepNext/>
      <w:keepLines/>
      <w:tabs>
        <w:tab w:val="num" w:pos="1440"/>
      </w:tabs>
      <w:spacing w:before="200" w:after="0"/>
      <w:ind w:left="792" w:hanging="432"/>
      <w:outlineLvl w:val="1"/>
    </w:pPr>
    <w:rPr>
      <w:rFonts w:ascii="Century Gothic" w:eastAsia="Times New Roman" w:hAnsi="Century Gothic" w:cs="Times New Roman"/>
      <w:b/>
      <w:bCs/>
      <w:sz w:val="20"/>
      <w:szCs w:val="26"/>
      <w:lang w:val="x-none" w:eastAsia="en-US"/>
    </w:rPr>
  </w:style>
  <w:style w:type="paragraph" w:customStyle="1" w:styleId="38CF7986E9244C5191183FCD3EE1C2391">
    <w:name w:val="38CF7986E9244C5191183FCD3EE1C2391"/>
    <w:rsid w:val="00FD1333"/>
    <w:pPr>
      <w:keepNext/>
      <w:keepLines/>
      <w:tabs>
        <w:tab w:val="num" w:pos="1440"/>
      </w:tabs>
      <w:spacing w:before="200" w:after="0"/>
      <w:ind w:left="792" w:hanging="432"/>
      <w:outlineLvl w:val="1"/>
    </w:pPr>
    <w:rPr>
      <w:rFonts w:ascii="Century Gothic" w:eastAsia="Times New Roman" w:hAnsi="Century Gothic" w:cs="Times New Roman"/>
      <w:b/>
      <w:bCs/>
      <w:sz w:val="20"/>
      <w:szCs w:val="26"/>
      <w:lang w:val="x-none" w:eastAsia="en-US"/>
    </w:rPr>
  </w:style>
  <w:style w:type="paragraph" w:customStyle="1" w:styleId="D876284044754438AD48E98067F5D7F71">
    <w:name w:val="D876284044754438AD48E98067F5D7F71"/>
    <w:rsid w:val="00FD1333"/>
    <w:pPr>
      <w:keepNext/>
      <w:keepLines/>
      <w:tabs>
        <w:tab w:val="num" w:pos="1440"/>
      </w:tabs>
      <w:spacing w:before="200" w:after="0"/>
      <w:ind w:left="792" w:hanging="432"/>
      <w:outlineLvl w:val="1"/>
    </w:pPr>
    <w:rPr>
      <w:rFonts w:ascii="Century Gothic" w:eastAsia="Times New Roman" w:hAnsi="Century Gothic" w:cs="Times New Roman"/>
      <w:b/>
      <w:bCs/>
      <w:sz w:val="20"/>
      <w:szCs w:val="26"/>
      <w:lang w:val="x-none" w:eastAsia="en-US"/>
    </w:rPr>
  </w:style>
  <w:style w:type="paragraph" w:customStyle="1" w:styleId="9066F90DC9A2419ABAA0B9FD66E84AF61">
    <w:name w:val="9066F90DC9A2419ABAA0B9FD66E84AF61"/>
    <w:rsid w:val="00FD1333"/>
    <w:pPr>
      <w:keepNext/>
      <w:keepLines/>
      <w:tabs>
        <w:tab w:val="num" w:pos="1440"/>
      </w:tabs>
      <w:spacing w:before="200" w:after="0"/>
      <w:ind w:left="792" w:hanging="432"/>
      <w:outlineLvl w:val="1"/>
    </w:pPr>
    <w:rPr>
      <w:rFonts w:ascii="Century Gothic" w:eastAsia="Times New Roman" w:hAnsi="Century Gothic" w:cs="Times New Roman"/>
      <w:b/>
      <w:bCs/>
      <w:sz w:val="20"/>
      <w:szCs w:val="26"/>
      <w:lang w:val="x-none" w:eastAsia="en-US"/>
    </w:rPr>
  </w:style>
  <w:style w:type="paragraph" w:customStyle="1" w:styleId="3A4BA08A9C384704AE8D56A99275C74F1">
    <w:name w:val="3A4BA08A9C384704AE8D56A99275C74F1"/>
    <w:rsid w:val="00FD1333"/>
    <w:pPr>
      <w:keepNext/>
      <w:keepLines/>
      <w:tabs>
        <w:tab w:val="num" w:pos="1440"/>
      </w:tabs>
      <w:spacing w:before="200" w:after="0"/>
      <w:ind w:left="792" w:hanging="432"/>
      <w:outlineLvl w:val="1"/>
    </w:pPr>
    <w:rPr>
      <w:rFonts w:ascii="Century Gothic" w:eastAsia="Times New Roman" w:hAnsi="Century Gothic" w:cs="Times New Roman"/>
      <w:b/>
      <w:bCs/>
      <w:sz w:val="20"/>
      <w:szCs w:val="26"/>
      <w:lang w:val="x-none" w:eastAsia="en-US"/>
    </w:rPr>
  </w:style>
  <w:style w:type="paragraph" w:customStyle="1" w:styleId="DE25C03B0B02466E91FCAB4FD3D6FED41">
    <w:name w:val="DE25C03B0B02466E91FCAB4FD3D6FED41"/>
    <w:rsid w:val="00FD1333"/>
    <w:pPr>
      <w:keepNext/>
      <w:keepLines/>
      <w:tabs>
        <w:tab w:val="num" w:pos="1440"/>
      </w:tabs>
      <w:spacing w:before="200" w:after="0"/>
      <w:ind w:left="792" w:hanging="432"/>
      <w:outlineLvl w:val="1"/>
    </w:pPr>
    <w:rPr>
      <w:rFonts w:ascii="Century Gothic" w:eastAsia="Times New Roman" w:hAnsi="Century Gothic" w:cs="Times New Roman"/>
      <w:b/>
      <w:bCs/>
      <w:sz w:val="20"/>
      <w:szCs w:val="26"/>
      <w:lang w:val="x-none" w:eastAsia="en-US"/>
    </w:rPr>
  </w:style>
  <w:style w:type="paragraph" w:customStyle="1" w:styleId="AF78F58A249C43B59ED317D9B7D39F41">
    <w:name w:val="AF78F58A249C43B59ED317D9B7D39F41"/>
    <w:rsid w:val="00FD1333"/>
    <w:pPr>
      <w:keepNext/>
      <w:keepLines/>
      <w:tabs>
        <w:tab w:val="num" w:pos="1440"/>
      </w:tabs>
      <w:spacing w:before="200" w:after="0"/>
      <w:ind w:left="792" w:hanging="432"/>
      <w:outlineLvl w:val="1"/>
    </w:pPr>
    <w:rPr>
      <w:rFonts w:ascii="Century Gothic" w:eastAsia="Times New Roman" w:hAnsi="Century Gothic" w:cs="Times New Roman"/>
      <w:b/>
      <w:bCs/>
      <w:sz w:val="20"/>
      <w:szCs w:val="26"/>
      <w:lang w:val="x-none" w:eastAsia="en-US"/>
    </w:rPr>
  </w:style>
  <w:style w:type="paragraph" w:customStyle="1" w:styleId="A6EDE0D086E44ACE8EBCA0422EB3C381">
    <w:name w:val="A6EDE0D086E44ACE8EBCA0422EB3C381"/>
    <w:rsid w:val="00FD1333"/>
    <w:pPr>
      <w:spacing w:after="0" w:line="240" w:lineRule="auto"/>
    </w:pPr>
    <w:rPr>
      <w:rFonts w:ascii="Century Gothic" w:eastAsia="Times New Roman" w:hAnsi="Century Gothic" w:cs="Times New Roman"/>
    </w:rPr>
  </w:style>
  <w:style w:type="paragraph" w:customStyle="1" w:styleId="A3D2E4C367754E028FD73DE7EF44B727">
    <w:name w:val="A3D2E4C367754E028FD73DE7EF44B727"/>
    <w:rsid w:val="00FD1333"/>
    <w:pPr>
      <w:spacing w:after="0" w:line="240" w:lineRule="auto"/>
    </w:pPr>
    <w:rPr>
      <w:rFonts w:ascii="Century Gothic" w:eastAsia="Times New Roman" w:hAnsi="Century Gothic" w:cs="Times New Roman"/>
    </w:rPr>
  </w:style>
  <w:style w:type="paragraph" w:customStyle="1" w:styleId="BEEC8DAF99A14D8583598850A5E006C1">
    <w:name w:val="BEEC8DAF99A14D8583598850A5E006C1"/>
    <w:rsid w:val="00FD1333"/>
    <w:pPr>
      <w:spacing w:after="0" w:line="240" w:lineRule="auto"/>
    </w:pPr>
    <w:rPr>
      <w:rFonts w:ascii="Century Gothic" w:eastAsia="Times New Roman" w:hAnsi="Century Gothic" w:cs="Times New Roman"/>
    </w:rPr>
  </w:style>
  <w:style w:type="paragraph" w:customStyle="1" w:styleId="7DEF5A6AD3B44FA0BAEC39F7BABC8FA7">
    <w:name w:val="7DEF5A6AD3B44FA0BAEC39F7BABC8FA7"/>
    <w:rsid w:val="00FD1333"/>
    <w:pPr>
      <w:keepNext/>
      <w:keepLines/>
      <w:tabs>
        <w:tab w:val="num" w:pos="1440"/>
      </w:tabs>
      <w:spacing w:before="200" w:after="0"/>
      <w:ind w:left="792" w:hanging="432"/>
      <w:outlineLvl w:val="1"/>
    </w:pPr>
    <w:rPr>
      <w:rFonts w:ascii="Century Gothic" w:eastAsia="Times New Roman" w:hAnsi="Century Gothic" w:cs="Times New Roman"/>
      <w:b/>
      <w:bCs/>
      <w:sz w:val="20"/>
      <w:szCs w:val="26"/>
      <w:lang w:val="x-none" w:eastAsia="en-US"/>
    </w:rPr>
  </w:style>
  <w:style w:type="paragraph" w:customStyle="1" w:styleId="0B4181417FDA4298875C74EA5F76C67C">
    <w:name w:val="0B4181417FDA4298875C74EA5F76C67C"/>
    <w:rsid w:val="00FD1333"/>
    <w:pPr>
      <w:spacing w:after="0" w:line="240" w:lineRule="auto"/>
    </w:pPr>
    <w:rPr>
      <w:rFonts w:ascii="Century Gothic" w:eastAsia="Times New Roman" w:hAnsi="Century Gothic" w:cs="Times New Roman"/>
    </w:rPr>
  </w:style>
  <w:style w:type="paragraph" w:customStyle="1" w:styleId="2807D99624F047ADA8DEFCE8EEE145735">
    <w:name w:val="2807D99624F047ADA8DEFCE8EEE145735"/>
    <w:rsid w:val="000563EE"/>
    <w:pPr>
      <w:spacing w:after="0" w:line="240" w:lineRule="auto"/>
    </w:pPr>
    <w:rPr>
      <w:rFonts w:ascii="Century Gothic" w:eastAsia="Times New Roman" w:hAnsi="Century Gothic" w:cs="Times New Roman"/>
    </w:rPr>
  </w:style>
  <w:style w:type="paragraph" w:customStyle="1" w:styleId="FB4CAC4207BB45C3840C7282D7B943335">
    <w:name w:val="FB4CAC4207BB45C3840C7282D7B943335"/>
    <w:rsid w:val="000563EE"/>
    <w:pPr>
      <w:spacing w:after="0" w:line="240" w:lineRule="auto"/>
    </w:pPr>
    <w:rPr>
      <w:rFonts w:ascii="Century Gothic" w:eastAsia="Times New Roman" w:hAnsi="Century Gothic" w:cs="Times New Roman"/>
    </w:rPr>
  </w:style>
  <w:style w:type="paragraph" w:customStyle="1" w:styleId="E4AF84770AD646CAA1BED5F1057BE9E94">
    <w:name w:val="E4AF84770AD646CAA1BED5F1057BE9E94"/>
    <w:rsid w:val="000563EE"/>
    <w:pPr>
      <w:spacing w:after="0" w:line="240" w:lineRule="auto"/>
    </w:pPr>
    <w:rPr>
      <w:rFonts w:ascii="Century Gothic" w:eastAsia="Times New Roman" w:hAnsi="Century Gothic" w:cs="Times New Roman"/>
    </w:rPr>
  </w:style>
  <w:style w:type="paragraph" w:customStyle="1" w:styleId="13071E71610E415CA9F8956BE9D4EA0A4">
    <w:name w:val="13071E71610E415CA9F8956BE9D4EA0A4"/>
    <w:rsid w:val="000563EE"/>
    <w:pPr>
      <w:spacing w:after="0" w:line="240" w:lineRule="auto"/>
    </w:pPr>
    <w:rPr>
      <w:rFonts w:ascii="Century Gothic" w:eastAsia="Times New Roman" w:hAnsi="Century Gothic" w:cs="Times New Roman"/>
    </w:rPr>
  </w:style>
  <w:style w:type="paragraph" w:customStyle="1" w:styleId="7F8B81CD03C440FF92601B3C947671684">
    <w:name w:val="7F8B81CD03C440FF92601B3C947671684"/>
    <w:rsid w:val="000563EE"/>
    <w:pPr>
      <w:spacing w:after="0" w:line="240" w:lineRule="auto"/>
    </w:pPr>
    <w:rPr>
      <w:rFonts w:ascii="Century Gothic" w:eastAsia="Times New Roman" w:hAnsi="Century Gothic" w:cs="Times New Roman"/>
    </w:rPr>
  </w:style>
  <w:style w:type="paragraph" w:customStyle="1" w:styleId="9D3D83963BAA4975BFD277C2D0E64D3A4">
    <w:name w:val="9D3D83963BAA4975BFD277C2D0E64D3A4"/>
    <w:rsid w:val="000563EE"/>
    <w:pPr>
      <w:spacing w:after="0" w:line="240" w:lineRule="auto"/>
    </w:pPr>
    <w:rPr>
      <w:rFonts w:ascii="Century Gothic" w:eastAsia="Times New Roman" w:hAnsi="Century Gothic" w:cs="Times New Roman"/>
    </w:rPr>
  </w:style>
  <w:style w:type="paragraph" w:customStyle="1" w:styleId="FB1DDF8A636F4A3F8A7D2FE974BC33CF2">
    <w:name w:val="FB1DDF8A636F4A3F8A7D2FE974BC33CF2"/>
    <w:rsid w:val="000563EE"/>
    <w:pPr>
      <w:spacing w:after="0" w:line="240" w:lineRule="auto"/>
    </w:pPr>
    <w:rPr>
      <w:rFonts w:ascii="Century Gothic" w:eastAsia="Times New Roman" w:hAnsi="Century Gothic" w:cs="Times New Roman"/>
    </w:rPr>
  </w:style>
  <w:style w:type="paragraph" w:customStyle="1" w:styleId="E9F2E728AF354F10894BDEDAB2FD89232">
    <w:name w:val="E9F2E728AF354F10894BDEDAB2FD89232"/>
    <w:rsid w:val="000563EE"/>
    <w:pPr>
      <w:keepNext/>
      <w:keepLines/>
      <w:tabs>
        <w:tab w:val="num" w:pos="1440"/>
      </w:tabs>
      <w:spacing w:before="200" w:after="0"/>
      <w:ind w:left="792" w:hanging="432"/>
      <w:outlineLvl w:val="1"/>
    </w:pPr>
    <w:rPr>
      <w:rFonts w:ascii="Century Gothic" w:eastAsia="Times New Roman" w:hAnsi="Century Gothic" w:cs="Times New Roman"/>
      <w:b/>
      <w:bCs/>
      <w:sz w:val="20"/>
      <w:szCs w:val="26"/>
      <w:lang w:val="x-none" w:eastAsia="en-US"/>
    </w:rPr>
  </w:style>
  <w:style w:type="paragraph" w:customStyle="1" w:styleId="38CF7986E9244C5191183FCD3EE1C2392">
    <w:name w:val="38CF7986E9244C5191183FCD3EE1C2392"/>
    <w:rsid w:val="000563EE"/>
    <w:pPr>
      <w:keepNext/>
      <w:keepLines/>
      <w:tabs>
        <w:tab w:val="num" w:pos="1440"/>
      </w:tabs>
      <w:spacing w:before="200" w:after="0"/>
      <w:ind w:left="792" w:hanging="432"/>
      <w:outlineLvl w:val="1"/>
    </w:pPr>
    <w:rPr>
      <w:rFonts w:ascii="Century Gothic" w:eastAsia="Times New Roman" w:hAnsi="Century Gothic" w:cs="Times New Roman"/>
      <w:b/>
      <w:bCs/>
      <w:sz w:val="20"/>
      <w:szCs w:val="26"/>
      <w:lang w:val="x-none" w:eastAsia="en-US"/>
    </w:rPr>
  </w:style>
  <w:style w:type="paragraph" w:customStyle="1" w:styleId="D876284044754438AD48E98067F5D7F72">
    <w:name w:val="D876284044754438AD48E98067F5D7F72"/>
    <w:rsid w:val="000563EE"/>
    <w:pPr>
      <w:keepNext/>
      <w:keepLines/>
      <w:tabs>
        <w:tab w:val="num" w:pos="1440"/>
      </w:tabs>
      <w:spacing w:before="200" w:after="0"/>
      <w:ind w:left="792" w:hanging="432"/>
      <w:outlineLvl w:val="1"/>
    </w:pPr>
    <w:rPr>
      <w:rFonts w:ascii="Century Gothic" w:eastAsia="Times New Roman" w:hAnsi="Century Gothic" w:cs="Times New Roman"/>
      <w:b/>
      <w:bCs/>
      <w:sz w:val="20"/>
      <w:szCs w:val="26"/>
      <w:lang w:val="x-none" w:eastAsia="en-US"/>
    </w:rPr>
  </w:style>
  <w:style w:type="paragraph" w:customStyle="1" w:styleId="9066F90DC9A2419ABAA0B9FD66E84AF62">
    <w:name w:val="9066F90DC9A2419ABAA0B9FD66E84AF62"/>
    <w:rsid w:val="000563EE"/>
    <w:pPr>
      <w:keepNext/>
      <w:keepLines/>
      <w:tabs>
        <w:tab w:val="num" w:pos="1440"/>
      </w:tabs>
      <w:spacing w:before="200" w:after="0"/>
      <w:ind w:left="792" w:hanging="432"/>
      <w:outlineLvl w:val="1"/>
    </w:pPr>
    <w:rPr>
      <w:rFonts w:ascii="Century Gothic" w:eastAsia="Times New Roman" w:hAnsi="Century Gothic" w:cs="Times New Roman"/>
      <w:b/>
      <w:bCs/>
      <w:sz w:val="20"/>
      <w:szCs w:val="26"/>
      <w:lang w:val="x-none" w:eastAsia="en-US"/>
    </w:rPr>
  </w:style>
  <w:style w:type="paragraph" w:customStyle="1" w:styleId="3A4BA08A9C384704AE8D56A99275C74F2">
    <w:name w:val="3A4BA08A9C384704AE8D56A99275C74F2"/>
    <w:rsid w:val="000563EE"/>
    <w:pPr>
      <w:keepNext/>
      <w:keepLines/>
      <w:tabs>
        <w:tab w:val="num" w:pos="1440"/>
      </w:tabs>
      <w:spacing w:before="200" w:after="0"/>
      <w:ind w:left="792" w:hanging="432"/>
      <w:outlineLvl w:val="1"/>
    </w:pPr>
    <w:rPr>
      <w:rFonts w:ascii="Century Gothic" w:eastAsia="Times New Roman" w:hAnsi="Century Gothic" w:cs="Times New Roman"/>
      <w:b/>
      <w:bCs/>
      <w:sz w:val="20"/>
      <w:szCs w:val="26"/>
      <w:lang w:val="x-none" w:eastAsia="en-US"/>
    </w:rPr>
  </w:style>
  <w:style w:type="paragraph" w:customStyle="1" w:styleId="DE25C03B0B02466E91FCAB4FD3D6FED42">
    <w:name w:val="DE25C03B0B02466E91FCAB4FD3D6FED42"/>
    <w:rsid w:val="000563EE"/>
    <w:pPr>
      <w:keepNext/>
      <w:keepLines/>
      <w:tabs>
        <w:tab w:val="num" w:pos="1440"/>
      </w:tabs>
      <w:spacing w:before="200" w:after="0"/>
      <w:ind w:left="792" w:hanging="432"/>
      <w:outlineLvl w:val="1"/>
    </w:pPr>
    <w:rPr>
      <w:rFonts w:ascii="Century Gothic" w:eastAsia="Times New Roman" w:hAnsi="Century Gothic" w:cs="Times New Roman"/>
      <w:b/>
      <w:bCs/>
      <w:sz w:val="20"/>
      <w:szCs w:val="26"/>
      <w:lang w:val="x-none" w:eastAsia="en-US"/>
    </w:rPr>
  </w:style>
  <w:style w:type="paragraph" w:customStyle="1" w:styleId="AF78F58A249C43B59ED317D9B7D39F411">
    <w:name w:val="AF78F58A249C43B59ED317D9B7D39F411"/>
    <w:rsid w:val="000563EE"/>
    <w:pPr>
      <w:keepNext/>
      <w:keepLines/>
      <w:tabs>
        <w:tab w:val="num" w:pos="1440"/>
      </w:tabs>
      <w:spacing w:before="200" w:after="0"/>
      <w:ind w:left="792" w:hanging="432"/>
      <w:outlineLvl w:val="1"/>
    </w:pPr>
    <w:rPr>
      <w:rFonts w:ascii="Century Gothic" w:eastAsia="Times New Roman" w:hAnsi="Century Gothic" w:cs="Times New Roman"/>
      <w:b/>
      <w:bCs/>
      <w:sz w:val="20"/>
      <w:szCs w:val="26"/>
      <w:lang w:val="x-none" w:eastAsia="en-US"/>
    </w:rPr>
  </w:style>
  <w:style w:type="paragraph" w:customStyle="1" w:styleId="79C6CBB9BFA34A658567F0AFEBE80860">
    <w:name w:val="79C6CBB9BFA34A658567F0AFEBE80860"/>
    <w:rsid w:val="000563EE"/>
    <w:pPr>
      <w:spacing w:after="0" w:line="240" w:lineRule="auto"/>
    </w:pPr>
    <w:rPr>
      <w:rFonts w:ascii="Century Gothic" w:eastAsia="Times New Roman" w:hAnsi="Century Gothic" w:cs="Times New Roman"/>
    </w:rPr>
  </w:style>
  <w:style w:type="paragraph" w:customStyle="1" w:styleId="B4F2796B8701428A90E1CC5ECABD2F1D">
    <w:name w:val="B4F2796B8701428A90E1CC5ECABD2F1D"/>
    <w:rsid w:val="000563EE"/>
    <w:pPr>
      <w:spacing w:after="0" w:line="240" w:lineRule="auto"/>
    </w:pPr>
    <w:rPr>
      <w:rFonts w:ascii="Century Gothic" w:eastAsia="Times New Roman" w:hAnsi="Century Gothic" w:cs="Times New Roman"/>
    </w:rPr>
  </w:style>
  <w:style w:type="paragraph" w:customStyle="1" w:styleId="7B4BDB0FE1B44F6DAB22420163334569">
    <w:name w:val="7B4BDB0FE1B44F6DAB22420163334569"/>
    <w:rsid w:val="000563EE"/>
    <w:pPr>
      <w:spacing w:after="0" w:line="240" w:lineRule="auto"/>
    </w:pPr>
    <w:rPr>
      <w:rFonts w:ascii="Century Gothic" w:eastAsia="Times New Roman" w:hAnsi="Century Gothic" w:cs="Times New Roman"/>
    </w:rPr>
  </w:style>
  <w:style w:type="paragraph" w:customStyle="1" w:styleId="6B44ADB438C94E22B26A7A82E9B6EFB4">
    <w:name w:val="6B44ADB438C94E22B26A7A82E9B6EFB4"/>
    <w:rsid w:val="000563EE"/>
    <w:pPr>
      <w:keepNext/>
      <w:keepLines/>
      <w:tabs>
        <w:tab w:val="num" w:pos="1440"/>
      </w:tabs>
      <w:spacing w:before="200" w:after="0"/>
      <w:ind w:left="792" w:hanging="432"/>
      <w:outlineLvl w:val="1"/>
    </w:pPr>
    <w:rPr>
      <w:rFonts w:ascii="Century Gothic" w:eastAsia="Times New Roman" w:hAnsi="Century Gothic" w:cs="Times New Roman"/>
      <w:b/>
      <w:bCs/>
      <w:sz w:val="20"/>
      <w:szCs w:val="26"/>
      <w:lang w:val="x-none" w:eastAsia="en-US"/>
    </w:rPr>
  </w:style>
  <w:style w:type="paragraph" w:customStyle="1" w:styleId="F17250D8442C42F4A94534B01A11AE1E">
    <w:name w:val="F17250D8442C42F4A94534B01A11AE1E"/>
    <w:rsid w:val="000563EE"/>
    <w:pPr>
      <w:spacing w:after="0" w:line="240" w:lineRule="auto"/>
    </w:pPr>
    <w:rPr>
      <w:rFonts w:ascii="Century Gothic" w:eastAsia="Times New Roman" w:hAnsi="Century Gothic" w:cs="Times New Roman"/>
    </w:rPr>
  </w:style>
  <w:style w:type="paragraph" w:customStyle="1" w:styleId="B3D179CBF7A64306B614996F07253924">
    <w:name w:val="B3D179CBF7A64306B614996F07253924"/>
    <w:rsid w:val="00FB1293"/>
  </w:style>
  <w:style w:type="paragraph" w:customStyle="1" w:styleId="9B3DD13FE9764AA28630BD1199EB4AA6">
    <w:name w:val="9B3DD13FE9764AA28630BD1199EB4AA6"/>
    <w:rsid w:val="00FB1293"/>
  </w:style>
  <w:style w:type="paragraph" w:customStyle="1" w:styleId="9DE075B28E9B4F82B76978929A972661">
    <w:name w:val="9DE075B28E9B4F82B76978929A972661"/>
    <w:rsid w:val="00FB1293"/>
  </w:style>
  <w:style w:type="paragraph" w:customStyle="1" w:styleId="298B986D892841A5B6294CB0BA431EBE">
    <w:name w:val="298B986D892841A5B6294CB0BA431EBE"/>
    <w:rsid w:val="00FB1293"/>
  </w:style>
  <w:style w:type="paragraph" w:customStyle="1" w:styleId="2807D99624F047ADA8DEFCE8EEE145736">
    <w:name w:val="2807D99624F047ADA8DEFCE8EEE145736"/>
    <w:rsid w:val="00546BCC"/>
    <w:pPr>
      <w:spacing w:after="0" w:line="240" w:lineRule="auto"/>
    </w:pPr>
    <w:rPr>
      <w:rFonts w:ascii="Century Gothic" w:eastAsia="Times New Roman" w:hAnsi="Century Gothic" w:cs="Times New Roman"/>
    </w:rPr>
  </w:style>
  <w:style w:type="paragraph" w:customStyle="1" w:styleId="FB4CAC4207BB45C3840C7282D7B943336">
    <w:name w:val="FB4CAC4207BB45C3840C7282D7B943336"/>
    <w:rsid w:val="00546BCC"/>
    <w:pPr>
      <w:spacing w:after="0" w:line="240" w:lineRule="auto"/>
    </w:pPr>
    <w:rPr>
      <w:rFonts w:ascii="Century Gothic" w:eastAsia="Times New Roman" w:hAnsi="Century Gothic" w:cs="Times New Roman"/>
    </w:rPr>
  </w:style>
  <w:style w:type="paragraph" w:customStyle="1" w:styleId="E4AF84770AD646CAA1BED5F1057BE9E95">
    <w:name w:val="E4AF84770AD646CAA1BED5F1057BE9E95"/>
    <w:rsid w:val="00546BCC"/>
    <w:pPr>
      <w:spacing w:after="0" w:line="240" w:lineRule="auto"/>
    </w:pPr>
    <w:rPr>
      <w:rFonts w:ascii="Century Gothic" w:eastAsia="Times New Roman" w:hAnsi="Century Gothic" w:cs="Times New Roman"/>
    </w:rPr>
  </w:style>
  <w:style w:type="paragraph" w:customStyle="1" w:styleId="13071E71610E415CA9F8956BE9D4EA0A5">
    <w:name w:val="13071E71610E415CA9F8956BE9D4EA0A5"/>
    <w:rsid w:val="00546BCC"/>
    <w:pPr>
      <w:spacing w:after="0" w:line="240" w:lineRule="auto"/>
    </w:pPr>
    <w:rPr>
      <w:rFonts w:ascii="Century Gothic" w:eastAsia="Times New Roman" w:hAnsi="Century Gothic" w:cs="Times New Roman"/>
    </w:rPr>
  </w:style>
  <w:style w:type="paragraph" w:customStyle="1" w:styleId="7F8B81CD03C440FF92601B3C947671685">
    <w:name w:val="7F8B81CD03C440FF92601B3C947671685"/>
    <w:rsid w:val="00546BCC"/>
    <w:pPr>
      <w:spacing w:after="0" w:line="240" w:lineRule="auto"/>
    </w:pPr>
    <w:rPr>
      <w:rFonts w:ascii="Century Gothic" w:eastAsia="Times New Roman" w:hAnsi="Century Gothic" w:cs="Times New Roman"/>
    </w:rPr>
  </w:style>
  <w:style w:type="paragraph" w:customStyle="1" w:styleId="9D3D83963BAA4975BFD277C2D0E64D3A5">
    <w:name w:val="9D3D83963BAA4975BFD277C2D0E64D3A5"/>
    <w:rsid w:val="00546BCC"/>
    <w:pPr>
      <w:spacing w:after="0" w:line="240" w:lineRule="auto"/>
    </w:pPr>
    <w:rPr>
      <w:rFonts w:ascii="Century Gothic" w:eastAsia="Times New Roman" w:hAnsi="Century Gothic" w:cs="Times New Roman"/>
    </w:rPr>
  </w:style>
  <w:style w:type="paragraph" w:customStyle="1" w:styleId="FB1DDF8A636F4A3F8A7D2FE974BC33CF3">
    <w:name w:val="FB1DDF8A636F4A3F8A7D2FE974BC33CF3"/>
    <w:rsid w:val="00546BCC"/>
    <w:pPr>
      <w:spacing w:after="0" w:line="240" w:lineRule="auto"/>
    </w:pPr>
    <w:rPr>
      <w:rFonts w:ascii="Century Gothic" w:eastAsia="Times New Roman" w:hAnsi="Century Gothic" w:cs="Times New Roman"/>
    </w:rPr>
  </w:style>
  <w:style w:type="paragraph" w:customStyle="1" w:styleId="9B3DD13FE9764AA28630BD1199EB4AA61">
    <w:name w:val="9B3DD13FE9764AA28630BD1199EB4AA61"/>
    <w:rsid w:val="00546BCC"/>
    <w:pPr>
      <w:keepNext/>
      <w:keepLines/>
      <w:tabs>
        <w:tab w:val="num" w:pos="1440"/>
      </w:tabs>
      <w:spacing w:before="200" w:after="0"/>
      <w:ind w:left="792" w:hanging="432"/>
      <w:outlineLvl w:val="1"/>
    </w:pPr>
    <w:rPr>
      <w:rFonts w:ascii="Century Gothic" w:eastAsia="Times New Roman" w:hAnsi="Century Gothic" w:cs="Times New Roman"/>
      <w:b/>
      <w:bCs/>
      <w:sz w:val="20"/>
      <w:szCs w:val="26"/>
      <w:lang w:val="x-none" w:eastAsia="en-US"/>
    </w:rPr>
  </w:style>
  <w:style w:type="paragraph" w:customStyle="1" w:styleId="9DE075B28E9B4F82B76978929A9726611">
    <w:name w:val="9DE075B28E9B4F82B76978929A9726611"/>
    <w:rsid w:val="00546BCC"/>
    <w:pPr>
      <w:keepNext/>
      <w:keepLines/>
      <w:tabs>
        <w:tab w:val="num" w:pos="1440"/>
      </w:tabs>
      <w:spacing w:before="200" w:after="0"/>
      <w:ind w:left="792" w:hanging="432"/>
      <w:outlineLvl w:val="1"/>
    </w:pPr>
    <w:rPr>
      <w:rFonts w:ascii="Century Gothic" w:eastAsia="Times New Roman" w:hAnsi="Century Gothic" w:cs="Times New Roman"/>
      <w:b/>
      <w:bCs/>
      <w:sz w:val="20"/>
      <w:szCs w:val="26"/>
      <w:lang w:val="x-none" w:eastAsia="en-US"/>
    </w:rPr>
  </w:style>
  <w:style w:type="paragraph" w:customStyle="1" w:styleId="298B986D892841A5B6294CB0BA431EBE1">
    <w:name w:val="298B986D892841A5B6294CB0BA431EBE1"/>
    <w:rsid w:val="00546BCC"/>
    <w:pPr>
      <w:keepNext/>
      <w:keepLines/>
      <w:tabs>
        <w:tab w:val="num" w:pos="1440"/>
      </w:tabs>
      <w:spacing w:before="200" w:after="0"/>
      <w:ind w:left="792" w:hanging="432"/>
      <w:outlineLvl w:val="1"/>
    </w:pPr>
    <w:rPr>
      <w:rFonts w:ascii="Century Gothic" w:eastAsia="Times New Roman" w:hAnsi="Century Gothic" w:cs="Times New Roman"/>
      <w:b/>
      <w:bCs/>
      <w:sz w:val="20"/>
      <w:szCs w:val="26"/>
      <w:lang w:val="x-none" w:eastAsia="en-US"/>
    </w:rPr>
  </w:style>
  <w:style w:type="paragraph" w:customStyle="1" w:styleId="38CF7986E9244C5191183FCD3EE1C2393">
    <w:name w:val="38CF7986E9244C5191183FCD3EE1C2393"/>
    <w:rsid w:val="00546BCC"/>
    <w:pPr>
      <w:keepNext/>
      <w:keepLines/>
      <w:tabs>
        <w:tab w:val="num" w:pos="1440"/>
      </w:tabs>
      <w:spacing w:before="200" w:after="0"/>
      <w:ind w:left="792" w:hanging="432"/>
      <w:outlineLvl w:val="1"/>
    </w:pPr>
    <w:rPr>
      <w:rFonts w:ascii="Century Gothic" w:eastAsia="Times New Roman" w:hAnsi="Century Gothic" w:cs="Times New Roman"/>
      <w:b/>
      <w:bCs/>
      <w:sz w:val="20"/>
      <w:szCs w:val="26"/>
      <w:lang w:val="x-none" w:eastAsia="en-US"/>
    </w:rPr>
  </w:style>
  <w:style w:type="paragraph" w:customStyle="1" w:styleId="D876284044754438AD48E98067F5D7F73">
    <w:name w:val="D876284044754438AD48E98067F5D7F73"/>
    <w:rsid w:val="00546BCC"/>
    <w:pPr>
      <w:keepNext/>
      <w:keepLines/>
      <w:tabs>
        <w:tab w:val="num" w:pos="1440"/>
      </w:tabs>
      <w:spacing w:before="200" w:after="0"/>
      <w:ind w:left="792" w:hanging="432"/>
      <w:outlineLvl w:val="1"/>
    </w:pPr>
    <w:rPr>
      <w:rFonts w:ascii="Century Gothic" w:eastAsia="Times New Roman" w:hAnsi="Century Gothic" w:cs="Times New Roman"/>
      <w:b/>
      <w:bCs/>
      <w:sz w:val="20"/>
      <w:szCs w:val="26"/>
      <w:lang w:val="x-none" w:eastAsia="en-US"/>
    </w:rPr>
  </w:style>
  <w:style w:type="paragraph" w:customStyle="1" w:styleId="9066F90DC9A2419ABAA0B9FD66E84AF63">
    <w:name w:val="9066F90DC9A2419ABAA0B9FD66E84AF63"/>
    <w:rsid w:val="00546BCC"/>
    <w:pPr>
      <w:keepNext/>
      <w:keepLines/>
      <w:tabs>
        <w:tab w:val="num" w:pos="1440"/>
      </w:tabs>
      <w:spacing w:before="200" w:after="0"/>
      <w:ind w:left="792" w:hanging="432"/>
      <w:outlineLvl w:val="1"/>
    </w:pPr>
    <w:rPr>
      <w:rFonts w:ascii="Century Gothic" w:eastAsia="Times New Roman" w:hAnsi="Century Gothic" w:cs="Times New Roman"/>
      <w:b/>
      <w:bCs/>
      <w:sz w:val="20"/>
      <w:szCs w:val="26"/>
      <w:lang w:val="x-none" w:eastAsia="en-US"/>
    </w:rPr>
  </w:style>
  <w:style w:type="paragraph" w:customStyle="1" w:styleId="3A4BA08A9C384704AE8D56A99275C74F3">
    <w:name w:val="3A4BA08A9C384704AE8D56A99275C74F3"/>
    <w:rsid w:val="00546BCC"/>
    <w:pPr>
      <w:keepNext/>
      <w:keepLines/>
      <w:tabs>
        <w:tab w:val="num" w:pos="1440"/>
      </w:tabs>
      <w:spacing w:before="200" w:after="0"/>
      <w:ind w:left="792" w:hanging="432"/>
      <w:outlineLvl w:val="1"/>
    </w:pPr>
    <w:rPr>
      <w:rFonts w:ascii="Century Gothic" w:eastAsia="Times New Roman" w:hAnsi="Century Gothic" w:cs="Times New Roman"/>
      <w:b/>
      <w:bCs/>
      <w:sz w:val="20"/>
      <w:szCs w:val="26"/>
      <w:lang w:val="x-none" w:eastAsia="en-US"/>
    </w:rPr>
  </w:style>
  <w:style w:type="paragraph" w:customStyle="1" w:styleId="DE25C03B0B02466E91FCAB4FD3D6FED43">
    <w:name w:val="DE25C03B0B02466E91FCAB4FD3D6FED43"/>
    <w:rsid w:val="00546BCC"/>
    <w:pPr>
      <w:keepNext/>
      <w:keepLines/>
      <w:tabs>
        <w:tab w:val="num" w:pos="1440"/>
      </w:tabs>
      <w:spacing w:before="200" w:after="0"/>
      <w:ind w:left="792" w:hanging="432"/>
      <w:outlineLvl w:val="1"/>
    </w:pPr>
    <w:rPr>
      <w:rFonts w:ascii="Century Gothic" w:eastAsia="Times New Roman" w:hAnsi="Century Gothic" w:cs="Times New Roman"/>
      <w:b/>
      <w:bCs/>
      <w:sz w:val="20"/>
      <w:szCs w:val="26"/>
      <w:lang w:val="x-none" w:eastAsia="en-US"/>
    </w:rPr>
  </w:style>
  <w:style w:type="paragraph" w:customStyle="1" w:styleId="00B0796C03E645FD8441A275CEA1AAB9">
    <w:name w:val="00B0796C03E645FD8441A275CEA1AAB9"/>
    <w:rsid w:val="00546BCC"/>
    <w:pPr>
      <w:keepNext/>
      <w:keepLines/>
      <w:tabs>
        <w:tab w:val="num" w:pos="1440"/>
      </w:tabs>
      <w:spacing w:before="200" w:after="0"/>
      <w:ind w:left="792" w:hanging="432"/>
      <w:outlineLvl w:val="1"/>
    </w:pPr>
    <w:rPr>
      <w:rFonts w:ascii="Century Gothic" w:eastAsia="Times New Roman" w:hAnsi="Century Gothic" w:cs="Times New Roman"/>
      <w:b/>
      <w:bCs/>
      <w:sz w:val="20"/>
      <w:szCs w:val="26"/>
      <w:lang w:val="x-none" w:eastAsia="en-US"/>
    </w:rPr>
  </w:style>
  <w:style w:type="paragraph" w:customStyle="1" w:styleId="089C14DE10384117B2BA1E413AF32193">
    <w:name w:val="089C14DE10384117B2BA1E413AF32193"/>
    <w:rsid w:val="00546BCC"/>
    <w:pPr>
      <w:spacing w:after="0" w:line="240" w:lineRule="auto"/>
    </w:pPr>
    <w:rPr>
      <w:rFonts w:ascii="Century Gothic" w:eastAsia="Times New Roman" w:hAnsi="Century Gothic" w:cs="Times New Roman"/>
    </w:rPr>
  </w:style>
  <w:style w:type="paragraph" w:customStyle="1" w:styleId="DF3BF1F8F09D4A5DBCE09CD7BC536DD8">
    <w:name w:val="DF3BF1F8F09D4A5DBCE09CD7BC536DD8"/>
    <w:rsid w:val="00546BCC"/>
    <w:pPr>
      <w:spacing w:after="0" w:line="240" w:lineRule="auto"/>
    </w:pPr>
    <w:rPr>
      <w:rFonts w:ascii="Century Gothic" w:eastAsia="Times New Roman" w:hAnsi="Century Gothic" w:cs="Times New Roman"/>
    </w:rPr>
  </w:style>
  <w:style w:type="paragraph" w:customStyle="1" w:styleId="748B54A3D7F0427A8BC6213D097AC861">
    <w:name w:val="748B54A3D7F0427A8BC6213D097AC861"/>
    <w:rsid w:val="00546BCC"/>
    <w:pPr>
      <w:spacing w:after="0" w:line="240" w:lineRule="auto"/>
    </w:pPr>
    <w:rPr>
      <w:rFonts w:ascii="Century Gothic" w:eastAsia="Times New Roman" w:hAnsi="Century Gothic" w:cs="Times New Roman"/>
    </w:rPr>
  </w:style>
  <w:style w:type="paragraph" w:customStyle="1" w:styleId="4FF399DB3B3F4C47AEB661EE792097B2">
    <w:name w:val="4FF399DB3B3F4C47AEB661EE792097B2"/>
    <w:rsid w:val="00546BCC"/>
    <w:pPr>
      <w:keepNext/>
      <w:keepLines/>
      <w:tabs>
        <w:tab w:val="num" w:pos="1440"/>
      </w:tabs>
      <w:spacing w:before="200" w:after="0"/>
      <w:ind w:left="792" w:hanging="432"/>
      <w:outlineLvl w:val="1"/>
    </w:pPr>
    <w:rPr>
      <w:rFonts w:ascii="Century Gothic" w:eastAsia="Times New Roman" w:hAnsi="Century Gothic" w:cs="Times New Roman"/>
      <w:b/>
      <w:bCs/>
      <w:sz w:val="20"/>
      <w:szCs w:val="26"/>
      <w:lang w:val="x-none" w:eastAsia="en-US"/>
    </w:rPr>
  </w:style>
  <w:style w:type="paragraph" w:customStyle="1" w:styleId="D7D7E5B62F4C4B5690BDCEE0C815689A">
    <w:name w:val="D7D7E5B62F4C4B5690BDCEE0C815689A"/>
    <w:rsid w:val="00546BCC"/>
    <w:pPr>
      <w:spacing w:after="0" w:line="240" w:lineRule="auto"/>
    </w:pPr>
    <w:rPr>
      <w:rFonts w:ascii="Century Gothic" w:eastAsia="Times New Roman" w:hAnsi="Century Gothic" w:cs="Times New Roman"/>
    </w:rPr>
  </w:style>
  <w:style w:type="paragraph" w:customStyle="1" w:styleId="AE8647F414FA43F8BC30513B5D946D78">
    <w:name w:val="AE8647F414FA43F8BC30513B5D946D78"/>
    <w:rsid w:val="002806DD"/>
  </w:style>
  <w:style w:type="paragraph" w:customStyle="1" w:styleId="44262B421AFA413F957DCAD29175C416">
    <w:name w:val="44262B421AFA413F957DCAD29175C416"/>
    <w:rsid w:val="002806DD"/>
  </w:style>
  <w:style w:type="paragraph" w:customStyle="1" w:styleId="3C571F44AF6F4060AB9AD237E289B303">
    <w:name w:val="3C571F44AF6F4060AB9AD237E289B303"/>
    <w:rsid w:val="002806DD"/>
  </w:style>
  <w:style w:type="paragraph" w:customStyle="1" w:styleId="0ED173BA53AB431BAC66CF87ED812753">
    <w:name w:val="0ED173BA53AB431BAC66CF87ED812753"/>
    <w:rsid w:val="002806DD"/>
  </w:style>
  <w:style w:type="paragraph" w:customStyle="1" w:styleId="96F70BCD5D524D4E81817485F372AFA1">
    <w:name w:val="96F70BCD5D524D4E81817485F372AFA1"/>
    <w:rsid w:val="002806DD"/>
  </w:style>
  <w:style w:type="paragraph" w:customStyle="1" w:styleId="36D33E60CCF14D70B8F25B50E4481977">
    <w:name w:val="36D33E60CCF14D70B8F25B50E4481977"/>
    <w:rsid w:val="002806DD"/>
  </w:style>
  <w:style w:type="paragraph" w:customStyle="1" w:styleId="7E5E79DE70444DC5A000740173172665">
    <w:name w:val="7E5E79DE70444DC5A000740173172665"/>
    <w:rsid w:val="002806DD"/>
  </w:style>
  <w:style w:type="paragraph" w:customStyle="1" w:styleId="02B49F6C05D5456DB6167F02F4B99576">
    <w:name w:val="02B49F6C05D5456DB6167F02F4B99576"/>
    <w:rsid w:val="002806DD"/>
  </w:style>
  <w:style w:type="paragraph" w:customStyle="1" w:styleId="1E6D7DBD771B467FB86FC202534507BB">
    <w:name w:val="1E6D7DBD771B467FB86FC202534507BB"/>
    <w:rsid w:val="002806DD"/>
  </w:style>
  <w:style w:type="paragraph" w:customStyle="1" w:styleId="029F47DD349E4CC59DE300D394B48181">
    <w:name w:val="029F47DD349E4CC59DE300D394B48181"/>
    <w:rsid w:val="002806DD"/>
  </w:style>
  <w:style w:type="paragraph" w:customStyle="1" w:styleId="7503354B88024185A01CBFA53E5701EE">
    <w:name w:val="7503354B88024185A01CBFA53E5701EE"/>
    <w:rsid w:val="002806DD"/>
  </w:style>
  <w:style w:type="paragraph" w:customStyle="1" w:styleId="9B15CEA88D4E4CA9A78A53C795771803">
    <w:name w:val="9B15CEA88D4E4CA9A78A53C795771803"/>
    <w:rsid w:val="002806DD"/>
  </w:style>
  <w:style w:type="paragraph" w:customStyle="1" w:styleId="78EC5C7E882F453086510D7A5B37B6EA">
    <w:name w:val="78EC5C7E882F453086510D7A5B37B6EA"/>
    <w:rsid w:val="002806DD"/>
  </w:style>
  <w:style w:type="paragraph" w:customStyle="1" w:styleId="64059A9252D641E5AAB4A8B2B98EAB84">
    <w:name w:val="64059A9252D641E5AAB4A8B2B98EAB84"/>
    <w:rsid w:val="002806DD"/>
  </w:style>
  <w:style w:type="paragraph" w:customStyle="1" w:styleId="821971CE43C24AAFA4C9DFF0DB11BA0F">
    <w:name w:val="821971CE43C24AAFA4C9DFF0DB11BA0F"/>
    <w:rsid w:val="002806DD"/>
  </w:style>
  <w:style w:type="paragraph" w:customStyle="1" w:styleId="42CBFE827B664ACD9A5011818945D9B0">
    <w:name w:val="42CBFE827B664ACD9A5011818945D9B0"/>
    <w:rsid w:val="002806DD"/>
  </w:style>
  <w:style w:type="paragraph" w:customStyle="1" w:styleId="EF3CC15D8F234DB9B183CF4FDCF65B4E">
    <w:name w:val="EF3CC15D8F234DB9B183CF4FDCF65B4E"/>
    <w:rsid w:val="002806DD"/>
  </w:style>
  <w:style w:type="paragraph" w:customStyle="1" w:styleId="ED53E46482284DF096AA9D2BD1FAA40F">
    <w:name w:val="ED53E46482284DF096AA9D2BD1FAA40F"/>
    <w:rsid w:val="002806DD"/>
  </w:style>
  <w:style w:type="paragraph" w:customStyle="1" w:styleId="3AF66FF7D7EA4E998589F96E7CC58E4C">
    <w:name w:val="3AF66FF7D7EA4E998589F96E7CC58E4C"/>
    <w:rsid w:val="002806DD"/>
  </w:style>
  <w:style w:type="paragraph" w:customStyle="1" w:styleId="E741BF04F69A4048BBBA9F5EAC5B1024">
    <w:name w:val="E741BF04F69A4048BBBA9F5EAC5B1024"/>
    <w:rsid w:val="002806DD"/>
  </w:style>
  <w:style w:type="paragraph" w:customStyle="1" w:styleId="36389E6EFEC5485DA63B97E43DC4059C">
    <w:name w:val="36389E6EFEC5485DA63B97E43DC4059C"/>
    <w:rsid w:val="002806DD"/>
  </w:style>
  <w:style w:type="paragraph" w:customStyle="1" w:styleId="3F0B09AE339547C688F62009345879D7">
    <w:name w:val="3F0B09AE339547C688F62009345879D7"/>
    <w:rsid w:val="002806DD"/>
  </w:style>
  <w:style w:type="paragraph" w:customStyle="1" w:styleId="3A8A0A2E991047FEB4F4C117C29CCB84">
    <w:name w:val="3A8A0A2E991047FEB4F4C117C29CCB84"/>
    <w:rsid w:val="002806DD"/>
  </w:style>
  <w:style w:type="paragraph" w:customStyle="1" w:styleId="A5B9B979F9EC4099BD1A75DBF8F8C07C">
    <w:name w:val="A5B9B979F9EC4099BD1A75DBF8F8C07C"/>
    <w:rsid w:val="002806DD"/>
  </w:style>
  <w:style w:type="paragraph" w:customStyle="1" w:styleId="0265597022514B5292C7A89010B3478C">
    <w:name w:val="0265597022514B5292C7A89010B3478C"/>
    <w:rsid w:val="002806DD"/>
  </w:style>
  <w:style w:type="paragraph" w:customStyle="1" w:styleId="0CDB91F1D77443B1B4CD8741A0723D37">
    <w:name w:val="0CDB91F1D77443B1B4CD8741A0723D37"/>
    <w:rsid w:val="002806DD"/>
  </w:style>
  <w:style w:type="paragraph" w:customStyle="1" w:styleId="FAF7773B3AFB4A14B5E46044FD6E4D12">
    <w:name w:val="FAF7773B3AFB4A14B5E46044FD6E4D12"/>
    <w:rsid w:val="002806DD"/>
  </w:style>
  <w:style w:type="paragraph" w:customStyle="1" w:styleId="A5C536ECF5B046B394BB7EB40629759A">
    <w:name w:val="A5C536ECF5B046B394BB7EB40629759A"/>
    <w:rsid w:val="002806DD"/>
  </w:style>
  <w:style w:type="paragraph" w:customStyle="1" w:styleId="6DAAB895CDA548268221213BF352ACE2">
    <w:name w:val="6DAAB895CDA548268221213BF352ACE2"/>
    <w:rsid w:val="002806DD"/>
  </w:style>
  <w:style w:type="paragraph" w:customStyle="1" w:styleId="5B0FD146CCDF42D9A034DF9A40BC6918">
    <w:name w:val="5B0FD146CCDF42D9A034DF9A40BC6918"/>
    <w:rsid w:val="002806DD"/>
  </w:style>
  <w:style w:type="paragraph" w:customStyle="1" w:styleId="DEBDAC00159E4155A0C137FD005A1A44">
    <w:name w:val="DEBDAC00159E4155A0C137FD005A1A44"/>
    <w:rsid w:val="002806DD"/>
  </w:style>
  <w:style w:type="paragraph" w:customStyle="1" w:styleId="26C53E00772841D18888E93FD0ACF2FF">
    <w:name w:val="26C53E00772841D18888E93FD0ACF2FF"/>
    <w:rsid w:val="002806DD"/>
  </w:style>
  <w:style w:type="paragraph" w:customStyle="1" w:styleId="D4B50FF0F82D4520AB46C935FE384149">
    <w:name w:val="D4B50FF0F82D4520AB46C935FE384149"/>
    <w:rsid w:val="002806DD"/>
  </w:style>
  <w:style w:type="paragraph" w:customStyle="1" w:styleId="F7F7F27DEEC240698B87BF8BEB7DA1A3">
    <w:name w:val="F7F7F27DEEC240698B87BF8BEB7DA1A3"/>
    <w:rsid w:val="002806DD"/>
  </w:style>
  <w:style w:type="paragraph" w:customStyle="1" w:styleId="2598F59DC26A42D9A7751167B31DD88A">
    <w:name w:val="2598F59DC26A42D9A7751167B31DD88A"/>
    <w:rsid w:val="002806DD"/>
  </w:style>
  <w:style w:type="paragraph" w:customStyle="1" w:styleId="2E29AE62B93D4B48837916DDB9F8EC53">
    <w:name w:val="2E29AE62B93D4B48837916DDB9F8EC53"/>
    <w:rsid w:val="002806DD"/>
  </w:style>
  <w:style w:type="paragraph" w:customStyle="1" w:styleId="857555BC65204A3BBDB8F0F08870452D">
    <w:name w:val="857555BC65204A3BBDB8F0F08870452D"/>
    <w:rsid w:val="002806DD"/>
  </w:style>
  <w:style w:type="paragraph" w:customStyle="1" w:styleId="93928A1D7D964390B35F213441F2EC8D">
    <w:name w:val="93928A1D7D964390B35F213441F2EC8D"/>
    <w:rsid w:val="002806DD"/>
  </w:style>
  <w:style w:type="paragraph" w:customStyle="1" w:styleId="1C8C9B29374F4406B65110186DB3908E">
    <w:name w:val="1C8C9B29374F4406B65110186DB3908E"/>
    <w:rsid w:val="002806DD"/>
  </w:style>
  <w:style w:type="paragraph" w:customStyle="1" w:styleId="8A717F85A6DE4BC1B183EA02FBB25048">
    <w:name w:val="8A717F85A6DE4BC1B183EA02FBB25048"/>
    <w:rsid w:val="002806DD"/>
  </w:style>
  <w:style w:type="paragraph" w:customStyle="1" w:styleId="24306CB605354FC4B8714D7B591AEF59">
    <w:name w:val="24306CB605354FC4B8714D7B591AEF59"/>
    <w:rsid w:val="002806DD"/>
  </w:style>
  <w:style w:type="paragraph" w:customStyle="1" w:styleId="C95145C49DCD4236BC8E33556E89AEA3">
    <w:name w:val="C95145C49DCD4236BC8E33556E89AEA3"/>
    <w:rsid w:val="002806DD"/>
  </w:style>
  <w:style w:type="paragraph" w:customStyle="1" w:styleId="B90BD59339C444A8B334A5F98B3DB551">
    <w:name w:val="B90BD59339C444A8B334A5F98B3DB551"/>
    <w:rsid w:val="002806DD"/>
  </w:style>
  <w:style w:type="paragraph" w:customStyle="1" w:styleId="303567C8CA0442DB8F8783906F800DF1">
    <w:name w:val="303567C8CA0442DB8F8783906F800DF1"/>
    <w:rsid w:val="002806DD"/>
  </w:style>
  <w:style w:type="paragraph" w:customStyle="1" w:styleId="E000FCBCAAD843888ABCFE9D8B19FE14">
    <w:name w:val="E000FCBCAAD843888ABCFE9D8B19FE14"/>
    <w:rsid w:val="002806DD"/>
  </w:style>
  <w:style w:type="paragraph" w:customStyle="1" w:styleId="725094E4F12D4E7B8F69623ACB7FB6C7">
    <w:name w:val="725094E4F12D4E7B8F69623ACB7FB6C7"/>
    <w:rsid w:val="002806DD"/>
  </w:style>
  <w:style w:type="paragraph" w:customStyle="1" w:styleId="2A54FCB3F221428CA7DF129CE04755CF">
    <w:name w:val="2A54FCB3F221428CA7DF129CE04755CF"/>
    <w:rsid w:val="002806DD"/>
  </w:style>
  <w:style w:type="paragraph" w:customStyle="1" w:styleId="88878B5526784982B71FD610F254977E">
    <w:name w:val="88878B5526784982B71FD610F254977E"/>
    <w:rsid w:val="002806DD"/>
  </w:style>
  <w:style w:type="paragraph" w:customStyle="1" w:styleId="BB4059D7FF20489CB8D95330F3B0F3DA">
    <w:name w:val="BB4059D7FF20489CB8D95330F3B0F3DA"/>
    <w:rsid w:val="002806DD"/>
  </w:style>
  <w:style w:type="paragraph" w:customStyle="1" w:styleId="EF1486E314584EF6B491932D88E77D00">
    <w:name w:val="EF1486E314584EF6B491932D88E77D00"/>
    <w:rsid w:val="002806DD"/>
  </w:style>
  <w:style w:type="paragraph" w:customStyle="1" w:styleId="271865495EA34811BE75892FFB82E83D">
    <w:name w:val="271865495EA34811BE75892FFB82E83D"/>
    <w:rsid w:val="002806DD"/>
  </w:style>
  <w:style w:type="paragraph" w:customStyle="1" w:styleId="DAA6D76541FE482EBDF23C82426954D1">
    <w:name w:val="DAA6D76541FE482EBDF23C82426954D1"/>
    <w:rsid w:val="002806DD"/>
  </w:style>
  <w:style w:type="paragraph" w:customStyle="1" w:styleId="12FEF01F607D4B55B54CEEF761A65F7B">
    <w:name w:val="12FEF01F607D4B55B54CEEF761A65F7B"/>
    <w:rsid w:val="002806DD"/>
  </w:style>
  <w:style w:type="paragraph" w:customStyle="1" w:styleId="07C0A99BF4F441C2A965E0AAB8D071DD">
    <w:name w:val="07C0A99BF4F441C2A965E0AAB8D071DD"/>
    <w:rsid w:val="002806DD"/>
  </w:style>
  <w:style w:type="paragraph" w:customStyle="1" w:styleId="0E0EF001B18A48B3A8C1F43EE853CB8A">
    <w:name w:val="0E0EF001B18A48B3A8C1F43EE853CB8A"/>
    <w:rsid w:val="002806DD"/>
  </w:style>
  <w:style w:type="paragraph" w:customStyle="1" w:styleId="875189E9899A4840A624CD8A439B17E3">
    <w:name w:val="875189E9899A4840A624CD8A439B17E3"/>
    <w:rsid w:val="002806DD"/>
  </w:style>
  <w:style w:type="paragraph" w:customStyle="1" w:styleId="EBAE87033AED496FBA61FF448F8676C1">
    <w:name w:val="EBAE87033AED496FBA61FF448F8676C1"/>
    <w:rsid w:val="00E7037D"/>
  </w:style>
  <w:style w:type="paragraph" w:customStyle="1" w:styleId="067841DB7D3B4A3789A267D0680D2F41">
    <w:name w:val="067841DB7D3B4A3789A267D0680D2F41"/>
    <w:rsid w:val="00E7037D"/>
  </w:style>
  <w:style w:type="paragraph" w:customStyle="1" w:styleId="70412B686A434C9A984D67835793C18E">
    <w:name w:val="70412B686A434C9A984D67835793C18E"/>
    <w:rsid w:val="00E7037D"/>
  </w:style>
  <w:style w:type="paragraph" w:customStyle="1" w:styleId="E819B7A60FA14520B465DA19F03989FD">
    <w:name w:val="E819B7A60FA14520B465DA19F03989FD"/>
    <w:rsid w:val="00E7037D"/>
  </w:style>
  <w:style w:type="paragraph" w:customStyle="1" w:styleId="3203807781284882BCCCB787D0A31F00">
    <w:name w:val="3203807781284882BCCCB787D0A31F00"/>
    <w:rsid w:val="00E7037D"/>
  </w:style>
  <w:style w:type="paragraph" w:customStyle="1" w:styleId="1793ABA256754212804B57F38E41F61F">
    <w:name w:val="1793ABA256754212804B57F38E41F61F"/>
    <w:rsid w:val="00E7037D"/>
  </w:style>
  <w:style w:type="paragraph" w:customStyle="1" w:styleId="EABA19197CD342479B8D2A2A96C463F7">
    <w:name w:val="EABA19197CD342479B8D2A2A96C463F7"/>
    <w:rsid w:val="00E7037D"/>
  </w:style>
  <w:style w:type="paragraph" w:customStyle="1" w:styleId="F7299668D5B94E0C94E5921BC988B2C7">
    <w:name w:val="F7299668D5B94E0C94E5921BC988B2C7"/>
    <w:rsid w:val="00E7037D"/>
  </w:style>
  <w:style w:type="paragraph" w:customStyle="1" w:styleId="B8CF4CB793704B5DB998C90B21C7598C">
    <w:name w:val="B8CF4CB793704B5DB998C90B21C7598C"/>
    <w:rsid w:val="00E7037D"/>
  </w:style>
  <w:style w:type="paragraph" w:customStyle="1" w:styleId="1E5AD631044A4DCA854585D3081F362F">
    <w:name w:val="1E5AD631044A4DCA854585D3081F362F"/>
    <w:rsid w:val="00E7037D"/>
  </w:style>
  <w:style w:type="paragraph" w:customStyle="1" w:styleId="4E0AC4E45F5C44ACAF18493BAB76D111">
    <w:name w:val="4E0AC4E45F5C44ACAF18493BAB76D111"/>
    <w:rsid w:val="00E7037D"/>
  </w:style>
  <w:style w:type="paragraph" w:customStyle="1" w:styleId="51FAC49B743C404EA7B08CB380FE3E5F">
    <w:name w:val="51FAC49B743C404EA7B08CB380FE3E5F"/>
    <w:rsid w:val="00E7037D"/>
  </w:style>
  <w:style w:type="paragraph" w:customStyle="1" w:styleId="EAF4DD5C7E00464493C50BA345CC76CB">
    <w:name w:val="EAF4DD5C7E00464493C50BA345CC76CB"/>
    <w:rsid w:val="00E7037D"/>
  </w:style>
  <w:style w:type="paragraph" w:customStyle="1" w:styleId="71F3BB211E224BD49826AAF37D45293D">
    <w:name w:val="71F3BB211E224BD49826AAF37D45293D"/>
    <w:rsid w:val="00E7037D"/>
  </w:style>
  <w:style w:type="paragraph" w:customStyle="1" w:styleId="5B52D69B07924B79BFD452F0DF96DEFB">
    <w:name w:val="5B52D69B07924B79BFD452F0DF96DEFB"/>
    <w:rsid w:val="00E7037D"/>
  </w:style>
  <w:style w:type="paragraph" w:customStyle="1" w:styleId="2784E350446A47019A47A1DE385469F7">
    <w:name w:val="2784E350446A47019A47A1DE385469F7"/>
    <w:rsid w:val="00E7037D"/>
  </w:style>
  <w:style w:type="paragraph" w:customStyle="1" w:styleId="39A39CCDE25948AF868BA00A3D326A20">
    <w:name w:val="39A39CCDE25948AF868BA00A3D326A20"/>
    <w:rsid w:val="00E7037D"/>
  </w:style>
  <w:style w:type="paragraph" w:customStyle="1" w:styleId="321F73283BE742BAA19F5138AB4A6E41">
    <w:name w:val="321F73283BE742BAA19F5138AB4A6E41"/>
    <w:rsid w:val="00E7037D"/>
  </w:style>
  <w:style w:type="paragraph" w:customStyle="1" w:styleId="146F9B9F06D947FDB6782E2B7D601DDC">
    <w:name w:val="146F9B9F06D947FDB6782E2B7D601DDC"/>
    <w:rsid w:val="00E7037D"/>
  </w:style>
  <w:style w:type="paragraph" w:customStyle="1" w:styleId="B0C853512C3E44AD91B7B3B5AE02E26D">
    <w:name w:val="B0C853512C3E44AD91B7B3B5AE02E26D"/>
    <w:rsid w:val="00E7037D"/>
  </w:style>
  <w:style w:type="paragraph" w:customStyle="1" w:styleId="37E0D0DC02504B3488A1C9980E9AD9F0">
    <w:name w:val="37E0D0DC02504B3488A1C9980E9AD9F0"/>
    <w:rsid w:val="00D87B67"/>
  </w:style>
  <w:style w:type="paragraph" w:customStyle="1" w:styleId="C79FCA75907145D08A750307BFCC5B81">
    <w:name w:val="C79FCA75907145D08A750307BFCC5B81"/>
    <w:rsid w:val="00D87B67"/>
  </w:style>
  <w:style w:type="paragraph" w:customStyle="1" w:styleId="BCBE4BF2A2344B61B028A9863F52875F">
    <w:name w:val="BCBE4BF2A2344B61B028A9863F52875F"/>
    <w:rsid w:val="00D87B67"/>
  </w:style>
  <w:style w:type="paragraph" w:customStyle="1" w:styleId="ABCCB245DE2845EA8A9CAF3183E31466">
    <w:name w:val="ABCCB245DE2845EA8A9CAF3183E31466"/>
    <w:rsid w:val="00D87B67"/>
  </w:style>
  <w:style w:type="paragraph" w:customStyle="1" w:styleId="013E090E99ED4C24954147F1C6CAD3D2">
    <w:name w:val="013E090E99ED4C24954147F1C6CAD3D2"/>
    <w:rsid w:val="00D87B67"/>
  </w:style>
  <w:style w:type="paragraph" w:customStyle="1" w:styleId="C69C302978DD41EABF6ACC52C1D64F2F">
    <w:name w:val="C69C302978DD41EABF6ACC52C1D64F2F"/>
    <w:rsid w:val="00D87B67"/>
  </w:style>
  <w:style w:type="paragraph" w:customStyle="1" w:styleId="CF305D59886544C99EA717F321DD5578">
    <w:name w:val="CF305D59886544C99EA717F321DD5578"/>
    <w:rsid w:val="00D87B67"/>
  </w:style>
  <w:style w:type="paragraph" w:customStyle="1" w:styleId="C715BD9EE411441DADA3F4E059DC06AA">
    <w:name w:val="C715BD9EE411441DADA3F4E059DC06AA"/>
    <w:rsid w:val="00D87B67"/>
  </w:style>
  <w:style w:type="paragraph" w:customStyle="1" w:styleId="DF93DDE548F845DBABB56768D375BD87">
    <w:name w:val="DF93DDE548F845DBABB56768D375BD87"/>
    <w:rsid w:val="00D87B67"/>
  </w:style>
  <w:style w:type="paragraph" w:customStyle="1" w:styleId="FF794AB3E1234E8FA1B7D44613A02793">
    <w:name w:val="FF794AB3E1234E8FA1B7D44613A02793"/>
    <w:rsid w:val="00D87B67"/>
  </w:style>
  <w:style w:type="paragraph" w:customStyle="1" w:styleId="D740335D3E154658986E532018224190">
    <w:name w:val="D740335D3E154658986E532018224190"/>
    <w:rsid w:val="00D87B67"/>
  </w:style>
  <w:style w:type="paragraph" w:customStyle="1" w:styleId="46EBBF55B27C4F1AB685759EC19BF429">
    <w:name w:val="46EBBF55B27C4F1AB685759EC19BF429"/>
    <w:rsid w:val="00D87B67"/>
  </w:style>
  <w:style w:type="paragraph" w:customStyle="1" w:styleId="29613BD036E542089E9167AEA923CFD0">
    <w:name w:val="29613BD036E542089E9167AEA923CFD0"/>
    <w:rsid w:val="00D87B67"/>
  </w:style>
  <w:style w:type="paragraph" w:customStyle="1" w:styleId="D38D0F4454E54F539AB6E03E3E057283">
    <w:name w:val="D38D0F4454E54F539AB6E03E3E057283"/>
    <w:rsid w:val="00D87B67"/>
  </w:style>
  <w:style w:type="paragraph" w:customStyle="1" w:styleId="DE9F305AD14F432BB9F6549A2B4A79D3">
    <w:name w:val="DE9F305AD14F432BB9F6549A2B4A79D3"/>
    <w:rsid w:val="00D87B67"/>
  </w:style>
  <w:style w:type="paragraph" w:customStyle="1" w:styleId="831234CD030B41228F4ED0FBCDBA8CBE">
    <w:name w:val="831234CD030B41228F4ED0FBCDBA8CBE"/>
    <w:rsid w:val="00D87B67"/>
  </w:style>
  <w:style w:type="paragraph" w:customStyle="1" w:styleId="FD7D67947DE246F0B1CE6C34CFCCD745">
    <w:name w:val="FD7D67947DE246F0B1CE6C34CFCCD745"/>
    <w:rsid w:val="00D87B67"/>
  </w:style>
  <w:style w:type="paragraph" w:customStyle="1" w:styleId="367457D5771C4061A6C29F47B7D6BE45">
    <w:name w:val="367457D5771C4061A6C29F47B7D6BE45"/>
    <w:rsid w:val="00D87B67"/>
  </w:style>
  <w:style w:type="paragraph" w:customStyle="1" w:styleId="F1160A3F93FD4EADAB90992F4F347803">
    <w:name w:val="F1160A3F93FD4EADAB90992F4F347803"/>
    <w:rsid w:val="00D87B67"/>
  </w:style>
  <w:style w:type="paragraph" w:customStyle="1" w:styleId="78691E43FB0644489550AAB04B09F54A">
    <w:name w:val="78691E43FB0644489550AAB04B09F54A"/>
    <w:rsid w:val="00D87B67"/>
  </w:style>
  <w:style w:type="paragraph" w:customStyle="1" w:styleId="D9F97D4840D344089D9B27DA871097A4">
    <w:name w:val="D9F97D4840D344089D9B27DA871097A4"/>
    <w:rsid w:val="00D87B67"/>
  </w:style>
  <w:style w:type="paragraph" w:customStyle="1" w:styleId="5FD955A425AF48B19C120F8A53FA38DC">
    <w:name w:val="5FD955A425AF48B19C120F8A53FA38DC"/>
    <w:rsid w:val="00D87B67"/>
  </w:style>
  <w:style w:type="paragraph" w:customStyle="1" w:styleId="A6788BA58D49442AA8C6A6D82D95A4F2">
    <w:name w:val="A6788BA58D49442AA8C6A6D82D95A4F2"/>
    <w:rsid w:val="00D87B67"/>
  </w:style>
  <w:style w:type="paragraph" w:customStyle="1" w:styleId="700A3ECBDD3E406C99A1AA17DFDDDA94">
    <w:name w:val="700A3ECBDD3E406C99A1AA17DFDDDA94"/>
    <w:rsid w:val="00D87B67"/>
  </w:style>
  <w:style w:type="paragraph" w:customStyle="1" w:styleId="B9CFCEFAB45E4CED996A2232965CDDAC">
    <w:name w:val="B9CFCEFAB45E4CED996A2232965CDDAC"/>
    <w:rsid w:val="00D87B67"/>
  </w:style>
  <w:style w:type="paragraph" w:customStyle="1" w:styleId="B3C1F9B3C75D40BB992453624FA55634">
    <w:name w:val="B3C1F9B3C75D40BB992453624FA55634"/>
    <w:rsid w:val="00D87B67"/>
  </w:style>
  <w:style w:type="paragraph" w:customStyle="1" w:styleId="2B6F1D9A1AAD4B46A192519F43806478">
    <w:name w:val="2B6F1D9A1AAD4B46A192519F43806478"/>
    <w:rsid w:val="00D87B67"/>
  </w:style>
  <w:style w:type="paragraph" w:customStyle="1" w:styleId="91E2176BF7A84D379184B114AEDB1AFD">
    <w:name w:val="91E2176BF7A84D379184B114AEDB1AFD"/>
    <w:rsid w:val="00D87B67"/>
  </w:style>
  <w:style w:type="paragraph" w:customStyle="1" w:styleId="A15B9B22A6074642942FD990A2FC2E67">
    <w:name w:val="A15B9B22A6074642942FD990A2FC2E67"/>
    <w:rsid w:val="00D87B67"/>
  </w:style>
  <w:style w:type="paragraph" w:customStyle="1" w:styleId="2807D99624F047ADA8DEFCE8EEE145737">
    <w:name w:val="2807D99624F047ADA8DEFCE8EEE145737"/>
    <w:rsid w:val="00D87B67"/>
    <w:pPr>
      <w:spacing w:after="0" w:line="240" w:lineRule="auto"/>
    </w:pPr>
    <w:rPr>
      <w:rFonts w:ascii="Century Gothic" w:eastAsia="Times New Roman" w:hAnsi="Century Gothic" w:cs="Times New Roman"/>
    </w:rPr>
  </w:style>
  <w:style w:type="paragraph" w:customStyle="1" w:styleId="FB4CAC4207BB45C3840C7282D7B943337">
    <w:name w:val="FB4CAC4207BB45C3840C7282D7B943337"/>
    <w:rsid w:val="00D87B67"/>
    <w:pPr>
      <w:spacing w:after="0" w:line="240" w:lineRule="auto"/>
    </w:pPr>
    <w:rPr>
      <w:rFonts w:ascii="Century Gothic" w:eastAsia="Times New Roman" w:hAnsi="Century Gothic" w:cs="Times New Roman"/>
    </w:rPr>
  </w:style>
  <w:style w:type="paragraph" w:customStyle="1" w:styleId="E4AF84770AD646CAA1BED5F1057BE9E96">
    <w:name w:val="E4AF84770AD646CAA1BED5F1057BE9E96"/>
    <w:rsid w:val="00D87B67"/>
    <w:pPr>
      <w:spacing w:after="0" w:line="240" w:lineRule="auto"/>
    </w:pPr>
    <w:rPr>
      <w:rFonts w:ascii="Century Gothic" w:eastAsia="Times New Roman" w:hAnsi="Century Gothic" w:cs="Times New Roman"/>
    </w:rPr>
  </w:style>
  <w:style w:type="paragraph" w:customStyle="1" w:styleId="13071E71610E415CA9F8956BE9D4EA0A6">
    <w:name w:val="13071E71610E415CA9F8956BE9D4EA0A6"/>
    <w:rsid w:val="00D87B67"/>
    <w:pPr>
      <w:spacing w:after="0" w:line="240" w:lineRule="auto"/>
    </w:pPr>
    <w:rPr>
      <w:rFonts w:ascii="Century Gothic" w:eastAsia="Times New Roman" w:hAnsi="Century Gothic" w:cs="Times New Roman"/>
    </w:rPr>
  </w:style>
  <w:style w:type="paragraph" w:customStyle="1" w:styleId="7F8B81CD03C440FF92601B3C947671686">
    <w:name w:val="7F8B81CD03C440FF92601B3C947671686"/>
    <w:rsid w:val="00D87B67"/>
    <w:pPr>
      <w:spacing w:after="0" w:line="240" w:lineRule="auto"/>
    </w:pPr>
    <w:rPr>
      <w:rFonts w:ascii="Century Gothic" w:eastAsia="Times New Roman" w:hAnsi="Century Gothic" w:cs="Times New Roman"/>
    </w:rPr>
  </w:style>
  <w:style w:type="paragraph" w:customStyle="1" w:styleId="37E0D0DC02504B3488A1C9980E9AD9F01">
    <w:name w:val="37E0D0DC02504B3488A1C9980E9AD9F01"/>
    <w:rsid w:val="00D87B67"/>
    <w:pPr>
      <w:keepNext/>
      <w:keepLines/>
      <w:tabs>
        <w:tab w:val="num" w:pos="1440"/>
      </w:tabs>
      <w:spacing w:before="200" w:after="0"/>
      <w:ind w:left="792" w:hanging="432"/>
      <w:outlineLvl w:val="1"/>
    </w:pPr>
    <w:rPr>
      <w:rFonts w:ascii="Century Gothic" w:eastAsia="Times New Roman" w:hAnsi="Century Gothic" w:cs="Times New Roman"/>
      <w:b/>
      <w:bCs/>
      <w:sz w:val="20"/>
      <w:szCs w:val="26"/>
      <w:lang w:val="x-none" w:eastAsia="en-US"/>
    </w:rPr>
  </w:style>
  <w:style w:type="paragraph" w:customStyle="1" w:styleId="36D33E60CCF14D70B8F25B50E44819771">
    <w:name w:val="36D33E60CCF14D70B8F25B50E44819771"/>
    <w:rsid w:val="00D87B67"/>
    <w:pPr>
      <w:keepNext/>
      <w:keepLines/>
      <w:tabs>
        <w:tab w:val="num" w:pos="1440"/>
      </w:tabs>
      <w:spacing w:before="200" w:after="0"/>
      <w:ind w:left="792" w:hanging="432"/>
      <w:outlineLvl w:val="1"/>
    </w:pPr>
    <w:rPr>
      <w:rFonts w:ascii="Century Gothic" w:eastAsia="Times New Roman" w:hAnsi="Century Gothic" w:cs="Times New Roman"/>
      <w:b/>
      <w:bCs/>
      <w:sz w:val="20"/>
      <w:szCs w:val="26"/>
      <w:lang w:val="x-none" w:eastAsia="en-US"/>
    </w:rPr>
  </w:style>
  <w:style w:type="paragraph" w:customStyle="1" w:styleId="0265597022514B5292C7A89010B3478C1">
    <w:name w:val="0265597022514B5292C7A89010B3478C1"/>
    <w:rsid w:val="00D87B67"/>
    <w:pPr>
      <w:spacing w:after="0" w:line="240" w:lineRule="auto"/>
    </w:pPr>
    <w:rPr>
      <w:rFonts w:ascii="Century Gothic" w:eastAsia="Times New Roman" w:hAnsi="Century Gothic" w:cs="Times New Roman"/>
    </w:rPr>
  </w:style>
  <w:style w:type="paragraph" w:customStyle="1" w:styleId="1E6D7DBD771B467FB86FC202534507BB1">
    <w:name w:val="1E6D7DBD771B467FB86FC202534507BB1"/>
    <w:rsid w:val="00D87B67"/>
    <w:pPr>
      <w:spacing w:after="0" w:line="240" w:lineRule="auto"/>
    </w:pPr>
    <w:rPr>
      <w:rFonts w:ascii="Century Gothic" w:eastAsia="Times New Roman" w:hAnsi="Century Gothic" w:cs="Times New Roman"/>
    </w:rPr>
  </w:style>
  <w:style w:type="paragraph" w:customStyle="1" w:styleId="C79FCA75907145D08A750307BFCC5B811">
    <w:name w:val="C79FCA75907145D08A750307BFCC5B811"/>
    <w:rsid w:val="00D87B67"/>
    <w:pPr>
      <w:keepNext/>
      <w:keepLines/>
      <w:tabs>
        <w:tab w:val="num" w:pos="1440"/>
      </w:tabs>
      <w:spacing w:before="200" w:after="0"/>
      <w:ind w:left="792" w:hanging="432"/>
      <w:outlineLvl w:val="1"/>
    </w:pPr>
    <w:rPr>
      <w:rFonts w:ascii="Century Gothic" w:eastAsia="Times New Roman" w:hAnsi="Century Gothic" w:cs="Times New Roman"/>
      <w:b/>
      <w:bCs/>
      <w:sz w:val="20"/>
      <w:szCs w:val="26"/>
      <w:lang w:val="x-none" w:eastAsia="en-US"/>
    </w:rPr>
  </w:style>
  <w:style w:type="paragraph" w:customStyle="1" w:styleId="BCBE4BF2A2344B61B028A9863F52875F1">
    <w:name w:val="BCBE4BF2A2344B61B028A9863F52875F1"/>
    <w:rsid w:val="00D87B67"/>
    <w:pPr>
      <w:keepNext/>
      <w:keepLines/>
      <w:tabs>
        <w:tab w:val="num" w:pos="1440"/>
      </w:tabs>
      <w:spacing w:before="200" w:after="0"/>
      <w:ind w:left="792" w:hanging="432"/>
      <w:outlineLvl w:val="1"/>
    </w:pPr>
    <w:rPr>
      <w:rFonts w:ascii="Century Gothic" w:eastAsia="Times New Roman" w:hAnsi="Century Gothic" w:cs="Times New Roman"/>
      <w:b/>
      <w:bCs/>
      <w:sz w:val="20"/>
      <w:szCs w:val="26"/>
      <w:lang w:val="x-none" w:eastAsia="en-US"/>
    </w:rPr>
  </w:style>
  <w:style w:type="paragraph" w:customStyle="1" w:styleId="ABCCB245DE2845EA8A9CAF3183E314661">
    <w:name w:val="ABCCB245DE2845EA8A9CAF3183E314661"/>
    <w:rsid w:val="00D87B67"/>
    <w:pPr>
      <w:keepNext/>
      <w:keepLines/>
      <w:tabs>
        <w:tab w:val="num" w:pos="1440"/>
      </w:tabs>
      <w:spacing w:before="200" w:after="0"/>
      <w:ind w:left="792" w:hanging="432"/>
      <w:outlineLvl w:val="1"/>
    </w:pPr>
    <w:rPr>
      <w:rFonts w:ascii="Century Gothic" w:eastAsia="Times New Roman" w:hAnsi="Century Gothic" w:cs="Times New Roman"/>
      <w:b/>
      <w:bCs/>
      <w:sz w:val="20"/>
      <w:szCs w:val="26"/>
      <w:lang w:val="x-none" w:eastAsia="en-US"/>
    </w:rPr>
  </w:style>
  <w:style w:type="paragraph" w:customStyle="1" w:styleId="013E090E99ED4C24954147F1C6CAD3D21">
    <w:name w:val="013E090E99ED4C24954147F1C6CAD3D21"/>
    <w:rsid w:val="00D87B67"/>
    <w:pPr>
      <w:keepNext/>
      <w:keepLines/>
      <w:tabs>
        <w:tab w:val="num" w:pos="1440"/>
      </w:tabs>
      <w:spacing w:before="200" w:after="0"/>
      <w:ind w:left="792" w:hanging="432"/>
      <w:outlineLvl w:val="1"/>
    </w:pPr>
    <w:rPr>
      <w:rFonts w:ascii="Century Gothic" w:eastAsia="Times New Roman" w:hAnsi="Century Gothic" w:cs="Times New Roman"/>
      <w:b/>
      <w:bCs/>
      <w:sz w:val="20"/>
      <w:szCs w:val="26"/>
      <w:lang w:val="x-none" w:eastAsia="en-US"/>
    </w:rPr>
  </w:style>
  <w:style w:type="paragraph" w:customStyle="1" w:styleId="C69C302978DD41EABF6ACC52C1D64F2F1">
    <w:name w:val="C69C302978DD41EABF6ACC52C1D64F2F1"/>
    <w:rsid w:val="00D87B67"/>
    <w:pPr>
      <w:keepNext/>
      <w:keepLines/>
      <w:tabs>
        <w:tab w:val="num" w:pos="1440"/>
      </w:tabs>
      <w:spacing w:before="200" w:after="0"/>
      <w:ind w:left="792" w:hanging="432"/>
      <w:outlineLvl w:val="1"/>
    </w:pPr>
    <w:rPr>
      <w:rFonts w:ascii="Century Gothic" w:eastAsia="Times New Roman" w:hAnsi="Century Gothic" w:cs="Times New Roman"/>
      <w:b/>
      <w:bCs/>
      <w:sz w:val="20"/>
      <w:szCs w:val="26"/>
      <w:lang w:val="x-none" w:eastAsia="en-US"/>
    </w:rPr>
  </w:style>
  <w:style w:type="paragraph" w:customStyle="1" w:styleId="CF305D59886544C99EA717F321DD55781">
    <w:name w:val="CF305D59886544C99EA717F321DD55781"/>
    <w:rsid w:val="00D87B67"/>
    <w:pPr>
      <w:keepNext/>
      <w:keepLines/>
      <w:tabs>
        <w:tab w:val="num" w:pos="1440"/>
      </w:tabs>
      <w:spacing w:before="200" w:after="0"/>
      <w:ind w:left="792" w:hanging="432"/>
      <w:outlineLvl w:val="1"/>
    </w:pPr>
    <w:rPr>
      <w:rFonts w:ascii="Century Gothic" w:eastAsia="Times New Roman" w:hAnsi="Century Gothic" w:cs="Times New Roman"/>
      <w:b/>
      <w:bCs/>
      <w:sz w:val="20"/>
      <w:szCs w:val="26"/>
      <w:lang w:val="x-none" w:eastAsia="en-US"/>
    </w:rPr>
  </w:style>
  <w:style w:type="paragraph" w:customStyle="1" w:styleId="C715BD9EE411441DADA3F4E059DC06AA1">
    <w:name w:val="C715BD9EE411441DADA3F4E059DC06AA1"/>
    <w:rsid w:val="00D87B67"/>
    <w:pPr>
      <w:spacing w:after="0" w:line="240" w:lineRule="auto"/>
    </w:pPr>
    <w:rPr>
      <w:rFonts w:ascii="Century Gothic" w:eastAsia="Times New Roman" w:hAnsi="Century Gothic" w:cs="Times New Roman"/>
    </w:rPr>
  </w:style>
  <w:style w:type="paragraph" w:customStyle="1" w:styleId="DF93DDE548F845DBABB56768D375BD871">
    <w:name w:val="DF93DDE548F845DBABB56768D375BD871"/>
    <w:rsid w:val="00D87B67"/>
    <w:pPr>
      <w:keepNext/>
      <w:keepLines/>
      <w:tabs>
        <w:tab w:val="num" w:pos="1440"/>
      </w:tabs>
      <w:spacing w:before="200" w:after="0"/>
      <w:ind w:left="792" w:hanging="432"/>
      <w:outlineLvl w:val="1"/>
    </w:pPr>
    <w:rPr>
      <w:rFonts w:ascii="Century Gothic" w:eastAsia="Times New Roman" w:hAnsi="Century Gothic" w:cs="Times New Roman"/>
      <w:b/>
      <w:bCs/>
      <w:sz w:val="20"/>
      <w:szCs w:val="26"/>
      <w:lang w:val="x-none" w:eastAsia="en-US"/>
    </w:rPr>
  </w:style>
  <w:style w:type="paragraph" w:customStyle="1" w:styleId="FF794AB3E1234E8FA1B7D44613A027931">
    <w:name w:val="FF794AB3E1234E8FA1B7D44613A027931"/>
    <w:rsid w:val="00D87B67"/>
    <w:pPr>
      <w:keepNext/>
      <w:keepLines/>
      <w:tabs>
        <w:tab w:val="num" w:pos="1440"/>
      </w:tabs>
      <w:spacing w:before="200" w:after="0"/>
      <w:ind w:left="792" w:hanging="432"/>
      <w:outlineLvl w:val="1"/>
    </w:pPr>
    <w:rPr>
      <w:rFonts w:ascii="Century Gothic" w:eastAsia="Times New Roman" w:hAnsi="Century Gothic" w:cs="Times New Roman"/>
      <w:b/>
      <w:bCs/>
      <w:sz w:val="20"/>
      <w:szCs w:val="26"/>
      <w:lang w:val="x-none" w:eastAsia="en-US"/>
    </w:rPr>
  </w:style>
  <w:style w:type="paragraph" w:customStyle="1" w:styleId="D740335D3E154658986E5320182241901">
    <w:name w:val="D740335D3E154658986E5320182241901"/>
    <w:rsid w:val="00D87B67"/>
    <w:pPr>
      <w:keepNext/>
      <w:keepLines/>
      <w:tabs>
        <w:tab w:val="num" w:pos="1440"/>
      </w:tabs>
      <w:spacing w:before="200" w:after="0"/>
      <w:ind w:left="792" w:hanging="432"/>
      <w:outlineLvl w:val="1"/>
    </w:pPr>
    <w:rPr>
      <w:rFonts w:ascii="Century Gothic" w:eastAsia="Times New Roman" w:hAnsi="Century Gothic" w:cs="Times New Roman"/>
      <w:b/>
      <w:bCs/>
      <w:sz w:val="20"/>
      <w:szCs w:val="26"/>
      <w:lang w:val="x-none" w:eastAsia="en-US"/>
    </w:rPr>
  </w:style>
  <w:style w:type="paragraph" w:customStyle="1" w:styleId="46EBBF55B27C4F1AB685759EC19BF4291">
    <w:name w:val="46EBBF55B27C4F1AB685759EC19BF4291"/>
    <w:rsid w:val="00D87B67"/>
    <w:pPr>
      <w:keepNext/>
      <w:keepLines/>
      <w:tabs>
        <w:tab w:val="num" w:pos="1440"/>
      </w:tabs>
      <w:spacing w:before="200" w:after="0"/>
      <w:ind w:left="792" w:hanging="432"/>
      <w:outlineLvl w:val="1"/>
    </w:pPr>
    <w:rPr>
      <w:rFonts w:ascii="Century Gothic" w:eastAsia="Times New Roman" w:hAnsi="Century Gothic" w:cs="Times New Roman"/>
      <w:b/>
      <w:bCs/>
      <w:sz w:val="20"/>
      <w:szCs w:val="26"/>
      <w:lang w:val="x-none" w:eastAsia="en-US"/>
    </w:rPr>
  </w:style>
  <w:style w:type="paragraph" w:customStyle="1" w:styleId="29613BD036E542089E9167AEA923CFD01">
    <w:name w:val="29613BD036E542089E9167AEA923CFD01"/>
    <w:rsid w:val="00D87B67"/>
    <w:pPr>
      <w:keepNext/>
      <w:keepLines/>
      <w:tabs>
        <w:tab w:val="num" w:pos="1440"/>
      </w:tabs>
      <w:spacing w:before="200" w:after="0"/>
      <w:ind w:left="792" w:hanging="432"/>
      <w:outlineLvl w:val="1"/>
    </w:pPr>
    <w:rPr>
      <w:rFonts w:ascii="Century Gothic" w:eastAsia="Times New Roman" w:hAnsi="Century Gothic" w:cs="Times New Roman"/>
      <w:b/>
      <w:bCs/>
      <w:sz w:val="20"/>
      <w:szCs w:val="26"/>
      <w:lang w:val="x-none" w:eastAsia="en-US"/>
    </w:rPr>
  </w:style>
  <w:style w:type="paragraph" w:customStyle="1" w:styleId="D38D0F4454E54F539AB6E03E3E0572831">
    <w:name w:val="D38D0F4454E54F539AB6E03E3E0572831"/>
    <w:rsid w:val="00D87B67"/>
    <w:pPr>
      <w:keepNext/>
      <w:keepLines/>
      <w:tabs>
        <w:tab w:val="num" w:pos="1440"/>
      </w:tabs>
      <w:spacing w:before="200" w:after="0"/>
      <w:ind w:left="792" w:hanging="432"/>
      <w:outlineLvl w:val="1"/>
    </w:pPr>
    <w:rPr>
      <w:rFonts w:ascii="Century Gothic" w:eastAsia="Times New Roman" w:hAnsi="Century Gothic" w:cs="Times New Roman"/>
      <w:b/>
      <w:bCs/>
      <w:sz w:val="20"/>
      <w:szCs w:val="26"/>
      <w:lang w:val="x-none" w:eastAsia="en-US"/>
    </w:rPr>
  </w:style>
  <w:style w:type="paragraph" w:customStyle="1" w:styleId="DE9F305AD14F432BB9F6549A2B4A79D31">
    <w:name w:val="DE9F305AD14F432BB9F6549A2B4A79D31"/>
    <w:rsid w:val="00D87B67"/>
    <w:pPr>
      <w:spacing w:after="0" w:line="240" w:lineRule="auto"/>
    </w:pPr>
    <w:rPr>
      <w:rFonts w:ascii="Century Gothic" w:eastAsia="Times New Roman" w:hAnsi="Century Gothic" w:cs="Times New Roman"/>
    </w:rPr>
  </w:style>
  <w:style w:type="paragraph" w:customStyle="1" w:styleId="831234CD030B41228F4ED0FBCDBA8CBE1">
    <w:name w:val="831234CD030B41228F4ED0FBCDBA8CBE1"/>
    <w:rsid w:val="00D87B67"/>
    <w:pPr>
      <w:spacing w:after="0" w:line="240" w:lineRule="auto"/>
    </w:pPr>
    <w:rPr>
      <w:rFonts w:ascii="Century Gothic" w:eastAsia="Times New Roman" w:hAnsi="Century Gothic" w:cs="Times New Roman"/>
    </w:rPr>
  </w:style>
  <w:style w:type="paragraph" w:customStyle="1" w:styleId="EBAE87033AED496FBA61FF448F8676C11">
    <w:name w:val="EBAE87033AED496FBA61FF448F8676C11"/>
    <w:rsid w:val="00D87B67"/>
    <w:pPr>
      <w:spacing w:after="0" w:line="240" w:lineRule="auto"/>
    </w:pPr>
    <w:rPr>
      <w:rFonts w:ascii="Century Gothic" w:eastAsia="Times New Roman" w:hAnsi="Century Gothic" w:cs="Times New Roman"/>
    </w:rPr>
  </w:style>
  <w:style w:type="paragraph" w:customStyle="1" w:styleId="FD7D67947DE246F0B1CE6C34CFCCD7451">
    <w:name w:val="FD7D67947DE246F0B1CE6C34CFCCD7451"/>
    <w:rsid w:val="00D87B67"/>
    <w:pPr>
      <w:keepNext/>
      <w:keepLines/>
      <w:tabs>
        <w:tab w:val="num" w:pos="1440"/>
      </w:tabs>
      <w:spacing w:before="200" w:after="0"/>
      <w:ind w:left="792" w:hanging="432"/>
      <w:outlineLvl w:val="1"/>
    </w:pPr>
    <w:rPr>
      <w:rFonts w:ascii="Century Gothic" w:eastAsia="Times New Roman" w:hAnsi="Century Gothic" w:cs="Times New Roman"/>
      <w:b/>
      <w:bCs/>
      <w:sz w:val="20"/>
      <w:szCs w:val="26"/>
      <w:lang w:val="x-none" w:eastAsia="en-US"/>
    </w:rPr>
  </w:style>
  <w:style w:type="paragraph" w:customStyle="1" w:styleId="367457D5771C4061A6C29F47B7D6BE451">
    <w:name w:val="367457D5771C4061A6C29F47B7D6BE451"/>
    <w:rsid w:val="00D87B67"/>
    <w:pPr>
      <w:keepNext/>
      <w:keepLines/>
      <w:tabs>
        <w:tab w:val="num" w:pos="1440"/>
      </w:tabs>
      <w:spacing w:before="200" w:after="0"/>
      <w:ind w:left="792" w:hanging="432"/>
      <w:outlineLvl w:val="1"/>
    </w:pPr>
    <w:rPr>
      <w:rFonts w:ascii="Century Gothic" w:eastAsia="Times New Roman" w:hAnsi="Century Gothic" w:cs="Times New Roman"/>
      <w:b/>
      <w:bCs/>
      <w:sz w:val="20"/>
      <w:szCs w:val="26"/>
      <w:lang w:val="x-none" w:eastAsia="en-US"/>
    </w:rPr>
  </w:style>
  <w:style w:type="paragraph" w:customStyle="1" w:styleId="F1160A3F93FD4EADAB90992F4F3478031">
    <w:name w:val="F1160A3F93FD4EADAB90992F4F3478031"/>
    <w:rsid w:val="00D87B67"/>
    <w:pPr>
      <w:keepNext/>
      <w:keepLines/>
      <w:tabs>
        <w:tab w:val="num" w:pos="1440"/>
      </w:tabs>
      <w:spacing w:before="200" w:after="0"/>
      <w:ind w:left="792" w:hanging="432"/>
      <w:outlineLvl w:val="1"/>
    </w:pPr>
    <w:rPr>
      <w:rFonts w:ascii="Century Gothic" w:eastAsia="Times New Roman" w:hAnsi="Century Gothic" w:cs="Times New Roman"/>
      <w:b/>
      <w:bCs/>
      <w:sz w:val="20"/>
      <w:szCs w:val="26"/>
      <w:lang w:val="x-none" w:eastAsia="en-US"/>
    </w:rPr>
  </w:style>
  <w:style w:type="paragraph" w:customStyle="1" w:styleId="78691E43FB0644489550AAB04B09F54A1">
    <w:name w:val="78691E43FB0644489550AAB04B09F54A1"/>
    <w:rsid w:val="00D87B67"/>
    <w:pPr>
      <w:keepNext/>
      <w:keepLines/>
      <w:tabs>
        <w:tab w:val="num" w:pos="1440"/>
      </w:tabs>
      <w:spacing w:before="200" w:after="0"/>
      <w:ind w:left="792" w:hanging="432"/>
      <w:outlineLvl w:val="1"/>
    </w:pPr>
    <w:rPr>
      <w:rFonts w:ascii="Century Gothic" w:eastAsia="Times New Roman" w:hAnsi="Century Gothic" w:cs="Times New Roman"/>
      <w:b/>
      <w:bCs/>
      <w:sz w:val="20"/>
      <w:szCs w:val="26"/>
      <w:lang w:val="x-none" w:eastAsia="en-US"/>
    </w:rPr>
  </w:style>
  <w:style w:type="paragraph" w:customStyle="1" w:styleId="D9F97D4840D344089D9B27DA871097A41">
    <w:name w:val="D9F97D4840D344089D9B27DA871097A41"/>
    <w:rsid w:val="00D87B67"/>
    <w:pPr>
      <w:keepNext/>
      <w:keepLines/>
      <w:tabs>
        <w:tab w:val="num" w:pos="1440"/>
      </w:tabs>
      <w:spacing w:before="200" w:after="0"/>
      <w:ind w:left="792" w:hanging="432"/>
      <w:outlineLvl w:val="1"/>
    </w:pPr>
    <w:rPr>
      <w:rFonts w:ascii="Century Gothic" w:eastAsia="Times New Roman" w:hAnsi="Century Gothic" w:cs="Times New Roman"/>
      <w:b/>
      <w:bCs/>
      <w:sz w:val="20"/>
      <w:szCs w:val="26"/>
      <w:lang w:val="x-none" w:eastAsia="en-US"/>
    </w:rPr>
  </w:style>
  <w:style w:type="paragraph" w:customStyle="1" w:styleId="5FD955A425AF48B19C120F8A53FA38DC1">
    <w:name w:val="5FD955A425AF48B19C120F8A53FA38DC1"/>
    <w:rsid w:val="00D87B67"/>
    <w:pPr>
      <w:keepNext/>
      <w:keepLines/>
      <w:tabs>
        <w:tab w:val="num" w:pos="1440"/>
      </w:tabs>
      <w:spacing w:before="200" w:after="0"/>
      <w:ind w:left="792" w:hanging="432"/>
      <w:outlineLvl w:val="1"/>
    </w:pPr>
    <w:rPr>
      <w:rFonts w:ascii="Century Gothic" w:eastAsia="Times New Roman" w:hAnsi="Century Gothic" w:cs="Times New Roman"/>
      <w:b/>
      <w:bCs/>
      <w:sz w:val="20"/>
      <w:szCs w:val="26"/>
      <w:lang w:val="x-none" w:eastAsia="en-US"/>
    </w:rPr>
  </w:style>
  <w:style w:type="paragraph" w:customStyle="1" w:styleId="A6788BA58D49442AA8C6A6D82D95A4F21">
    <w:name w:val="A6788BA58D49442AA8C6A6D82D95A4F21"/>
    <w:rsid w:val="00D87B67"/>
    <w:pPr>
      <w:spacing w:after="0" w:line="240" w:lineRule="auto"/>
    </w:pPr>
    <w:rPr>
      <w:rFonts w:ascii="Century Gothic" w:eastAsia="Times New Roman" w:hAnsi="Century Gothic" w:cs="Times New Roman"/>
    </w:rPr>
  </w:style>
  <w:style w:type="paragraph" w:customStyle="1" w:styleId="700A3ECBDD3E406C99A1AA17DFDDDA941">
    <w:name w:val="700A3ECBDD3E406C99A1AA17DFDDDA941"/>
    <w:rsid w:val="00D87B67"/>
    <w:pPr>
      <w:spacing w:after="0" w:line="240" w:lineRule="auto"/>
    </w:pPr>
    <w:rPr>
      <w:rFonts w:ascii="Century Gothic" w:eastAsia="Times New Roman" w:hAnsi="Century Gothic" w:cs="Times New Roman"/>
    </w:rPr>
  </w:style>
  <w:style w:type="paragraph" w:customStyle="1" w:styleId="B9CFCEFAB45E4CED996A2232965CDDAC1">
    <w:name w:val="B9CFCEFAB45E4CED996A2232965CDDAC1"/>
    <w:rsid w:val="00D87B67"/>
    <w:pPr>
      <w:keepNext/>
      <w:keepLines/>
      <w:tabs>
        <w:tab w:val="num" w:pos="1440"/>
      </w:tabs>
      <w:spacing w:before="200" w:after="0"/>
      <w:ind w:left="792" w:hanging="432"/>
      <w:outlineLvl w:val="1"/>
    </w:pPr>
    <w:rPr>
      <w:rFonts w:ascii="Century Gothic" w:eastAsia="Times New Roman" w:hAnsi="Century Gothic" w:cs="Times New Roman"/>
      <w:b/>
      <w:bCs/>
      <w:sz w:val="20"/>
      <w:szCs w:val="26"/>
      <w:lang w:val="x-none" w:eastAsia="en-US"/>
    </w:rPr>
  </w:style>
  <w:style w:type="paragraph" w:customStyle="1" w:styleId="B3C1F9B3C75D40BB992453624FA556341">
    <w:name w:val="B3C1F9B3C75D40BB992453624FA556341"/>
    <w:rsid w:val="00D87B67"/>
    <w:pPr>
      <w:keepNext/>
      <w:keepLines/>
      <w:tabs>
        <w:tab w:val="num" w:pos="1440"/>
      </w:tabs>
      <w:spacing w:before="200" w:after="0"/>
      <w:ind w:left="792" w:hanging="432"/>
      <w:outlineLvl w:val="1"/>
    </w:pPr>
    <w:rPr>
      <w:rFonts w:ascii="Century Gothic" w:eastAsia="Times New Roman" w:hAnsi="Century Gothic" w:cs="Times New Roman"/>
      <w:b/>
      <w:bCs/>
      <w:sz w:val="20"/>
      <w:szCs w:val="26"/>
      <w:lang w:val="x-none" w:eastAsia="en-US"/>
    </w:rPr>
  </w:style>
  <w:style w:type="paragraph" w:customStyle="1" w:styleId="2B6F1D9A1AAD4B46A192519F438064781">
    <w:name w:val="2B6F1D9A1AAD4B46A192519F438064781"/>
    <w:rsid w:val="00D87B67"/>
    <w:pPr>
      <w:keepNext/>
      <w:keepLines/>
      <w:tabs>
        <w:tab w:val="num" w:pos="1440"/>
      </w:tabs>
      <w:spacing w:before="200" w:after="0"/>
      <w:ind w:left="792" w:hanging="432"/>
      <w:outlineLvl w:val="1"/>
    </w:pPr>
    <w:rPr>
      <w:rFonts w:ascii="Century Gothic" w:eastAsia="Times New Roman" w:hAnsi="Century Gothic" w:cs="Times New Roman"/>
      <w:b/>
      <w:bCs/>
      <w:sz w:val="20"/>
      <w:szCs w:val="26"/>
      <w:lang w:val="x-none" w:eastAsia="en-US"/>
    </w:rPr>
  </w:style>
  <w:style w:type="paragraph" w:customStyle="1" w:styleId="91E2176BF7A84D379184B114AEDB1AFD1">
    <w:name w:val="91E2176BF7A84D379184B114AEDB1AFD1"/>
    <w:rsid w:val="00D87B67"/>
    <w:pPr>
      <w:keepNext/>
      <w:keepLines/>
      <w:tabs>
        <w:tab w:val="num" w:pos="1440"/>
      </w:tabs>
      <w:spacing w:before="200" w:after="0"/>
      <w:ind w:left="792" w:hanging="432"/>
      <w:outlineLvl w:val="1"/>
    </w:pPr>
    <w:rPr>
      <w:rFonts w:ascii="Century Gothic" w:eastAsia="Times New Roman" w:hAnsi="Century Gothic" w:cs="Times New Roman"/>
      <w:b/>
      <w:bCs/>
      <w:sz w:val="20"/>
      <w:szCs w:val="26"/>
      <w:lang w:val="x-none" w:eastAsia="en-US"/>
    </w:rPr>
  </w:style>
  <w:style w:type="paragraph" w:customStyle="1" w:styleId="A15B9B22A6074642942FD990A2FC2E671">
    <w:name w:val="A15B9B22A6074642942FD990A2FC2E671"/>
    <w:rsid w:val="00D87B67"/>
    <w:pPr>
      <w:keepNext/>
      <w:keepLines/>
      <w:tabs>
        <w:tab w:val="num" w:pos="1440"/>
      </w:tabs>
      <w:spacing w:before="200" w:after="0"/>
      <w:ind w:left="792" w:hanging="432"/>
      <w:outlineLvl w:val="1"/>
    </w:pPr>
    <w:rPr>
      <w:rFonts w:ascii="Century Gothic" w:eastAsia="Times New Roman" w:hAnsi="Century Gothic" w:cs="Times New Roman"/>
      <w:b/>
      <w:bCs/>
      <w:sz w:val="20"/>
      <w:szCs w:val="26"/>
      <w:lang w:val="x-none" w:eastAsia="en-US"/>
    </w:rPr>
  </w:style>
  <w:style w:type="paragraph" w:customStyle="1" w:styleId="00B0796C03E645FD8441A275CEA1AAB91">
    <w:name w:val="00B0796C03E645FD8441A275CEA1AAB91"/>
    <w:rsid w:val="00D87B67"/>
    <w:pPr>
      <w:keepNext/>
      <w:keepLines/>
      <w:tabs>
        <w:tab w:val="num" w:pos="1440"/>
      </w:tabs>
      <w:spacing w:before="200" w:after="0"/>
      <w:ind w:left="792" w:hanging="432"/>
      <w:outlineLvl w:val="1"/>
    </w:pPr>
    <w:rPr>
      <w:rFonts w:ascii="Century Gothic" w:eastAsia="Times New Roman" w:hAnsi="Century Gothic" w:cs="Times New Roman"/>
      <w:b/>
      <w:bCs/>
      <w:sz w:val="20"/>
      <w:szCs w:val="26"/>
      <w:lang w:val="x-none" w:eastAsia="en-US"/>
    </w:rPr>
  </w:style>
  <w:style w:type="paragraph" w:customStyle="1" w:styleId="C00C74E06BF64124942EFF2E49F0FC53">
    <w:name w:val="C00C74E06BF64124942EFF2E49F0FC53"/>
    <w:rsid w:val="00D87B67"/>
    <w:pPr>
      <w:spacing w:after="0" w:line="240" w:lineRule="auto"/>
    </w:pPr>
    <w:rPr>
      <w:rFonts w:ascii="Century Gothic" w:eastAsia="Times New Roman" w:hAnsi="Century Gothic" w:cs="Times New Roman"/>
    </w:rPr>
  </w:style>
  <w:style w:type="paragraph" w:customStyle="1" w:styleId="DC68A9ECF99C4D6FAE0AA0C89AEF4E68">
    <w:name w:val="DC68A9ECF99C4D6FAE0AA0C89AEF4E68"/>
    <w:rsid w:val="00D87B67"/>
  </w:style>
  <w:style w:type="paragraph" w:customStyle="1" w:styleId="2807D99624F047ADA8DEFCE8EEE145738">
    <w:name w:val="2807D99624F047ADA8DEFCE8EEE145738"/>
    <w:rsid w:val="00D87B67"/>
    <w:pPr>
      <w:spacing w:after="0" w:line="240" w:lineRule="auto"/>
    </w:pPr>
    <w:rPr>
      <w:rFonts w:ascii="Century Gothic" w:eastAsia="Times New Roman" w:hAnsi="Century Gothic" w:cs="Times New Roman"/>
    </w:rPr>
  </w:style>
  <w:style w:type="paragraph" w:customStyle="1" w:styleId="FB4CAC4207BB45C3840C7282D7B943338">
    <w:name w:val="FB4CAC4207BB45C3840C7282D7B943338"/>
    <w:rsid w:val="00D87B67"/>
    <w:pPr>
      <w:spacing w:after="0" w:line="240" w:lineRule="auto"/>
    </w:pPr>
    <w:rPr>
      <w:rFonts w:ascii="Century Gothic" w:eastAsia="Times New Roman" w:hAnsi="Century Gothic" w:cs="Times New Roman"/>
    </w:rPr>
  </w:style>
  <w:style w:type="paragraph" w:customStyle="1" w:styleId="E4AF84770AD646CAA1BED5F1057BE9E97">
    <w:name w:val="E4AF84770AD646CAA1BED5F1057BE9E97"/>
    <w:rsid w:val="00D87B67"/>
    <w:pPr>
      <w:spacing w:after="0" w:line="240" w:lineRule="auto"/>
    </w:pPr>
    <w:rPr>
      <w:rFonts w:ascii="Century Gothic" w:eastAsia="Times New Roman" w:hAnsi="Century Gothic" w:cs="Times New Roman"/>
    </w:rPr>
  </w:style>
  <w:style w:type="paragraph" w:customStyle="1" w:styleId="13071E71610E415CA9F8956BE9D4EA0A7">
    <w:name w:val="13071E71610E415CA9F8956BE9D4EA0A7"/>
    <w:rsid w:val="00D87B67"/>
    <w:pPr>
      <w:spacing w:after="0" w:line="240" w:lineRule="auto"/>
    </w:pPr>
    <w:rPr>
      <w:rFonts w:ascii="Century Gothic" w:eastAsia="Times New Roman" w:hAnsi="Century Gothic" w:cs="Times New Roman"/>
    </w:rPr>
  </w:style>
  <w:style w:type="paragraph" w:customStyle="1" w:styleId="7F8B81CD03C440FF92601B3C947671687">
    <w:name w:val="7F8B81CD03C440FF92601B3C947671687"/>
    <w:rsid w:val="00D87B67"/>
    <w:pPr>
      <w:spacing w:after="0" w:line="240" w:lineRule="auto"/>
    </w:pPr>
    <w:rPr>
      <w:rFonts w:ascii="Century Gothic" w:eastAsia="Times New Roman" w:hAnsi="Century Gothic" w:cs="Times New Roman"/>
    </w:rPr>
  </w:style>
  <w:style w:type="paragraph" w:customStyle="1" w:styleId="37E0D0DC02504B3488A1C9980E9AD9F02">
    <w:name w:val="37E0D0DC02504B3488A1C9980E9AD9F02"/>
    <w:rsid w:val="00D87B67"/>
    <w:pPr>
      <w:keepNext/>
      <w:keepLines/>
      <w:tabs>
        <w:tab w:val="num" w:pos="1440"/>
      </w:tabs>
      <w:spacing w:before="200" w:after="0"/>
      <w:ind w:left="792" w:hanging="432"/>
      <w:outlineLvl w:val="1"/>
    </w:pPr>
    <w:rPr>
      <w:rFonts w:ascii="Century Gothic" w:eastAsia="Times New Roman" w:hAnsi="Century Gothic" w:cs="Times New Roman"/>
      <w:b/>
      <w:bCs/>
      <w:sz w:val="20"/>
      <w:szCs w:val="26"/>
      <w:lang w:val="x-none" w:eastAsia="en-US"/>
    </w:rPr>
  </w:style>
  <w:style w:type="paragraph" w:customStyle="1" w:styleId="36D33E60CCF14D70B8F25B50E44819772">
    <w:name w:val="36D33E60CCF14D70B8F25B50E44819772"/>
    <w:rsid w:val="00D87B67"/>
    <w:pPr>
      <w:keepNext/>
      <w:keepLines/>
      <w:tabs>
        <w:tab w:val="num" w:pos="1440"/>
      </w:tabs>
      <w:spacing w:before="200" w:after="0"/>
      <w:ind w:left="792" w:hanging="432"/>
      <w:outlineLvl w:val="1"/>
    </w:pPr>
    <w:rPr>
      <w:rFonts w:ascii="Century Gothic" w:eastAsia="Times New Roman" w:hAnsi="Century Gothic" w:cs="Times New Roman"/>
      <w:b/>
      <w:bCs/>
      <w:sz w:val="20"/>
      <w:szCs w:val="26"/>
      <w:lang w:val="x-none" w:eastAsia="en-US"/>
    </w:rPr>
  </w:style>
  <w:style w:type="paragraph" w:customStyle="1" w:styleId="0265597022514B5292C7A89010B3478C2">
    <w:name w:val="0265597022514B5292C7A89010B3478C2"/>
    <w:rsid w:val="00D87B67"/>
    <w:pPr>
      <w:spacing w:after="0" w:line="240" w:lineRule="auto"/>
    </w:pPr>
    <w:rPr>
      <w:rFonts w:ascii="Century Gothic" w:eastAsia="Times New Roman" w:hAnsi="Century Gothic" w:cs="Times New Roman"/>
    </w:rPr>
  </w:style>
  <w:style w:type="paragraph" w:customStyle="1" w:styleId="1E6D7DBD771B467FB86FC202534507BB2">
    <w:name w:val="1E6D7DBD771B467FB86FC202534507BB2"/>
    <w:rsid w:val="00D87B67"/>
    <w:pPr>
      <w:spacing w:after="0" w:line="240" w:lineRule="auto"/>
    </w:pPr>
    <w:rPr>
      <w:rFonts w:ascii="Century Gothic" w:eastAsia="Times New Roman" w:hAnsi="Century Gothic" w:cs="Times New Roman"/>
    </w:rPr>
  </w:style>
  <w:style w:type="paragraph" w:customStyle="1" w:styleId="C79FCA75907145D08A750307BFCC5B812">
    <w:name w:val="C79FCA75907145D08A750307BFCC5B812"/>
    <w:rsid w:val="00D87B67"/>
    <w:pPr>
      <w:keepNext/>
      <w:keepLines/>
      <w:tabs>
        <w:tab w:val="num" w:pos="1440"/>
      </w:tabs>
      <w:spacing w:before="200" w:after="0"/>
      <w:ind w:left="792" w:hanging="432"/>
      <w:outlineLvl w:val="1"/>
    </w:pPr>
    <w:rPr>
      <w:rFonts w:ascii="Century Gothic" w:eastAsia="Times New Roman" w:hAnsi="Century Gothic" w:cs="Times New Roman"/>
      <w:b/>
      <w:bCs/>
      <w:sz w:val="20"/>
      <w:szCs w:val="26"/>
      <w:lang w:val="x-none" w:eastAsia="en-US"/>
    </w:rPr>
  </w:style>
  <w:style w:type="paragraph" w:customStyle="1" w:styleId="BCBE4BF2A2344B61B028A9863F52875F2">
    <w:name w:val="BCBE4BF2A2344B61B028A9863F52875F2"/>
    <w:rsid w:val="00D87B67"/>
    <w:pPr>
      <w:keepNext/>
      <w:keepLines/>
      <w:tabs>
        <w:tab w:val="num" w:pos="1440"/>
      </w:tabs>
      <w:spacing w:before="200" w:after="0"/>
      <w:ind w:left="792" w:hanging="432"/>
      <w:outlineLvl w:val="1"/>
    </w:pPr>
    <w:rPr>
      <w:rFonts w:ascii="Century Gothic" w:eastAsia="Times New Roman" w:hAnsi="Century Gothic" w:cs="Times New Roman"/>
      <w:b/>
      <w:bCs/>
      <w:sz w:val="20"/>
      <w:szCs w:val="26"/>
      <w:lang w:val="x-none" w:eastAsia="en-US"/>
    </w:rPr>
  </w:style>
  <w:style w:type="paragraph" w:customStyle="1" w:styleId="ABCCB245DE2845EA8A9CAF3183E314662">
    <w:name w:val="ABCCB245DE2845EA8A9CAF3183E314662"/>
    <w:rsid w:val="00D87B67"/>
    <w:pPr>
      <w:keepNext/>
      <w:keepLines/>
      <w:tabs>
        <w:tab w:val="num" w:pos="1440"/>
      </w:tabs>
      <w:spacing w:before="200" w:after="0"/>
      <w:ind w:left="792" w:hanging="432"/>
      <w:outlineLvl w:val="1"/>
    </w:pPr>
    <w:rPr>
      <w:rFonts w:ascii="Century Gothic" w:eastAsia="Times New Roman" w:hAnsi="Century Gothic" w:cs="Times New Roman"/>
      <w:b/>
      <w:bCs/>
      <w:sz w:val="20"/>
      <w:szCs w:val="26"/>
      <w:lang w:val="x-none" w:eastAsia="en-US"/>
    </w:rPr>
  </w:style>
  <w:style w:type="paragraph" w:customStyle="1" w:styleId="013E090E99ED4C24954147F1C6CAD3D22">
    <w:name w:val="013E090E99ED4C24954147F1C6CAD3D22"/>
    <w:rsid w:val="00D87B67"/>
    <w:pPr>
      <w:keepNext/>
      <w:keepLines/>
      <w:tabs>
        <w:tab w:val="num" w:pos="1440"/>
      </w:tabs>
      <w:spacing w:before="200" w:after="0"/>
      <w:ind w:left="792" w:hanging="432"/>
      <w:outlineLvl w:val="1"/>
    </w:pPr>
    <w:rPr>
      <w:rFonts w:ascii="Century Gothic" w:eastAsia="Times New Roman" w:hAnsi="Century Gothic" w:cs="Times New Roman"/>
      <w:b/>
      <w:bCs/>
      <w:sz w:val="20"/>
      <w:szCs w:val="26"/>
      <w:lang w:val="x-none" w:eastAsia="en-US"/>
    </w:rPr>
  </w:style>
  <w:style w:type="paragraph" w:customStyle="1" w:styleId="C69C302978DD41EABF6ACC52C1D64F2F2">
    <w:name w:val="C69C302978DD41EABF6ACC52C1D64F2F2"/>
    <w:rsid w:val="00D87B67"/>
    <w:pPr>
      <w:keepNext/>
      <w:keepLines/>
      <w:tabs>
        <w:tab w:val="num" w:pos="1440"/>
      </w:tabs>
      <w:spacing w:before="200" w:after="0"/>
      <w:ind w:left="792" w:hanging="432"/>
      <w:outlineLvl w:val="1"/>
    </w:pPr>
    <w:rPr>
      <w:rFonts w:ascii="Century Gothic" w:eastAsia="Times New Roman" w:hAnsi="Century Gothic" w:cs="Times New Roman"/>
      <w:b/>
      <w:bCs/>
      <w:sz w:val="20"/>
      <w:szCs w:val="26"/>
      <w:lang w:val="x-none" w:eastAsia="en-US"/>
    </w:rPr>
  </w:style>
  <w:style w:type="paragraph" w:customStyle="1" w:styleId="CF305D59886544C99EA717F321DD55782">
    <w:name w:val="CF305D59886544C99EA717F321DD55782"/>
    <w:rsid w:val="00D87B67"/>
    <w:pPr>
      <w:keepNext/>
      <w:keepLines/>
      <w:tabs>
        <w:tab w:val="num" w:pos="1440"/>
      </w:tabs>
      <w:spacing w:before="200" w:after="0"/>
      <w:ind w:left="792" w:hanging="432"/>
      <w:outlineLvl w:val="1"/>
    </w:pPr>
    <w:rPr>
      <w:rFonts w:ascii="Century Gothic" w:eastAsia="Times New Roman" w:hAnsi="Century Gothic" w:cs="Times New Roman"/>
      <w:b/>
      <w:bCs/>
      <w:sz w:val="20"/>
      <w:szCs w:val="26"/>
      <w:lang w:val="x-none" w:eastAsia="en-US"/>
    </w:rPr>
  </w:style>
  <w:style w:type="paragraph" w:customStyle="1" w:styleId="C715BD9EE411441DADA3F4E059DC06AA2">
    <w:name w:val="C715BD9EE411441DADA3F4E059DC06AA2"/>
    <w:rsid w:val="00D87B67"/>
    <w:pPr>
      <w:spacing w:after="0" w:line="240" w:lineRule="auto"/>
    </w:pPr>
    <w:rPr>
      <w:rFonts w:ascii="Century Gothic" w:eastAsia="Times New Roman" w:hAnsi="Century Gothic" w:cs="Times New Roman"/>
    </w:rPr>
  </w:style>
  <w:style w:type="paragraph" w:customStyle="1" w:styleId="DF93DDE548F845DBABB56768D375BD872">
    <w:name w:val="DF93DDE548F845DBABB56768D375BD872"/>
    <w:rsid w:val="00D87B67"/>
    <w:pPr>
      <w:keepNext/>
      <w:keepLines/>
      <w:tabs>
        <w:tab w:val="num" w:pos="1440"/>
      </w:tabs>
      <w:spacing w:before="200" w:after="0"/>
      <w:ind w:left="792" w:hanging="432"/>
      <w:outlineLvl w:val="1"/>
    </w:pPr>
    <w:rPr>
      <w:rFonts w:ascii="Century Gothic" w:eastAsia="Times New Roman" w:hAnsi="Century Gothic" w:cs="Times New Roman"/>
      <w:b/>
      <w:bCs/>
      <w:sz w:val="20"/>
      <w:szCs w:val="26"/>
      <w:lang w:val="x-none" w:eastAsia="en-US"/>
    </w:rPr>
  </w:style>
  <w:style w:type="paragraph" w:customStyle="1" w:styleId="FF794AB3E1234E8FA1B7D44613A027932">
    <w:name w:val="FF794AB3E1234E8FA1B7D44613A027932"/>
    <w:rsid w:val="00D87B67"/>
    <w:pPr>
      <w:keepNext/>
      <w:keepLines/>
      <w:tabs>
        <w:tab w:val="num" w:pos="1440"/>
      </w:tabs>
      <w:spacing w:before="200" w:after="0"/>
      <w:ind w:left="792" w:hanging="432"/>
      <w:outlineLvl w:val="1"/>
    </w:pPr>
    <w:rPr>
      <w:rFonts w:ascii="Century Gothic" w:eastAsia="Times New Roman" w:hAnsi="Century Gothic" w:cs="Times New Roman"/>
      <w:b/>
      <w:bCs/>
      <w:sz w:val="20"/>
      <w:szCs w:val="26"/>
      <w:lang w:val="x-none" w:eastAsia="en-US"/>
    </w:rPr>
  </w:style>
  <w:style w:type="paragraph" w:customStyle="1" w:styleId="D740335D3E154658986E5320182241902">
    <w:name w:val="D740335D3E154658986E5320182241902"/>
    <w:rsid w:val="00D87B67"/>
    <w:pPr>
      <w:keepNext/>
      <w:keepLines/>
      <w:tabs>
        <w:tab w:val="num" w:pos="1440"/>
      </w:tabs>
      <w:spacing w:before="200" w:after="0"/>
      <w:ind w:left="792" w:hanging="432"/>
      <w:outlineLvl w:val="1"/>
    </w:pPr>
    <w:rPr>
      <w:rFonts w:ascii="Century Gothic" w:eastAsia="Times New Roman" w:hAnsi="Century Gothic" w:cs="Times New Roman"/>
      <w:b/>
      <w:bCs/>
      <w:sz w:val="20"/>
      <w:szCs w:val="26"/>
      <w:lang w:val="x-none" w:eastAsia="en-US"/>
    </w:rPr>
  </w:style>
  <w:style w:type="paragraph" w:customStyle="1" w:styleId="46EBBF55B27C4F1AB685759EC19BF4292">
    <w:name w:val="46EBBF55B27C4F1AB685759EC19BF4292"/>
    <w:rsid w:val="00D87B67"/>
    <w:pPr>
      <w:keepNext/>
      <w:keepLines/>
      <w:tabs>
        <w:tab w:val="num" w:pos="1440"/>
      </w:tabs>
      <w:spacing w:before="200" w:after="0"/>
      <w:ind w:left="792" w:hanging="432"/>
      <w:outlineLvl w:val="1"/>
    </w:pPr>
    <w:rPr>
      <w:rFonts w:ascii="Century Gothic" w:eastAsia="Times New Roman" w:hAnsi="Century Gothic" w:cs="Times New Roman"/>
      <w:b/>
      <w:bCs/>
      <w:sz w:val="20"/>
      <w:szCs w:val="26"/>
      <w:lang w:val="x-none" w:eastAsia="en-US"/>
    </w:rPr>
  </w:style>
  <w:style w:type="paragraph" w:customStyle="1" w:styleId="29613BD036E542089E9167AEA923CFD02">
    <w:name w:val="29613BD036E542089E9167AEA923CFD02"/>
    <w:rsid w:val="00D87B67"/>
    <w:pPr>
      <w:keepNext/>
      <w:keepLines/>
      <w:tabs>
        <w:tab w:val="num" w:pos="1440"/>
      </w:tabs>
      <w:spacing w:before="200" w:after="0"/>
      <w:ind w:left="792" w:hanging="432"/>
      <w:outlineLvl w:val="1"/>
    </w:pPr>
    <w:rPr>
      <w:rFonts w:ascii="Century Gothic" w:eastAsia="Times New Roman" w:hAnsi="Century Gothic" w:cs="Times New Roman"/>
      <w:b/>
      <w:bCs/>
      <w:sz w:val="20"/>
      <w:szCs w:val="26"/>
      <w:lang w:val="x-none" w:eastAsia="en-US"/>
    </w:rPr>
  </w:style>
  <w:style w:type="paragraph" w:customStyle="1" w:styleId="D38D0F4454E54F539AB6E03E3E0572832">
    <w:name w:val="D38D0F4454E54F539AB6E03E3E0572832"/>
    <w:rsid w:val="00D87B67"/>
    <w:pPr>
      <w:keepNext/>
      <w:keepLines/>
      <w:tabs>
        <w:tab w:val="num" w:pos="1440"/>
      </w:tabs>
      <w:spacing w:before="200" w:after="0"/>
      <w:ind w:left="792" w:hanging="432"/>
      <w:outlineLvl w:val="1"/>
    </w:pPr>
    <w:rPr>
      <w:rFonts w:ascii="Century Gothic" w:eastAsia="Times New Roman" w:hAnsi="Century Gothic" w:cs="Times New Roman"/>
      <w:b/>
      <w:bCs/>
      <w:sz w:val="20"/>
      <w:szCs w:val="26"/>
      <w:lang w:val="x-none" w:eastAsia="en-US"/>
    </w:rPr>
  </w:style>
  <w:style w:type="paragraph" w:customStyle="1" w:styleId="DE9F305AD14F432BB9F6549A2B4A79D32">
    <w:name w:val="DE9F305AD14F432BB9F6549A2B4A79D32"/>
    <w:rsid w:val="00D87B67"/>
    <w:pPr>
      <w:spacing w:after="0" w:line="240" w:lineRule="auto"/>
    </w:pPr>
    <w:rPr>
      <w:rFonts w:ascii="Century Gothic" w:eastAsia="Times New Roman" w:hAnsi="Century Gothic" w:cs="Times New Roman"/>
    </w:rPr>
  </w:style>
  <w:style w:type="paragraph" w:customStyle="1" w:styleId="831234CD030B41228F4ED0FBCDBA8CBE2">
    <w:name w:val="831234CD030B41228F4ED0FBCDBA8CBE2"/>
    <w:rsid w:val="00D87B67"/>
    <w:pPr>
      <w:spacing w:after="0" w:line="240" w:lineRule="auto"/>
    </w:pPr>
    <w:rPr>
      <w:rFonts w:ascii="Century Gothic" w:eastAsia="Times New Roman" w:hAnsi="Century Gothic" w:cs="Times New Roman"/>
    </w:rPr>
  </w:style>
  <w:style w:type="paragraph" w:customStyle="1" w:styleId="EBAE87033AED496FBA61FF448F8676C12">
    <w:name w:val="EBAE87033AED496FBA61FF448F8676C12"/>
    <w:rsid w:val="00D87B67"/>
    <w:pPr>
      <w:spacing w:after="0" w:line="240" w:lineRule="auto"/>
    </w:pPr>
    <w:rPr>
      <w:rFonts w:ascii="Century Gothic" w:eastAsia="Times New Roman" w:hAnsi="Century Gothic" w:cs="Times New Roman"/>
    </w:rPr>
  </w:style>
  <w:style w:type="paragraph" w:customStyle="1" w:styleId="FD7D67947DE246F0B1CE6C34CFCCD7452">
    <w:name w:val="FD7D67947DE246F0B1CE6C34CFCCD7452"/>
    <w:rsid w:val="00D87B67"/>
    <w:pPr>
      <w:keepNext/>
      <w:keepLines/>
      <w:tabs>
        <w:tab w:val="num" w:pos="1440"/>
      </w:tabs>
      <w:spacing w:before="200" w:after="0"/>
      <w:ind w:left="792" w:hanging="432"/>
      <w:outlineLvl w:val="1"/>
    </w:pPr>
    <w:rPr>
      <w:rFonts w:ascii="Century Gothic" w:eastAsia="Times New Roman" w:hAnsi="Century Gothic" w:cs="Times New Roman"/>
      <w:b/>
      <w:bCs/>
      <w:sz w:val="20"/>
      <w:szCs w:val="26"/>
      <w:lang w:val="x-none" w:eastAsia="en-US"/>
    </w:rPr>
  </w:style>
  <w:style w:type="paragraph" w:customStyle="1" w:styleId="367457D5771C4061A6C29F47B7D6BE452">
    <w:name w:val="367457D5771C4061A6C29F47B7D6BE452"/>
    <w:rsid w:val="00D87B67"/>
    <w:pPr>
      <w:keepNext/>
      <w:keepLines/>
      <w:tabs>
        <w:tab w:val="num" w:pos="1440"/>
      </w:tabs>
      <w:spacing w:before="200" w:after="0"/>
      <w:ind w:left="792" w:hanging="432"/>
      <w:outlineLvl w:val="1"/>
    </w:pPr>
    <w:rPr>
      <w:rFonts w:ascii="Century Gothic" w:eastAsia="Times New Roman" w:hAnsi="Century Gothic" w:cs="Times New Roman"/>
      <w:b/>
      <w:bCs/>
      <w:sz w:val="20"/>
      <w:szCs w:val="26"/>
      <w:lang w:val="x-none" w:eastAsia="en-US"/>
    </w:rPr>
  </w:style>
  <w:style w:type="paragraph" w:customStyle="1" w:styleId="F1160A3F93FD4EADAB90992F4F3478032">
    <w:name w:val="F1160A3F93FD4EADAB90992F4F3478032"/>
    <w:rsid w:val="00D87B67"/>
    <w:pPr>
      <w:keepNext/>
      <w:keepLines/>
      <w:tabs>
        <w:tab w:val="num" w:pos="1440"/>
      </w:tabs>
      <w:spacing w:before="200" w:after="0"/>
      <w:ind w:left="792" w:hanging="432"/>
      <w:outlineLvl w:val="1"/>
    </w:pPr>
    <w:rPr>
      <w:rFonts w:ascii="Century Gothic" w:eastAsia="Times New Roman" w:hAnsi="Century Gothic" w:cs="Times New Roman"/>
      <w:b/>
      <w:bCs/>
      <w:sz w:val="20"/>
      <w:szCs w:val="26"/>
      <w:lang w:val="x-none" w:eastAsia="en-US"/>
    </w:rPr>
  </w:style>
  <w:style w:type="paragraph" w:customStyle="1" w:styleId="78691E43FB0644489550AAB04B09F54A2">
    <w:name w:val="78691E43FB0644489550AAB04B09F54A2"/>
    <w:rsid w:val="00D87B67"/>
    <w:pPr>
      <w:keepNext/>
      <w:keepLines/>
      <w:tabs>
        <w:tab w:val="num" w:pos="1440"/>
      </w:tabs>
      <w:spacing w:before="200" w:after="0"/>
      <w:ind w:left="792" w:hanging="432"/>
      <w:outlineLvl w:val="1"/>
    </w:pPr>
    <w:rPr>
      <w:rFonts w:ascii="Century Gothic" w:eastAsia="Times New Roman" w:hAnsi="Century Gothic" w:cs="Times New Roman"/>
      <w:b/>
      <w:bCs/>
      <w:sz w:val="20"/>
      <w:szCs w:val="26"/>
      <w:lang w:val="x-none" w:eastAsia="en-US"/>
    </w:rPr>
  </w:style>
  <w:style w:type="paragraph" w:customStyle="1" w:styleId="D9F97D4840D344089D9B27DA871097A42">
    <w:name w:val="D9F97D4840D344089D9B27DA871097A42"/>
    <w:rsid w:val="00D87B67"/>
    <w:pPr>
      <w:keepNext/>
      <w:keepLines/>
      <w:tabs>
        <w:tab w:val="num" w:pos="1440"/>
      </w:tabs>
      <w:spacing w:before="200" w:after="0"/>
      <w:ind w:left="792" w:hanging="432"/>
      <w:outlineLvl w:val="1"/>
    </w:pPr>
    <w:rPr>
      <w:rFonts w:ascii="Century Gothic" w:eastAsia="Times New Roman" w:hAnsi="Century Gothic" w:cs="Times New Roman"/>
      <w:b/>
      <w:bCs/>
      <w:sz w:val="20"/>
      <w:szCs w:val="26"/>
      <w:lang w:val="x-none" w:eastAsia="en-US"/>
    </w:rPr>
  </w:style>
  <w:style w:type="paragraph" w:customStyle="1" w:styleId="5FD955A425AF48B19C120F8A53FA38DC2">
    <w:name w:val="5FD955A425AF48B19C120F8A53FA38DC2"/>
    <w:rsid w:val="00D87B67"/>
    <w:pPr>
      <w:keepNext/>
      <w:keepLines/>
      <w:tabs>
        <w:tab w:val="num" w:pos="1440"/>
      </w:tabs>
      <w:spacing w:before="200" w:after="0"/>
      <w:ind w:left="792" w:hanging="432"/>
      <w:outlineLvl w:val="1"/>
    </w:pPr>
    <w:rPr>
      <w:rFonts w:ascii="Century Gothic" w:eastAsia="Times New Roman" w:hAnsi="Century Gothic" w:cs="Times New Roman"/>
      <w:b/>
      <w:bCs/>
      <w:sz w:val="20"/>
      <w:szCs w:val="26"/>
      <w:lang w:val="x-none" w:eastAsia="en-US"/>
    </w:rPr>
  </w:style>
  <w:style w:type="paragraph" w:customStyle="1" w:styleId="A6788BA58D49442AA8C6A6D82D95A4F22">
    <w:name w:val="A6788BA58D49442AA8C6A6D82D95A4F22"/>
    <w:rsid w:val="00D87B67"/>
    <w:pPr>
      <w:spacing w:after="0" w:line="240" w:lineRule="auto"/>
    </w:pPr>
    <w:rPr>
      <w:rFonts w:ascii="Century Gothic" w:eastAsia="Times New Roman" w:hAnsi="Century Gothic" w:cs="Times New Roman"/>
    </w:rPr>
  </w:style>
  <w:style w:type="paragraph" w:customStyle="1" w:styleId="DC68A9ECF99C4D6FAE0AA0C89AEF4E681">
    <w:name w:val="DC68A9ECF99C4D6FAE0AA0C89AEF4E681"/>
    <w:rsid w:val="00D87B67"/>
    <w:pPr>
      <w:spacing w:after="0" w:line="240" w:lineRule="auto"/>
    </w:pPr>
    <w:rPr>
      <w:rFonts w:ascii="Century Gothic" w:eastAsia="Times New Roman" w:hAnsi="Century Gothic" w:cs="Times New Roman"/>
    </w:rPr>
  </w:style>
  <w:style w:type="paragraph" w:customStyle="1" w:styleId="B9CFCEFAB45E4CED996A2232965CDDAC2">
    <w:name w:val="B9CFCEFAB45E4CED996A2232965CDDAC2"/>
    <w:rsid w:val="00D87B67"/>
    <w:pPr>
      <w:keepNext/>
      <w:keepLines/>
      <w:tabs>
        <w:tab w:val="num" w:pos="1440"/>
      </w:tabs>
      <w:spacing w:before="200" w:after="0"/>
      <w:ind w:left="792" w:hanging="432"/>
      <w:outlineLvl w:val="1"/>
    </w:pPr>
    <w:rPr>
      <w:rFonts w:ascii="Century Gothic" w:eastAsia="Times New Roman" w:hAnsi="Century Gothic" w:cs="Times New Roman"/>
      <w:b/>
      <w:bCs/>
      <w:sz w:val="20"/>
      <w:szCs w:val="26"/>
      <w:lang w:val="x-none" w:eastAsia="en-US"/>
    </w:rPr>
  </w:style>
  <w:style w:type="paragraph" w:customStyle="1" w:styleId="B3C1F9B3C75D40BB992453624FA556342">
    <w:name w:val="B3C1F9B3C75D40BB992453624FA556342"/>
    <w:rsid w:val="00D87B67"/>
    <w:pPr>
      <w:keepNext/>
      <w:keepLines/>
      <w:tabs>
        <w:tab w:val="num" w:pos="1440"/>
      </w:tabs>
      <w:spacing w:before="200" w:after="0"/>
      <w:ind w:left="792" w:hanging="432"/>
      <w:outlineLvl w:val="1"/>
    </w:pPr>
    <w:rPr>
      <w:rFonts w:ascii="Century Gothic" w:eastAsia="Times New Roman" w:hAnsi="Century Gothic" w:cs="Times New Roman"/>
      <w:b/>
      <w:bCs/>
      <w:sz w:val="20"/>
      <w:szCs w:val="26"/>
      <w:lang w:val="x-none" w:eastAsia="en-US"/>
    </w:rPr>
  </w:style>
  <w:style w:type="paragraph" w:customStyle="1" w:styleId="2B6F1D9A1AAD4B46A192519F438064782">
    <w:name w:val="2B6F1D9A1AAD4B46A192519F438064782"/>
    <w:rsid w:val="00D87B67"/>
    <w:pPr>
      <w:keepNext/>
      <w:keepLines/>
      <w:tabs>
        <w:tab w:val="num" w:pos="1440"/>
      </w:tabs>
      <w:spacing w:before="200" w:after="0"/>
      <w:ind w:left="792" w:hanging="432"/>
      <w:outlineLvl w:val="1"/>
    </w:pPr>
    <w:rPr>
      <w:rFonts w:ascii="Century Gothic" w:eastAsia="Times New Roman" w:hAnsi="Century Gothic" w:cs="Times New Roman"/>
      <w:b/>
      <w:bCs/>
      <w:sz w:val="20"/>
      <w:szCs w:val="26"/>
      <w:lang w:val="x-none" w:eastAsia="en-US"/>
    </w:rPr>
  </w:style>
  <w:style w:type="paragraph" w:customStyle="1" w:styleId="91E2176BF7A84D379184B114AEDB1AFD2">
    <w:name w:val="91E2176BF7A84D379184B114AEDB1AFD2"/>
    <w:rsid w:val="00D87B67"/>
    <w:pPr>
      <w:keepNext/>
      <w:keepLines/>
      <w:tabs>
        <w:tab w:val="num" w:pos="1440"/>
      </w:tabs>
      <w:spacing w:before="200" w:after="0"/>
      <w:ind w:left="792" w:hanging="432"/>
      <w:outlineLvl w:val="1"/>
    </w:pPr>
    <w:rPr>
      <w:rFonts w:ascii="Century Gothic" w:eastAsia="Times New Roman" w:hAnsi="Century Gothic" w:cs="Times New Roman"/>
      <w:b/>
      <w:bCs/>
      <w:sz w:val="20"/>
      <w:szCs w:val="26"/>
      <w:lang w:val="x-none" w:eastAsia="en-US"/>
    </w:rPr>
  </w:style>
  <w:style w:type="paragraph" w:customStyle="1" w:styleId="A15B9B22A6074642942FD990A2FC2E672">
    <w:name w:val="A15B9B22A6074642942FD990A2FC2E672"/>
    <w:rsid w:val="00D87B67"/>
    <w:pPr>
      <w:keepNext/>
      <w:keepLines/>
      <w:tabs>
        <w:tab w:val="num" w:pos="1440"/>
      </w:tabs>
      <w:spacing w:before="200" w:after="0"/>
      <w:ind w:left="792" w:hanging="432"/>
      <w:outlineLvl w:val="1"/>
    </w:pPr>
    <w:rPr>
      <w:rFonts w:ascii="Century Gothic" w:eastAsia="Times New Roman" w:hAnsi="Century Gothic" w:cs="Times New Roman"/>
      <w:b/>
      <w:bCs/>
      <w:sz w:val="20"/>
      <w:szCs w:val="26"/>
      <w:lang w:val="x-none" w:eastAsia="en-US"/>
    </w:rPr>
  </w:style>
  <w:style w:type="paragraph" w:customStyle="1" w:styleId="00B0796C03E645FD8441A275CEA1AAB92">
    <w:name w:val="00B0796C03E645FD8441A275CEA1AAB92"/>
    <w:rsid w:val="00D87B67"/>
    <w:pPr>
      <w:keepNext/>
      <w:keepLines/>
      <w:tabs>
        <w:tab w:val="num" w:pos="1440"/>
      </w:tabs>
      <w:spacing w:before="200" w:after="0"/>
      <w:ind w:left="792" w:hanging="432"/>
      <w:outlineLvl w:val="1"/>
    </w:pPr>
    <w:rPr>
      <w:rFonts w:ascii="Century Gothic" w:eastAsia="Times New Roman" w:hAnsi="Century Gothic" w:cs="Times New Roman"/>
      <w:b/>
      <w:bCs/>
      <w:sz w:val="20"/>
      <w:szCs w:val="26"/>
      <w:lang w:val="x-none" w:eastAsia="en-US"/>
    </w:rPr>
  </w:style>
  <w:style w:type="paragraph" w:customStyle="1" w:styleId="C00C74E06BF64124942EFF2E49F0FC531">
    <w:name w:val="C00C74E06BF64124942EFF2E49F0FC531"/>
    <w:rsid w:val="00D87B67"/>
    <w:pPr>
      <w:spacing w:after="0" w:line="240" w:lineRule="auto"/>
    </w:pPr>
    <w:rPr>
      <w:rFonts w:ascii="Century Gothic" w:eastAsia="Times New Roman" w:hAnsi="Century Gothic" w:cs="Times New Roman"/>
    </w:rPr>
  </w:style>
  <w:style w:type="paragraph" w:customStyle="1" w:styleId="D64FAB1E75414C648B189DD1E67D15C5">
    <w:name w:val="D64FAB1E75414C648B189DD1E67D15C5"/>
    <w:rsid w:val="00D87B67"/>
    <w:pPr>
      <w:spacing w:after="0" w:line="240" w:lineRule="auto"/>
    </w:pPr>
    <w:rPr>
      <w:rFonts w:ascii="Century Gothic" w:eastAsia="Times New Roman" w:hAnsi="Century Gothic" w:cs="Times New Roman"/>
    </w:rPr>
  </w:style>
  <w:style w:type="paragraph" w:customStyle="1" w:styleId="0C3763971B7D48C4B6585AB47D51A313">
    <w:name w:val="0C3763971B7D48C4B6585AB47D51A313"/>
    <w:rsid w:val="00D87B67"/>
    <w:pPr>
      <w:spacing w:after="0" w:line="240" w:lineRule="auto"/>
    </w:pPr>
    <w:rPr>
      <w:rFonts w:ascii="Century Gothic" w:eastAsia="Times New Roman" w:hAnsi="Century Gothic" w:cs="Times New Roman"/>
    </w:rPr>
  </w:style>
  <w:style w:type="paragraph" w:customStyle="1" w:styleId="2A3B92811EB849ECBE17BB855DC350EA">
    <w:name w:val="2A3B92811EB849ECBE17BB855DC350EA"/>
    <w:rsid w:val="00D87B67"/>
    <w:pPr>
      <w:keepNext/>
      <w:keepLines/>
      <w:tabs>
        <w:tab w:val="num" w:pos="1440"/>
      </w:tabs>
      <w:spacing w:before="200" w:after="0"/>
      <w:ind w:left="792" w:hanging="432"/>
      <w:outlineLvl w:val="1"/>
    </w:pPr>
    <w:rPr>
      <w:rFonts w:ascii="Century Gothic" w:eastAsia="Times New Roman" w:hAnsi="Century Gothic" w:cs="Times New Roman"/>
      <w:b/>
      <w:bCs/>
      <w:sz w:val="20"/>
      <w:szCs w:val="26"/>
      <w:lang w:val="x-none" w:eastAsia="en-US"/>
    </w:rPr>
  </w:style>
  <w:style w:type="paragraph" w:customStyle="1" w:styleId="6A5BDC9F861D431A8300545BBDBA23DC">
    <w:name w:val="6A5BDC9F861D431A8300545BBDBA23DC"/>
    <w:rsid w:val="00D87B67"/>
    <w:pPr>
      <w:spacing w:after="0" w:line="240" w:lineRule="auto"/>
    </w:pPr>
    <w:rPr>
      <w:rFonts w:ascii="Century Gothic" w:eastAsia="Times New Roman" w:hAnsi="Century Gothic" w:cs="Times New Roman"/>
    </w:rPr>
  </w:style>
  <w:style w:type="paragraph" w:customStyle="1" w:styleId="6E010D268EE54FEB877392CB84E31CE2">
    <w:name w:val="6E010D268EE54FEB877392CB84E31CE2"/>
    <w:rsid w:val="00131C6F"/>
  </w:style>
  <w:style w:type="paragraph" w:customStyle="1" w:styleId="96B705FF85EE41B58A7BAD9BAA50CFE9">
    <w:name w:val="96B705FF85EE41B58A7BAD9BAA50CFE9"/>
    <w:rsid w:val="00131C6F"/>
  </w:style>
  <w:style w:type="paragraph" w:customStyle="1" w:styleId="25AF651DA701407280E8552C32795212">
    <w:name w:val="25AF651DA701407280E8552C32795212"/>
    <w:rsid w:val="00131C6F"/>
  </w:style>
  <w:style w:type="paragraph" w:customStyle="1" w:styleId="B850D7E1C68B49D08EA29091520D7275">
    <w:name w:val="B850D7E1C68B49D08EA29091520D7275"/>
    <w:rsid w:val="00131C6F"/>
  </w:style>
  <w:style w:type="paragraph" w:customStyle="1" w:styleId="2807D99624F047ADA8DEFCE8EEE145739">
    <w:name w:val="2807D99624F047ADA8DEFCE8EEE145739"/>
    <w:rsid w:val="00131C6F"/>
    <w:pPr>
      <w:spacing w:after="0" w:line="240" w:lineRule="auto"/>
    </w:pPr>
    <w:rPr>
      <w:rFonts w:ascii="Century Gothic" w:eastAsia="Times New Roman" w:hAnsi="Century Gothic" w:cs="Times New Roman"/>
    </w:rPr>
  </w:style>
  <w:style w:type="paragraph" w:customStyle="1" w:styleId="FB4CAC4207BB45C3840C7282D7B943339">
    <w:name w:val="FB4CAC4207BB45C3840C7282D7B943339"/>
    <w:rsid w:val="00131C6F"/>
    <w:pPr>
      <w:spacing w:after="0" w:line="240" w:lineRule="auto"/>
    </w:pPr>
    <w:rPr>
      <w:rFonts w:ascii="Century Gothic" w:eastAsia="Times New Roman" w:hAnsi="Century Gothic" w:cs="Times New Roman"/>
    </w:rPr>
  </w:style>
  <w:style w:type="paragraph" w:customStyle="1" w:styleId="E4AF84770AD646CAA1BED5F1057BE9E98">
    <w:name w:val="E4AF84770AD646CAA1BED5F1057BE9E98"/>
    <w:rsid w:val="00131C6F"/>
    <w:pPr>
      <w:spacing w:after="0" w:line="240" w:lineRule="auto"/>
    </w:pPr>
    <w:rPr>
      <w:rFonts w:ascii="Century Gothic" w:eastAsia="Times New Roman" w:hAnsi="Century Gothic" w:cs="Times New Roman"/>
    </w:rPr>
  </w:style>
  <w:style w:type="paragraph" w:customStyle="1" w:styleId="13071E71610E415CA9F8956BE9D4EA0A8">
    <w:name w:val="13071E71610E415CA9F8956BE9D4EA0A8"/>
    <w:rsid w:val="00131C6F"/>
    <w:pPr>
      <w:spacing w:after="0" w:line="240" w:lineRule="auto"/>
    </w:pPr>
    <w:rPr>
      <w:rFonts w:ascii="Century Gothic" w:eastAsia="Times New Roman" w:hAnsi="Century Gothic" w:cs="Times New Roman"/>
    </w:rPr>
  </w:style>
  <w:style w:type="paragraph" w:customStyle="1" w:styleId="7F8B81CD03C440FF92601B3C947671688">
    <w:name w:val="7F8B81CD03C440FF92601B3C947671688"/>
    <w:rsid w:val="00131C6F"/>
    <w:pPr>
      <w:spacing w:after="0" w:line="240" w:lineRule="auto"/>
    </w:pPr>
    <w:rPr>
      <w:rFonts w:ascii="Century Gothic" w:eastAsia="Times New Roman" w:hAnsi="Century Gothic" w:cs="Times New Roman"/>
    </w:rPr>
  </w:style>
  <w:style w:type="paragraph" w:customStyle="1" w:styleId="6E010D268EE54FEB877392CB84E31CE21">
    <w:name w:val="6E010D268EE54FEB877392CB84E31CE21"/>
    <w:rsid w:val="00131C6F"/>
    <w:pPr>
      <w:spacing w:after="0" w:line="240" w:lineRule="auto"/>
    </w:pPr>
    <w:rPr>
      <w:rFonts w:ascii="Century Gothic" w:eastAsia="Times New Roman" w:hAnsi="Century Gothic" w:cs="Times New Roman"/>
    </w:rPr>
  </w:style>
  <w:style w:type="paragraph" w:customStyle="1" w:styleId="96B705FF85EE41B58A7BAD9BAA50CFE91">
    <w:name w:val="96B705FF85EE41B58A7BAD9BAA50CFE91"/>
    <w:rsid w:val="00131C6F"/>
    <w:pPr>
      <w:spacing w:after="0" w:line="240" w:lineRule="auto"/>
    </w:pPr>
    <w:rPr>
      <w:rFonts w:ascii="Century Gothic" w:eastAsia="Times New Roman" w:hAnsi="Century Gothic" w:cs="Times New Roman"/>
    </w:rPr>
  </w:style>
  <w:style w:type="paragraph" w:customStyle="1" w:styleId="B850D7E1C68B49D08EA29091520D72751">
    <w:name w:val="B850D7E1C68B49D08EA29091520D72751"/>
    <w:rsid w:val="00131C6F"/>
    <w:pPr>
      <w:spacing w:after="0" w:line="240" w:lineRule="auto"/>
    </w:pPr>
    <w:rPr>
      <w:rFonts w:ascii="Century Gothic" w:eastAsia="Times New Roman" w:hAnsi="Century Gothic" w:cs="Times New Roman"/>
    </w:rPr>
  </w:style>
  <w:style w:type="paragraph" w:customStyle="1" w:styleId="1E6D7DBD771B467FB86FC202534507BB3">
    <w:name w:val="1E6D7DBD771B467FB86FC202534507BB3"/>
    <w:rsid w:val="00131C6F"/>
    <w:pPr>
      <w:spacing w:after="0" w:line="240" w:lineRule="auto"/>
    </w:pPr>
    <w:rPr>
      <w:rFonts w:ascii="Century Gothic" w:eastAsia="Times New Roman" w:hAnsi="Century Gothic" w:cs="Times New Roman"/>
    </w:rPr>
  </w:style>
  <w:style w:type="paragraph" w:customStyle="1" w:styleId="C79FCA75907145D08A750307BFCC5B813">
    <w:name w:val="C79FCA75907145D08A750307BFCC5B813"/>
    <w:rsid w:val="00131C6F"/>
    <w:pPr>
      <w:keepNext/>
      <w:keepLines/>
      <w:tabs>
        <w:tab w:val="num" w:pos="1440"/>
      </w:tabs>
      <w:spacing w:before="200" w:after="0"/>
      <w:ind w:left="792" w:hanging="432"/>
      <w:outlineLvl w:val="1"/>
    </w:pPr>
    <w:rPr>
      <w:rFonts w:ascii="Century Gothic" w:eastAsia="Times New Roman" w:hAnsi="Century Gothic" w:cs="Times New Roman"/>
      <w:b/>
      <w:bCs/>
      <w:sz w:val="20"/>
      <w:szCs w:val="26"/>
      <w:lang w:val="x-none" w:eastAsia="en-US"/>
    </w:rPr>
  </w:style>
  <w:style w:type="paragraph" w:customStyle="1" w:styleId="BCBE4BF2A2344B61B028A9863F52875F3">
    <w:name w:val="BCBE4BF2A2344B61B028A9863F52875F3"/>
    <w:rsid w:val="00131C6F"/>
    <w:pPr>
      <w:keepNext/>
      <w:keepLines/>
      <w:tabs>
        <w:tab w:val="num" w:pos="1440"/>
      </w:tabs>
      <w:spacing w:before="200" w:after="0"/>
      <w:ind w:left="792" w:hanging="432"/>
      <w:outlineLvl w:val="1"/>
    </w:pPr>
    <w:rPr>
      <w:rFonts w:ascii="Century Gothic" w:eastAsia="Times New Roman" w:hAnsi="Century Gothic" w:cs="Times New Roman"/>
      <w:b/>
      <w:bCs/>
      <w:sz w:val="20"/>
      <w:szCs w:val="26"/>
      <w:lang w:val="x-none" w:eastAsia="en-US"/>
    </w:rPr>
  </w:style>
  <w:style w:type="paragraph" w:customStyle="1" w:styleId="ABCCB245DE2845EA8A9CAF3183E314663">
    <w:name w:val="ABCCB245DE2845EA8A9CAF3183E314663"/>
    <w:rsid w:val="00131C6F"/>
    <w:pPr>
      <w:keepNext/>
      <w:keepLines/>
      <w:tabs>
        <w:tab w:val="num" w:pos="1440"/>
      </w:tabs>
      <w:spacing w:before="200" w:after="0"/>
      <w:ind w:left="792" w:hanging="432"/>
      <w:outlineLvl w:val="1"/>
    </w:pPr>
    <w:rPr>
      <w:rFonts w:ascii="Century Gothic" w:eastAsia="Times New Roman" w:hAnsi="Century Gothic" w:cs="Times New Roman"/>
      <w:b/>
      <w:bCs/>
      <w:sz w:val="20"/>
      <w:szCs w:val="26"/>
      <w:lang w:val="x-none" w:eastAsia="en-US"/>
    </w:rPr>
  </w:style>
  <w:style w:type="paragraph" w:customStyle="1" w:styleId="013E090E99ED4C24954147F1C6CAD3D23">
    <w:name w:val="013E090E99ED4C24954147F1C6CAD3D23"/>
    <w:rsid w:val="00131C6F"/>
    <w:pPr>
      <w:keepNext/>
      <w:keepLines/>
      <w:tabs>
        <w:tab w:val="num" w:pos="1440"/>
      </w:tabs>
      <w:spacing w:before="200" w:after="0"/>
      <w:ind w:left="792" w:hanging="432"/>
      <w:outlineLvl w:val="1"/>
    </w:pPr>
    <w:rPr>
      <w:rFonts w:ascii="Century Gothic" w:eastAsia="Times New Roman" w:hAnsi="Century Gothic" w:cs="Times New Roman"/>
      <w:b/>
      <w:bCs/>
      <w:sz w:val="20"/>
      <w:szCs w:val="26"/>
      <w:lang w:val="x-none" w:eastAsia="en-US"/>
    </w:rPr>
  </w:style>
  <w:style w:type="paragraph" w:customStyle="1" w:styleId="C69C302978DD41EABF6ACC52C1D64F2F3">
    <w:name w:val="C69C302978DD41EABF6ACC52C1D64F2F3"/>
    <w:rsid w:val="00131C6F"/>
    <w:pPr>
      <w:keepNext/>
      <w:keepLines/>
      <w:tabs>
        <w:tab w:val="num" w:pos="1440"/>
      </w:tabs>
      <w:spacing w:before="200" w:after="0"/>
      <w:ind w:left="792" w:hanging="432"/>
      <w:outlineLvl w:val="1"/>
    </w:pPr>
    <w:rPr>
      <w:rFonts w:ascii="Century Gothic" w:eastAsia="Times New Roman" w:hAnsi="Century Gothic" w:cs="Times New Roman"/>
      <w:b/>
      <w:bCs/>
      <w:sz w:val="20"/>
      <w:szCs w:val="26"/>
      <w:lang w:val="x-none" w:eastAsia="en-US"/>
    </w:rPr>
  </w:style>
  <w:style w:type="paragraph" w:customStyle="1" w:styleId="CF305D59886544C99EA717F321DD55783">
    <w:name w:val="CF305D59886544C99EA717F321DD55783"/>
    <w:rsid w:val="00131C6F"/>
    <w:pPr>
      <w:keepNext/>
      <w:keepLines/>
      <w:tabs>
        <w:tab w:val="num" w:pos="1440"/>
      </w:tabs>
      <w:spacing w:before="200" w:after="0"/>
      <w:ind w:left="792" w:hanging="432"/>
      <w:outlineLvl w:val="1"/>
    </w:pPr>
    <w:rPr>
      <w:rFonts w:ascii="Century Gothic" w:eastAsia="Times New Roman" w:hAnsi="Century Gothic" w:cs="Times New Roman"/>
      <w:b/>
      <w:bCs/>
      <w:sz w:val="20"/>
      <w:szCs w:val="26"/>
      <w:lang w:val="x-none" w:eastAsia="en-US"/>
    </w:rPr>
  </w:style>
  <w:style w:type="paragraph" w:customStyle="1" w:styleId="C715BD9EE411441DADA3F4E059DC06AA3">
    <w:name w:val="C715BD9EE411441DADA3F4E059DC06AA3"/>
    <w:rsid w:val="00131C6F"/>
    <w:pPr>
      <w:spacing w:after="0" w:line="240" w:lineRule="auto"/>
    </w:pPr>
    <w:rPr>
      <w:rFonts w:ascii="Century Gothic" w:eastAsia="Times New Roman" w:hAnsi="Century Gothic" w:cs="Times New Roman"/>
    </w:rPr>
  </w:style>
  <w:style w:type="paragraph" w:customStyle="1" w:styleId="DF93DDE548F845DBABB56768D375BD873">
    <w:name w:val="DF93DDE548F845DBABB56768D375BD873"/>
    <w:rsid w:val="00131C6F"/>
    <w:pPr>
      <w:keepNext/>
      <w:keepLines/>
      <w:tabs>
        <w:tab w:val="num" w:pos="1440"/>
      </w:tabs>
      <w:spacing w:before="200" w:after="0"/>
      <w:ind w:left="792" w:hanging="432"/>
      <w:outlineLvl w:val="1"/>
    </w:pPr>
    <w:rPr>
      <w:rFonts w:ascii="Century Gothic" w:eastAsia="Times New Roman" w:hAnsi="Century Gothic" w:cs="Times New Roman"/>
      <w:b/>
      <w:bCs/>
      <w:sz w:val="20"/>
      <w:szCs w:val="26"/>
      <w:lang w:val="x-none" w:eastAsia="en-US"/>
    </w:rPr>
  </w:style>
  <w:style w:type="paragraph" w:customStyle="1" w:styleId="FF794AB3E1234E8FA1B7D44613A027933">
    <w:name w:val="FF794AB3E1234E8FA1B7D44613A027933"/>
    <w:rsid w:val="00131C6F"/>
    <w:pPr>
      <w:keepNext/>
      <w:keepLines/>
      <w:tabs>
        <w:tab w:val="num" w:pos="1440"/>
      </w:tabs>
      <w:spacing w:before="200" w:after="0"/>
      <w:ind w:left="792" w:hanging="432"/>
      <w:outlineLvl w:val="1"/>
    </w:pPr>
    <w:rPr>
      <w:rFonts w:ascii="Century Gothic" w:eastAsia="Times New Roman" w:hAnsi="Century Gothic" w:cs="Times New Roman"/>
      <w:b/>
      <w:bCs/>
      <w:sz w:val="20"/>
      <w:szCs w:val="26"/>
      <w:lang w:val="x-none" w:eastAsia="en-US"/>
    </w:rPr>
  </w:style>
  <w:style w:type="paragraph" w:customStyle="1" w:styleId="D740335D3E154658986E5320182241903">
    <w:name w:val="D740335D3E154658986E5320182241903"/>
    <w:rsid w:val="00131C6F"/>
    <w:pPr>
      <w:keepNext/>
      <w:keepLines/>
      <w:tabs>
        <w:tab w:val="num" w:pos="1440"/>
      </w:tabs>
      <w:spacing w:before="200" w:after="0"/>
      <w:ind w:left="792" w:hanging="432"/>
      <w:outlineLvl w:val="1"/>
    </w:pPr>
    <w:rPr>
      <w:rFonts w:ascii="Century Gothic" w:eastAsia="Times New Roman" w:hAnsi="Century Gothic" w:cs="Times New Roman"/>
      <w:b/>
      <w:bCs/>
      <w:sz w:val="20"/>
      <w:szCs w:val="26"/>
      <w:lang w:val="x-none" w:eastAsia="en-US"/>
    </w:rPr>
  </w:style>
  <w:style w:type="paragraph" w:customStyle="1" w:styleId="46EBBF55B27C4F1AB685759EC19BF4293">
    <w:name w:val="46EBBF55B27C4F1AB685759EC19BF4293"/>
    <w:rsid w:val="00131C6F"/>
    <w:pPr>
      <w:keepNext/>
      <w:keepLines/>
      <w:tabs>
        <w:tab w:val="num" w:pos="1440"/>
      </w:tabs>
      <w:spacing w:before="200" w:after="0"/>
      <w:ind w:left="792" w:hanging="432"/>
      <w:outlineLvl w:val="1"/>
    </w:pPr>
    <w:rPr>
      <w:rFonts w:ascii="Century Gothic" w:eastAsia="Times New Roman" w:hAnsi="Century Gothic" w:cs="Times New Roman"/>
      <w:b/>
      <w:bCs/>
      <w:sz w:val="20"/>
      <w:szCs w:val="26"/>
      <w:lang w:val="x-none" w:eastAsia="en-US"/>
    </w:rPr>
  </w:style>
  <w:style w:type="paragraph" w:customStyle="1" w:styleId="29613BD036E542089E9167AEA923CFD03">
    <w:name w:val="29613BD036E542089E9167AEA923CFD03"/>
    <w:rsid w:val="00131C6F"/>
    <w:pPr>
      <w:keepNext/>
      <w:keepLines/>
      <w:tabs>
        <w:tab w:val="num" w:pos="1440"/>
      </w:tabs>
      <w:spacing w:before="200" w:after="0"/>
      <w:ind w:left="792" w:hanging="432"/>
      <w:outlineLvl w:val="1"/>
    </w:pPr>
    <w:rPr>
      <w:rFonts w:ascii="Century Gothic" w:eastAsia="Times New Roman" w:hAnsi="Century Gothic" w:cs="Times New Roman"/>
      <w:b/>
      <w:bCs/>
      <w:sz w:val="20"/>
      <w:szCs w:val="26"/>
      <w:lang w:val="x-none" w:eastAsia="en-US"/>
    </w:rPr>
  </w:style>
  <w:style w:type="paragraph" w:customStyle="1" w:styleId="D38D0F4454E54F539AB6E03E3E0572833">
    <w:name w:val="D38D0F4454E54F539AB6E03E3E0572833"/>
    <w:rsid w:val="00131C6F"/>
    <w:pPr>
      <w:keepNext/>
      <w:keepLines/>
      <w:tabs>
        <w:tab w:val="num" w:pos="1440"/>
      </w:tabs>
      <w:spacing w:before="200" w:after="0"/>
      <w:ind w:left="792" w:hanging="432"/>
      <w:outlineLvl w:val="1"/>
    </w:pPr>
    <w:rPr>
      <w:rFonts w:ascii="Century Gothic" w:eastAsia="Times New Roman" w:hAnsi="Century Gothic" w:cs="Times New Roman"/>
      <w:b/>
      <w:bCs/>
      <w:sz w:val="20"/>
      <w:szCs w:val="26"/>
      <w:lang w:val="x-none" w:eastAsia="en-US"/>
    </w:rPr>
  </w:style>
  <w:style w:type="paragraph" w:customStyle="1" w:styleId="DE9F305AD14F432BB9F6549A2B4A79D33">
    <w:name w:val="DE9F305AD14F432BB9F6549A2B4A79D33"/>
    <w:rsid w:val="00131C6F"/>
    <w:pPr>
      <w:spacing w:after="0" w:line="240" w:lineRule="auto"/>
    </w:pPr>
    <w:rPr>
      <w:rFonts w:ascii="Century Gothic" w:eastAsia="Times New Roman" w:hAnsi="Century Gothic" w:cs="Times New Roman"/>
    </w:rPr>
  </w:style>
  <w:style w:type="paragraph" w:customStyle="1" w:styleId="831234CD030B41228F4ED0FBCDBA8CBE3">
    <w:name w:val="831234CD030B41228F4ED0FBCDBA8CBE3"/>
    <w:rsid w:val="00131C6F"/>
    <w:pPr>
      <w:spacing w:after="0" w:line="240" w:lineRule="auto"/>
    </w:pPr>
    <w:rPr>
      <w:rFonts w:ascii="Century Gothic" w:eastAsia="Times New Roman" w:hAnsi="Century Gothic" w:cs="Times New Roman"/>
    </w:rPr>
  </w:style>
  <w:style w:type="paragraph" w:customStyle="1" w:styleId="EBAE87033AED496FBA61FF448F8676C13">
    <w:name w:val="EBAE87033AED496FBA61FF448F8676C13"/>
    <w:rsid w:val="00131C6F"/>
    <w:pPr>
      <w:spacing w:after="0" w:line="240" w:lineRule="auto"/>
    </w:pPr>
    <w:rPr>
      <w:rFonts w:ascii="Century Gothic" w:eastAsia="Times New Roman" w:hAnsi="Century Gothic" w:cs="Times New Roman"/>
    </w:rPr>
  </w:style>
  <w:style w:type="paragraph" w:customStyle="1" w:styleId="FD7D67947DE246F0B1CE6C34CFCCD7453">
    <w:name w:val="FD7D67947DE246F0B1CE6C34CFCCD7453"/>
    <w:rsid w:val="00131C6F"/>
    <w:pPr>
      <w:keepNext/>
      <w:keepLines/>
      <w:tabs>
        <w:tab w:val="num" w:pos="1440"/>
      </w:tabs>
      <w:spacing w:before="200" w:after="0"/>
      <w:ind w:left="792" w:hanging="432"/>
      <w:outlineLvl w:val="1"/>
    </w:pPr>
    <w:rPr>
      <w:rFonts w:ascii="Century Gothic" w:eastAsia="Times New Roman" w:hAnsi="Century Gothic" w:cs="Times New Roman"/>
      <w:b/>
      <w:bCs/>
      <w:sz w:val="20"/>
      <w:szCs w:val="26"/>
      <w:lang w:val="x-none" w:eastAsia="en-US"/>
    </w:rPr>
  </w:style>
  <w:style w:type="paragraph" w:customStyle="1" w:styleId="367457D5771C4061A6C29F47B7D6BE453">
    <w:name w:val="367457D5771C4061A6C29F47B7D6BE453"/>
    <w:rsid w:val="00131C6F"/>
    <w:pPr>
      <w:keepNext/>
      <w:keepLines/>
      <w:tabs>
        <w:tab w:val="num" w:pos="1440"/>
      </w:tabs>
      <w:spacing w:before="200" w:after="0"/>
      <w:ind w:left="792" w:hanging="432"/>
      <w:outlineLvl w:val="1"/>
    </w:pPr>
    <w:rPr>
      <w:rFonts w:ascii="Century Gothic" w:eastAsia="Times New Roman" w:hAnsi="Century Gothic" w:cs="Times New Roman"/>
      <w:b/>
      <w:bCs/>
      <w:sz w:val="20"/>
      <w:szCs w:val="26"/>
      <w:lang w:val="x-none" w:eastAsia="en-US"/>
    </w:rPr>
  </w:style>
  <w:style w:type="paragraph" w:customStyle="1" w:styleId="F1160A3F93FD4EADAB90992F4F3478033">
    <w:name w:val="F1160A3F93FD4EADAB90992F4F3478033"/>
    <w:rsid w:val="00131C6F"/>
    <w:pPr>
      <w:keepNext/>
      <w:keepLines/>
      <w:tabs>
        <w:tab w:val="num" w:pos="1440"/>
      </w:tabs>
      <w:spacing w:before="200" w:after="0"/>
      <w:ind w:left="792" w:hanging="432"/>
      <w:outlineLvl w:val="1"/>
    </w:pPr>
    <w:rPr>
      <w:rFonts w:ascii="Century Gothic" w:eastAsia="Times New Roman" w:hAnsi="Century Gothic" w:cs="Times New Roman"/>
      <w:b/>
      <w:bCs/>
      <w:sz w:val="20"/>
      <w:szCs w:val="26"/>
      <w:lang w:val="x-none" w:eastAsia="en-US"/>
    </w:rPr>
  </w:style>
  <w:style w:type="paragraph" w:customStyle="1" w:styleId="78691E43FB0644489550AAB04B09F54A3">
    <w:name w:val="78691E43FB0644489550AAB04B09F54A3"/>
    <w:rsid w:val="00131C6F"/>
    <w:pPr>
      <w:keepNext/>
      <w:keepLines/>
      <w:tabs>
        <w:tab w:val="num" w:pos="1440"/>
      </w:tabs>
      <w:spacing w:before="200" w:after="0"/>
      <w:ind w:left="792" w:hanging="432"/>
      <w:outlineLvl w:val="1"/>
    </w:pPr>
    <w:rPr>
      <w:rFonts w:ascii="Century Gothic" w:eastAsia="Times New Roman" w:hAnsi="Century Gothic" w:cs="Times New Roman"/>
      <w:b/>
      <w:bCs/>
      <w:sz w:val="20"/>
      <w:szCs w:val="26"/>
      <w:lang w:val="x-none" w:eastAsia="en-US"/>
    </w:rPr>
  </w:style>
  <w:style w:type="paragraph" w:customStyle="1" w:styleId="D9F97D4840D344089D9B27DA871097A43">
    <w:name w:val="D9F97D4840D344089D9B27DA871097A43"/>
    <w:rsid w:val="00131C6F"/>
    <w:pPr>
      <w:keepNext/>
      <w:keepLines/>
      <w:tabs>
        <w:tab w:val="num" w:pos="1440"/>
      </w:tabs>
      <w:spacing w:before="200" w:after="0"/>
      <w:ind w:left="792" w:hanging="432"/>
      <w:outlineLvl w:val="1"/>
    </w:pPr>
    <w:rPr>
      <w:rFonts w:ascii="Century Gothic" w:eastAsia="Times New Roman" w:hAnsi="Century Gothic" w:cs="Times New Roman"/>
      <w:b/>
      <w:bCs/>
      <w:sz w:val="20"/>
      <w:szCs w:val="26"/>
      <w:lang w:val="x-none" w:eastAsia="en-US"/>
    </w:rPr>
  </w:style>
  <w:style w:type="paragraph" w:customStyle="1" w:styleId="5FD955A425AF48B19C120F8A53FA38DC3">
    <w:name w:val="5FD955A425AF48B19C120F8A53FA38DC3"/>
    <w:rsid w:val="00131C6F"/>
    <w:pPr>
      <w:keepNext/>
      <w:keepLines/>
      <w:tabs>
        <w:tab w:val="num" w:pos="1440"/>
      </w:tabs>
      <w:spacing w:before="200" w:after="0"/>
      <w:ind w:left="792" w:hanging="432"/>
      <w:outlineLvl w:val="1"/>
    </w:pPr>
    <w:rPr>
      <w:rFonts w:ascii="Century Gothic" w:eastAsia="Times New Roman" w:hAnsi="Century Gothic" w:cs="Times New Roman"/>
      <w:b/>
      <w:bCs/>
      <w:sz w:val="20"/>
      <w:szCs w:val="26"/>
      <w:lang w:val="x-none" w:eastAsia="en-US"/>
    </w:rPr>
  </w:style>
  <w:style w:type="paragraph" w:customStyle="1" w:styleId="A6788BA58D49442AA8C6A6D82D95A4F23">
    <w:name w:val="A6788BA58D49442AA8C6A6D82D95A4F23"/>
    <w:rsid w:val="00131C6F"/>
    <w:pPr>
      <w:spacing w:after="0" w:line="240" w:lineRule="auto"/>
    </w:pPr>
    <w:rPr>
      <w:rFonts w:ascii="Century Gothic" w:eastAsia="Times New Roman" w:hAnsi="Century Gothic" w:cs="Times New Roman"/>
    </w:rPr>
  </w:style>
  <w:style w:type="paragraph" w:customStyle="1" w:styleId="DC68A9ECF99C4D6FAE0AA0C89AEF4E682">
    <w:name w:val="DC68A9ECF99C4D6FAE0AA0C89AEF4E682"/>
    <w:rsid w:val="00131C6F"/>
    <w:pPr>
      <w:spacing w:after="0" w:line="240" w:lineRule="auto"/>
    </w:pPr>
    <w:rPr>
      <w:rFonts w:ascii="Century Gothic" w:eastAsia="Times New Roman" w:hAnsi="Century Gothic" w:cs="Times New Roman"/>
    </w:rPr>
  </w:style>
  <w:style w:type="paragraph" w:customStyle="1" w:styleId="B9CFCEFAB45E4CED996A2232965CDDAC3">
    <w:name w:val="B9CFCEFAB45E4CED996A2232965CDDAC3"/>
    <w:rsid w:val="00131C6F"/>
    <w:pPr>
      <w:keepNext/>
      <w:keepLines/>
      <w:tabs>
        <w:tab w:val="num" w:pos="1440"/>
      </w:tabs>
      <w:spacing w:before="200" w:after="0"/>
      <w:ind w:left="792" w:hanging="432"/>
      <w:outlineLvl w:val="1"/>
    </w:pPr>
    <w:rPr>
      <w:rFonts w:ascii="Century Gothic" w:eastAsia="Times New Roman" w:hAnsi="Century Gothic" w:cs="Times New Roman"/>
      <w:b/>
      <w:bCs/>
      <w:sz w:val="20"/>
      <w:szCs w:val="26"/>
      <w:lang w:val="x-none" w:eastAsia="en-US"/>
    </w:rPr>
  </w:style>
  <w:style w:type="paragraph" w:customStyle="1" w:styleId="B3C1F9B3C75D40BB992453624FA556343">
    <w:name w:val="B3C1F9B3C75D40BB992453624FA556343"/>
    <w:rsid w:val="00131C6F"/>
    <w:pPr>
      <w:keepNext/>
      <w:keepLines/>
      <w:tabs>
        <w:tab w:val="num" w:pos="1440"/>
      </w:tabs>
      <w:spacing w:before="200" w:after="0"/>
      <w:ind w:left="792" w:hanging="432"/>
      <w:outlineLvl w:val="1"/>
    </w:pPr>
    <w:rPr>
      <w:rFonts w:ascii="Century Gothic" w:eastAsia="Times New Roman" w:hAnsi="Century Gothic" w:cs="Times New Roman"/>
      <w:b/>
      <w:bCs/>
      <w:sz w:val="20"/>
      <w:szCs w:val="26"/>
      <w:lang w:val="x-none" w:eastAsia="en-US"/>
    </w:rPr>
  </w:style>
  <w:style w:type="paragraph" w:customStyle="1" w:styleId="2B6F1D9A1AAD4B46A192519F438064783">
    <w:name w:val="2B6F1D9A1AAD4B46A192519F438064783"/>
    <w:rsid w:val="00131C6F"/>
    <w:pPr>
      <w:keepNext/>
      <w:keepLines/>
      <w:tabs>
        <w:tab w:val="num" w:pos="1440"/>
      </w:tabs>
      <w:spacing w:before="200" w:after="0"/>
      <w:ind w:left="792" w:hanging="432"/>
      <w:outlineLvl w:val="1"/>
    </w:pPr>
    <w:rPr>
      <w:rFonts w:ascii="Century Gothic" w:eastAsia="Times New Roman" w:hAnsi="Century Gothic" w:cs="Times New Roman"/>
      <w:b/>
      <w:bCs/>
      <w:sz w:val="20"/>
      <w:szCs w:val="26"/>
      <w:lang w:val="x-none" w:eastAsia="en-US"/>
    </w:rPr>
  </w:style>
  <w:style w:type="paragraph" w:customStyle="1" w:styleId="91E2176BF7A84D379184B114AEDB1AFD3">
    <w:name w:val="91E2176BF7A84D379184B114AEDB1AFD3"/>
    <w:rsid w:val="00131C6F"/>
    <w:pPr>
      <w:keepNext/>
      <w:keepLines/>
      <w:tabs>
        <w:tab w:val="num" w:pos="1440"/>
      </w:tabs>
      <w:spacing w:before="200" w:after="0"/>
      <w:ind w:left="792" w:hanging="432"/>
      <w:outlineLvl w:val="1"/>
    </w:pPr>
    <w:rPr>
      <w:rFonts w:ascii="Century Gothic" w:eastAsia="Times New Roman" w:hAnsi="Century Gothic" w:cs="Times New Roman"/>
      <w:b/>
      <w:bCs/>
      <w:sz w:val="20"/>
      <w:szCs w:val="26"/>
      <w:lang w:val="x-none" w:eastAsia="en-US"/>
    </w:rPr>
  </w:style>
  <w:style w:type="paragraph" w:customStyle="1" w:styleId="A15B9B22A6074642942FD990A2FC2E673">
    <w:name w:val="A15B9B22A6074642942FD990A2FC2E673"/>
    <w:rsid w:val="00131C6F"/>
    <w:pPr>
      <w:keepNext/>
      <w:keepLines/>
      <w:tabs>
        <w:tab w:val="num" w:pos="1440"/>
      </w:tabs>
      <w:spacing w:before="200" w:after="0"/>
      <w:ind w:left="792" w:hanging="432"/>
      <w:outlineLvl w:val="1"/>
    </w:pPr>
    <w:rPr>
      <w:rFonts w:ascii="Century Gothic" w:eastAsia="Times New Roman" w:hAnsi="Century Gothic" w:cs="Times New Roman"/>
      <w:b/>
      <w:bCs/>
      <w:sz w:val="20"/>
      <w:szCs w:val="26"/>
      <w:lang w:val="x-none" w:eastAsia="en-US"/>
    </w:rPr>
  </w:style>
  <w:style w:type="paragraph" w:customStyle="1" w:styleId="00B0796C03E645FD8441A275CEA1AAB93">
    <w:name w:val="00B0796C03E645FD8441A275CEA1AAB93"/>
    <w:rsid w:val="00131C6F"/>
    <w:pPr>
      <w:keepNext/>
      <w:keepLines/>
      <w:tabs>
        <w:tab w:val="num" w:pos="1440"/>
      </w:tabs>
      <w:spacing w:before="200" w:after="0"/>
      <w:ind w:left="792" w:hanging="432"/>
      <w:outlineLvl w:val="1"/>
    </w:pPr>
    <w:rPr>
      <w:rFonts w:ascii="Century Gothic" w:eastAsia="Times New Roman" w:hAnsi="Century Gothic" w:cs="Times New Roman"/>
      <w:b/>
      <w:bCs/>
      <w:sz w:val="20"/>
      <w:szCs w:val="26"/>
      <w:lang w:val="x-none" w:eastAsia="en-US"/>
    </w:rPr>
  </w:style>
  <w:style w:type="paragraph" w:customStyle="1" w:styleId="C00C74E06BF64124942EFF2E49F0FC532">
    <w:name w:val="C00C74E06BF64124942EFF2E49F0FC532"/>
    <w:rsid w:val="00131C6F"/>
    <w:pPr>
      <w:spacing w:after="0" w:line="240" w:lineRule="auto"/>
    </w:pPr>
    <w:rPr>
      <w:rFonts w:ascii="Century Gothic" w:eastAsia="Times New Roman" w:hAnsi="Century Gothic" w:cs="Times New Roman"/>
    </w:rPr>
  </w:style>
  <w:style w:type="paragraph" w:customStyle="1" w:styleId="D64FAB1E75414C648B189DD1E67D15C51">
    <w:name w:val="D64FAB1E75414C648B189DD1E67D15C51"/>
    <w:rsid w:val="00131C6F"/>
    <w:pPr>
      <w:spacing w:after="0" w:line="240" w:lineRule="auto"/>
    </w:pPr>
    <w:rPr>
      <w:rFonts w:ascii="Century Gothic" w:eastAsia="Times New Roman" w:hAnsi="Century Gothic" w:cs="Times New Roman"/>
    </w:rPr>
  </w:style>
  <w:style w:type="paragraph" w:customStyle="1" w:styleId="0C3763971B7D48C4B6585AB47D51A3131">
    <w:name w:val="0C3763971B7D48C4B6585AB47D51A3131"/>
    <w:rsid w:val="00131C6F"/>
    <w:pPr>
      <w:spacing w:after="0" w:line="240" w:lineRule="auto"/>
    </w:pPr>
    <w:rPr>
      <w:rFonts w:ascii="Century Gothic" w:eastAsia="Times New Roman" w:hAnsi="Century Gothic" w:cs="Times New Roman"/>
    </w:rPr>
  </w:style>
  <w:style w:type="paragraph" w:customStyle="1" w:styleId="2A3B92811EB849ECBE17BB855DC350EA1">
    <w:name w:val="2A3B92811EB849ECBE17BB855DC350EA1"/>
    <w:rsid w:val="00131C6F"/>
    <w:pPr>
      <w:keepNext/>
      <w:keepLines/>
      <w:tabs>
        <w:tab w:val="num" w:pos="1440"/>
      </w:tabs>
      <w:spacing w:before="200" w:after="0"/>
      <w:ind w:left="792" w:hanging="432"/>
      <w:outlineLvl w:val="1"/>
    </w:pPr>
    <w:rPr>
      <w:rFonts w:ascii="Century Gothic" w:eastAsia="Times New Roman" w:hAnsi="Century Gothic" w:cs="Times New Roman"/>
      <w:b/>
      <w:bCs/>
      <w:sz w:val="20"/>
      <w:szCs w:val="26"/>
      <w:lang w:val="x-none" w:eastAsia="en-US"/>
    </w:rPr>
  </w:style>
  <w:style w:type="paragraph" w:customStyle="1" w:styleId="6A5BDC9F861D431A8300545BBDBA23DC1">
    <w:name w:val="6A5BDC9F861D431A8300545BBDBA23DC1"/>
    <w:rsid w:val="00131C6F"/>
    <w:pPr>
      <w:spacing w:after="0" w:line="240" w:lineRule="auto"/>
    </w:pPr>
    <w:rPr>
      <w:rFonts w:ascii="Century Gothic" w:eastAsia="Times New Roman" w:hAnsi="Century Gothic" w:cs="Times New Roman"/>
    </w:rPr>
  </w:style>
  <w:style w:type="paragraph" w:customStyle="1" w:styleId="01C69E2AC7B84C4EBE211949DB8BAE30">
    <w:name w:val="01C69E2AC7B84C4EBE211949DB8BAE30"/>
    <w:rsid w:val="00131C6F"/>
  </w:style>
  <w:style w:type="paragraph" w:customStyle="1" w:styleId="804B0319BAB347EC87AC16A64BDE2998">
    <w:name w:val="804B0319BAB347EC87AC16A64BDE2998"/>
    <w:rsid w:val="00131C6F"/>
  </w:style>
  <w:style w:type="paragraph" w:customStyle="1" w:styleId="046FD8511FC74E96B6F57FFB0AEB0FFA">
    <w:name w:val="046FD8511FC74E96B6F57FFB0AEB0FFA"/>
    <w:rsid w:val="00131C6F"/>
  </w:style>
  <w:style w:type="paragraph" w:customStyle="1" w:styleId="8824F49E2DA648D0A9732F4994E98BBA">
    <w:name w:val="8824F49E2DA648D0A9732F4994E98BBA"/>
    <w:rsid w:val="00131C6F"/>
  </w:style>
  <w:style w:type="paragraph" w:customStyle="1" w:styleId="899B197E34BC4C4CAF0BCB74CE94403B">
    <w:name w:val="899B197E34BC4C4CAF0BCB74CE94403B"/>
    <w:rsid w:val="00131C6F"/>
  </w:style>
  <w:style w:type="paragraph" w:customStyle="1" w:styleId="2A91CABA1E714843983F57B9E9DF0D91">
    <w:name w:val="2A91CABA1E714843983F57B9E9DF0D91"/>
    <w:rsid w:val="00131C6F"/>
  </w:style>
  <w:style w:type="paragraph" w:customStyle="1" w:styleId="A8B630C21D1645D4B1E021F7ABA710FF">
    <w:name w:val="A8B630C21D1645D4B1E021F7ABA710FF"/>
    <w:rsid w:val="00131C6F"/>
  </w:style>
  <w:style w:type="paragraph" w:customStyle="1" w:styleId="034E0D1C681F489B82725C6EA6DFE2EE">
    <w:name w:val="034E0D1C681F489B82725C6EA6DFE2EE"/>
    <w:rsid w:val="00131C6F"/>
  </w:style>
  <w:style w:type="paragraph" w:customStyle="1" w:styleId="90FDD70A15E14EAC84FC5EEA259CADA7">
    <w:name w:val="90FDD70A15E14EAC84FC5EEA259CADA7"/>
    <w:rsid w:val="00131C6F"/>
  </w:style>
  <w:style w:type="paragraph" w:customStyle="1" w:styleId="B4D8526D5D26442BBC9C7129B53F38B0">
    <w:name w:val="B4D8526D5D26442BBC9C7129B53F38B0"/>
    <w:rsid w:val="00131C6F"/>
  </w:style>
  <w:style w:type="paragraph" w:customStyle="1" w:styleId="E3348D6A1EB549BBB319F53E70DD816E">
    <w:name w:val="E3348D6A1EB549BBB319F53E70DD816E"/>
    <w:rsid w:val="00131C6F"/>
  </w:style>
  <w:style w:type="paragraph" w:customStyle="1" w:styleId="E1D332E505C6491EAF16DD6E92600FED">
    <w:name w:val="E1D332E505C6491EAF16DD6E92600FED"/>
    <w:rsid w:val="00131C6F"/>
  </w:style>
  <w:style w:type="paragraph" w:customStyle="1" w:styleId="EFCA0271891348C3944121229DFC6B73">
    <w:name w:val="EFCA0271891348C3944121229DFC6B73"/>
    <w:rsid w:val="00131C6F"/>
  </w:style>
  <w:style w:type="paragraph" w:customStyle="1" w:styleId="61A07F759F3D4D88B254AB4C009666FF">
    <w:name w:val="61A07F759F3D4D88B254AB4C009666FF"/>
    <w:rsid w:val="00131C6F"/>
  </w:style>
  <w:style w:type="paragraph" w:customStyle="1" w:styleId="2EF2B191EA3C4E13854265C504AE8E6D">
    <w:name w:val="2EF2B191EA3C4E13854265C504AE8E6D"/>
    <w:rsid w:val="00131C6F"/>
  </w:style>
  <w:style w:type="paragraph" w:customStyle="1" w:styleId="6461970522474D90BCEACC311E361053">
    <w:name w:val="6461970522474D90BCEACC311E361053"/>
    <w:rsid w:val="00131C6F"/>
  </w:style>
  <w:style w:type="paragraph" w:customStyle="1" w:styleId="DC79CC4F1F6749DD8DBB0D086173D0BD">
    <w:name w:val="DC79CC4F1F6749DD8DBB0D086173D0BD"/>
    <w:rsid w:val="00131C6F"/>
  </w:style>
  <w:style w:type="paragraph" w:customStyle="1" w:styleId="00B505ECC42541D8A075B533012C53CA">
    <w:name w:val="00B505ECC42541D8A075B533012C53CA"/>
    <w:rsid w:val="00131C6F"/>
  </w:style>
  <w:style w:type="paragraph" w:customStyle="1" w:styleId="D1EB2551317D41089C553E1CD6F0C02F">
    <w:name w:val="D1EB2551317D41089C553E1CD6F0C02F"/>
    <w:rsid w:val="00131C6F"/>
  </w:style>
  <w:style w:type="paragraph" w:customStyle="1" w:styleId="DABD1395754C48B180C27D724F96E575">
    <w:name w:val="DABD1395754C48B180C27D724F96E575"/>
    <w:rsid w:val="00131C6F"/>
  </w:style>
  <w:style w:type="paragraph" w:customStyle="1" w:styleId="F8AEFDF7D44749A798FAD6556D53AD04">
    <w:name w:val="F8AEFDF7D44749A798FAD6556D53AD04"/>
    <w:rsid w:val="00131C6F"/>
  </w:style>
  <w:style w:type="paragraph" w:customStyle="1" w:styleId="7CACBFCA21E241E5A2834CB31F8FE769">
    <w:name w:val="7CACBFCA21E241E5A2834CB31F8FE769"/>
    <w:rsid w:val="00131C6F"/>
  </w:style>
  <w:style w:type="paragraph" w:customStyle="1" w:styleId="50DC10D9894840AE8A0FEA5FE29E67B6">
    <w:name w:val="50DC10D9894840AE8A0FEA5FE29E67B6"/>
    <w:rsid w:val="00131C6F"/>
  </w:style>
  <w:style w:type="paragraph" w:customStyle="1" w:styleId="624549173725407DADEBD3DA8C421670">
    <w:name w:val="624549173725407DADEBD3DA8C421670"/>
    <w:rsid w:val="00131C6F"/>
  </w:style>
  <w:style w:type="paragraph" w:customStyle="1" w:styleId="2C08B249B2A84404B1B876376116CFF0">
    <w:name w:val="2C08B249B2A84404B1B876376116CFF0"/>
    <w:rsid w:val="00131C6F"/>
  </w:style>
  <w:style w:type="paragraph" w:customStyle="1" w:styleId="FCB721D4F29642019C6D2437ECAD3D22">
    <w:name w:val="FCB721D4F29642019C6D2437ECAD3D22"/>
    <w:rsid w:val="00131C6F"/>
  </w:style>
  <w:style w:type="paragraph" w:customStyle="1" w:styleId="85218198C41C4DCB8E1A5775614F3405">
    <w:name w:val="85218198C41C4DCB8E1A5775614F3405"/>
    <w:rsid w:val="00131C6F"/>
  </w:style>
  <w:style w:type="paragraph" w:customStyle="1" w:styleId="7E359EEC15ED4291BEFA56AC4468B365">
    <w:name w:val="7E359EEC15ED4291BEFA56AC4468B365"/>
    <w:rsid w:val="00131C6F"/>
  </w:style>
  <w:style w:type="paragraph" w:customStyle="1" w:styleId="6E2C94BC671E4286BE14F52CE76D85F9">
    <w:name w:val="6E2C94BC671E4286BE14F52CE76D85F9"/>
    <w:rsid w:val="00131C6F"/>
  </w:style>
  <w:style w:type="paragraph" w:customStyle="1" w:styleId="0D435791218D4F55A29EF8759EF29E34">
    <w:name w:val="0D435791218D4F55A29EF8759EF29E34"/>
    <w:rsid w:val="00131C6F"/>
  </w:style>
  <w:style w:type="paragraph" w:customStyle="1" w:styleId="53AEAEA9BB8F4E69836F17DFD96DA489">
    <w:name w:val="53AEAEA9BB8F4E69836F17DFD96DA489"/>
    <w:rsid w:val="00131C6F"/>
  </w:style>
  <w:style w:type="paragraph" w:customStyle="1" w:styleId="CFF8ECF4044F4D719A9522DC346DAD4A">
    <w:name w:val="CFF8ECF4044F4D719A9522DC346DAD4A"/>
    <w:rsid w:val="00131C6F"/>
  </w:style>
  <w:style w:type="paragraph" w:customStyle="1" w:styleId="4E957D1B8DBE499785496CA1C2DC0364">
    <w:name w:val="4E957D1B8DBE499785496CA1C2DC0364"/>
    <w:rsid w:val="00131C6F"/>
  </w:style>
  <w:style w:type="paragraph" w:customStyle="1" w:styleId="363F93659C054B2FA13890AB497DC5F5">
    <w:name w:val="363F93659C054B2FA13890AB497DC5F5"/>
    <w:rsid w:val="00131C6F"/>
  </w:style>
  <w:style w:type="paragraph" w:customStyle="1" w:styleId="3E9232E90FF44FC0B19EE2B309D272D2">
    <w:name w:val="3E9232E90FF44FC0B19EE2B309D272D2"/>
    <w:rsid w:val="00131C6F"/>
  </w:style>
  <w:style w:type="paragraph" w:customStyle="1" w:styleId="A381AD69731F49D284C3839FC5F624F7">
    <w:name w:val="A381AD69731F49D284C3839FC5F624F7"/>
    <w:rsid w:val="00131C6F"/>
  </w:style>
  <w:style w:type="paragraph" w:customStyle="1" w:styleId="2807D99624F047ADA8DEFCE8EEE1457310">
    <w:name w:val="2807D99624F047ADA8DEFCE8EEE1457310"/>
    <w:rsid w:val="00131C6F"/>
    <w:pPr>
      <w:spacing w:after="0" w:line="240" w:lineRule="auto"/>
    </w:pPr>
    <w:rPr>
      <w:rFonts w:ascii="Century Gothic" w:eastAsia="Times New Roman" w:hAnsi="Century Gothic" w:cs="Times New Roman"/>
    </w:rPr>
  </w:style>
  <w:style w:type="paragraph" w:customStyle="1" w:styleId="FB4CAC4207BB45C3840C7282D7B9433310">
    <w:name w:val="FB4CAC4207BB45C3840C7282D7B9433310"/>
    <w:rsid w:val="00131C6F"/>
    <w:pPr>
      <w:spacing w:after="0" w:line="240" w:lineRule="auto"/>
    </w:pPr>
    <w:rPr>
      <w:rFonts w:ascii="Century Gothic" w:eastAsia="Times New Roman" w:hAnsi="Century Gothic" w:cs="Times New Roman"/>
    </w:rPr>
  </w:style>
  <w:style w:type="paragraph" w:customStyle="1" w:styleId="E4AF84770AD646CAA1BED5F1057BE9E99">
    <w:name w:val="E4AF84770AD646CAA1BED5F1057BE9E99"/>
    <w:rsid w:val="00131C6F"/>
    <w:pPr>
      <w:spacing w:after="0" w:line="240" w:lineRule="auto"/>
    </w:pPr>
    <w:rPr>
      <w:rFonts w:ascii="Century Gothic" w:eastAsia="Times New Roman" w:hAnsi="Century Gothic" w:cs="Times New Roman"/>
    </w:rPr>
  </w:style>
  <w:style w:type="paragraph" w:customStyle="1" w:styleId="13071E71610E415CA9F8956BE9D4EA0A9">
    <w:name w:val="13071E71610E415CA9F8956BE9D4EA0A9"/>
    <w:rsid w:val="00131C6F"/>
    <w:pPr>
      <w:spacing w:after="0" w:line="240" w:lineRule="auto"/>
    </w:pPr>
    <w:rPr>
      <w:rFonts w:ascii="Century Gothic" w:eastAsia="Times New Roman" w:hAnsi="Century Gothic" w:cs="Times New Roman"/>
    </w:rPr>
  </w:style>
  <w:style w:type="paragraph" w:customStyle="1" w:styleId="7F8B81CD03C440FF92601B3C947671689">
    <w:name w:val="7F8B81CD03C440FF92601B3C947671689"/>
    <w:rsid w:val="00131C6F"/>
    <w:pPr>
      <w:spacing w:after="0" w:line="240" w:lineRule="auto"/>
    </w:pPr>
    <w:rPr>
      <w:rFonts w:ascii="Century Gothic" w:eastAsia="Times New Roman" w:hAnsi="Century Gothic" w:cs="Times New Roman"/>
    </w:rPr>
  </w:style>
  <w:style w:type="paragraph" w:customStyle="1" w:styleId="6E010D268EE54FEB877392CB84E31CE22">
    <w:name w:val="6E010D268EE54FEB877392CB84E31CE22"/>
    <w:rsid w:val="00131C6F"/>
    <w:pPr>
      <w:spacing w:after="0" w:line="240" w:lineRule="auto"/>
    </w:pPr>
    <w:rPr>
      <w:rFonts w:ascii="Century Gothic" w:eastAsia="Times New Roman" w:hAnsi="Century Gothic" w:cs="Times New Roman"/>
    </w:rPr>
  </w:style>
  <w:style w:type="paragraph" w:customStyle="1" w:styleId="96B705FF85EE41B58A7BAD9BAA50CFE92">
    <w:name w:val="96B705FF85EE41B58A7BAD9BAA50CFE92"/>
    <w:rsid w:val="00131C6F"/>
    <w:pPr>
      <w:spacing w:after="0" w:line="240" w:lineRule="auto"/>
    </w:pPr>
    <w:rPr>
      <w:rFonts w:ascii="Century Gothic" w:eastAsia="Times New Roman" w:hAnsi="Century Gothic" w:cs="Times New Roman"/>
    </w:rPr>
  </w:style>
  <w:style w:type="paragraph" w:customStyle="1" w:styleId="804B0319BAB347EC87AC16A64BDE29981">
    <w:name w:val="804B0319BAB347EC87AC16A64BDE29981"/>
    <w:rsid w:val="00131C6F"/>
    <w:pPr>
      <w:spacing w:after="0" w:line="240" w:lineRule="auto"/>
    </w:pPr>
    <w:rPr>
      <w:rFonts w:ascii="Century Gothic" w:eastAsia="Times New Roman" w:hAnsi="Century Gothic" w:cs="Times New Roman"/>
    </w:rPr>
  </w:style>
  <w:style w:type="paragraph" w:customStyle="1" w:styleId="B4D8526D5D26442BBC9C7129B53F38B01">
    <w:name w:val="B4D8526D5D26442BBC9C7129B53F38B01"/>
    <w:rsid w:val="00131C6F"/>
    <w:pPr>
      <w:keepNext/>
      <w:keepLines/>
      <w:tabs>
        <w:tab w:val="num" w:pos="1440"/>
      </w:tabs>
      <w:spacing w:before="200" w:after="0"/>
      <w:ind w:left="792" w:hanging="432"/>
      <w:outlineLvl w:val="1"/>
    </w:pPr>
    <w:rPr>
      <w:rFonts w:ascii="Century Gothic" w:eastAsia="Times New Roman" w:hAnsi="Century Gothic" w:cs="Times New Roman"/>
      <w:b/>
      <w:bCs/>
      <w:sz w:val="20"/>
      <w:szCs w:val="26"/>
      <w:lang w:val="x-none" w:eastAsia="en-US"/>
    </w:rPr>
  </w:style>
  <w:style w:type="paragraph" w:customStyle="1" w:styleId="E1D332E505C6491EAF16DD6E92600FED1">
    <w:name w:val="E1D332E505C6491EAF16DD6E92600FED1"/>
    <w:rsid w:val="00131C6F"/>
    <w:pPr>
      <w:keepNext/>
      <w:keepLines/>
      <w:tabs>
        <w:tab w:val="num" w:pos="1440"/>
      </w:tabs>
      <w:spacing w:before="200" w:after="0"/>
      <w:ind w:left="792" w:hanging="432"/>
      <w:outlineLvl w:val="1"/>
    </w:pPr>
    <w:rPr>
      <w:rFonts w:ascii="Century Gothic" w:eastAsia="Times New Roman" w:hAnsi="Century Gothic" w:cs="Times New Roman"/>
      <w:b/>
      <w:bCs/>
      <w:sz w:val="20"/>
      <w:szCs w:val="26"/>
      <w:lang w:val="x-none" w:eastAsia="en-US"/>
    </w:rPr>
  </w:style>
  <w:style w:type="paragraph" w:customStyle="1" w:styleId="EFCA0271891348C3944121229DFC6B731">
    <w:name w:val="EFCA0271891348C3944121229DFC6B731"/>
    <w:rsid w:val="00131C6F"/>
    <w:pPr>
      <w:keepNext/>
      <w:keepLines/>
      <w:tabs>
        <w:tab w:val="num" w:pos="1440"/>
      </w:tabs>
      <w:spacing w:before="200" w:after="0"/>
      <w:ind w:left="792" w:hanging="432"/>
      <w:outlineLvl w:val="1"/>
    </w:pPr>
    <w:rPr>
      <w:rFonts w:ascii="Century Gothic" w:eastAsia="Times New Roman" w:hAnsi="Century Gothic" w:cs="Times New Roman"/>
      <w:b/>
      <w:bCs/>
      <w:sz w:val="20"/>
      <w:szCs w:val="26"/>
      <w:lang w:val="x-none" w:eastAsia="en-US"/>
    </w:rPr>
  </w:style>
  <w:style w:type="paragraph" w:customStyle="1" w:styleId="61A07F759F3D4D88B254AB4C009666FF1">
    <w:name w:val="61A07F759F3D4D88B254AB4C009666FF1"/>
    <w:rsid w:val="00131C6F"/>
    <w:pPr>
      <w:keepNext/>
      <w:keepLines/>
      <w:tabs>
        <w:tab w:val="num" w:pos="1440"/>
      </w:tabs>
      <w:spacing w:before="200" w:after="0"/>
      <w:ind w:left="792" w:hanging="432"/>
      <w:outlineLvl w:val="1"/>
    </w:pPr>
    <w:rPr>
      <w:rFonts w:ascii="Century Gothic" w:eastAsia="Times New Roman" w:hAnsi="Century Gothic" w:cs="Times New Roman"/>
      <w:b/>
      <w:bCs/>
      <w:sz w:val="20"/>
      <w:szCs w:val="26"/>
      <w:lang w:val="x-none" w:eastAsia="en-US"/>
    </w:rPr>
  </w:style>
  <w:style w:type="paragraph" w:customStyle="1" w:styleId="2EF2B191EA3C4E13854265C504AE8E6D1">
    <w:name w:val="2EF2B191EA3C4E13854265C504AE8E6D1"/>
    <w:rsid w:val="00131C6F"/>
    <w:pPr>
      <w:keepNext/>
      <w:keepLines/>
      <w:tabs>
        <w:tab w:val="num" w:pos="1440"/>
      </w:tabs>
      <w:spacing w:before="200" w:after="0"/>
      <w:ind w:left="792" w:hanging="432"/>
      <w:outlineLvl w:val="1"/>
    </w:pPr>
    <w:rPr>
      <w:rFonts w:ascii="Century Gothic" w:eastAsia="Times New Roman" w:hAnsi="Century Gothic" w:cs="Times New Roman"/>
      <w:b/>
      <w:bCs/>
      <w:sz w:val="20"/>
      <w:szCs w:val="26"/>
      <w:lang w:val="x-none" w:eastAsia="en-US"/>
    </w:rPr>
  </w:style>
  <w:style w:type="paragraph" w:customStyle="1" w:styleId="6461970522474D90BCEACC311E3610531">
    <w:name w:val="6461970522474D90BCEACC311E3610531"/>
    <w:rsid w:val="00131C6F"/>
    <w:pPr>
      <w:keepNext/>
      <w:keepLines/>
      <w:tabs>
        <w:tab w:val="num" w:pos="1440"/>
      </w:tabs>
      <w:spacing w:before="200" w:after="0"/>
      <w:ind w:left="792" w:hanging="432"/>
      <w:outlineLvl w:val="1"/>
    </w:pPr>
    <w:rPr>
      <w:rFonts w:ascii="Century Gothic" w:eastAsia="Times New Roman" w:hAnsi="Century Gothic" w:cs="Times New Roman"/>
      <w:b/>
      <w:bCs/>
      <w:sz w:val="20"/>
      <w:szCs w:val="26"/>
      <w:lang w:val="x-none" w:eastAsia="en-US"/>
    </w:rPr>
  </w:style>
  <w:style w:type="paragraph" w:customStyle="1" w:styleId="2C08B249B2A84404B1B876376116CFF01">
    <w:name w:val="2C08B249B2A84404B1B876376116CFF01"/>
    <w:rsid w:val="00131C6F"/>
    <w:pPr>
      <w:spacing w:after="0" w:line="240" w:lineRule="auto"/>
    </w:pPr>
    <w:rPr>
      <w:rFonts w:ascii="Century Gothic" w:eastAsia="Times New Roman" w:hAnsi="Century Gothic" w:cs="Times New Roman"/>
    </w:rPr>
  </w:style>
  <w:style w:type="paragraph" w:customStyle="1" w:styleId="85218198C41C4DCB8E1A5775614F34051">
    <w:name w:val="85218198C41C4DCB8E1A5775614F34051"/>
    <w:rsid w:val="00131C6F"/>
    <w:pPr>
      <w:spacing w:after="0" w:line="240" w:lineRule="auto"/>
    </w:pPr>
    <w:rPr>
      <w:rFonts w:ascii="Century Gothic" w:eastAsia="Times New Roman" w:hAnsi="Century Gothic" w:cs="Times New Roman"/>
    </w:rPr>
  </w:style>
  <w:style w:type="paragraph" w:customStyle="1" w:styleId="7E359EEC15ED4291BEFA56AC4468B3651">
    <w:name w:val="7E359EEC15ED4291BEFA56AC4468B3651"/>
    <w:rsid w:val="00131C6F"/>
    <w:pPr>
      <w:spacing w:after="0" w:line="240" w:lineRule="auto"/>
    </w:pPr>
    <w:rPr>
      <w:rFonts w:ascii="Century Gothic" w:eastAsia="Times New Roman" w:hAnsi="Century Gothic" w:cs="Times New Roman"/>
    </w:rPr>
  </w:style>
  <w:style w:type="paragraph" w:customStyle="1" w:styleId="6E2C94BC671E4286BE14F52CE76D85F91">
    <w:name w:val="6E2C94BC671E4286BE14F52CE76D85F91"/>
    <w:rsid w:val="00131C6F"/>
    <w:pPr>
      <w:spacing w:after="0" w:line="240" w:lineRule="auto"/>
    </w:pPr>
    <w:rPr>
      <w:rFonts w:ascii="Century Gothic" w:eastAsia="Times New Roman" w:hAnsi="Century Gothic" w:cs="Times New Roman"/>
    </w:rPr>
  </w:style>
  <w:style w:type="paragraph" w:customStyle="1" w:styleId="0D435791218D4F55A29EF8759EF29E341">
    <w:name w:val="0D435791218D4F55A29EF8759EF29E341"/>
    <w:rsid w:val="00131C6F"/>
    <w:pPr>
      <w:keepNext/>
      <w:keepLines/>
      <w:tabs>
        <w:tab w:val="num" w:pos="1440"/>
      </w:tabs>
      <w:spacing w:before="200" w:after="0"/>
      <w:ind w:left="792" w:hanging="432"/>
      <w:outlineLvl w:val="1"/>
    </w:pPr>
    <w:rPr>
      <w:rFonts w:ascii="Century Gothic" w:eastAsia="Times New Roman" w:hAnsi="Century Gothic" w:cs="Times New Roman"/>
      <w:b/>
      <w:bCs/>
      <w:sz w:val="20"/>
      <w:szCs w:val="26"/>
      <w:lang w:val="x-none" w:eastAsia="en-US"/>
    </w:rPr>
  </w:style>
  <w:style w:type="paragraph" w:customStyle="1" w:styleId="53AEAEA9BB8F4E69836F17DFD96DA4891">
    <w:name w:val="53AEAEA9BB8F4E69836F17DFD96DA4891"/>
    <w:rsid w:val="00131C6F"/>
    <w:pPr>
      <w:keepNext/>
      <w:keepLines/>
      <w:tabs>
        <w:tab w:val="num" w:pos="1440"/>
      </w:tabs>
      <w:spacing w:before="200" w:after="0"/>
      <w:ind w:left="792" w:hanging="432"/>
      <w:outlineLvl w:val="1"/>
    </w:pPr>
    <w:rPr>
      <w:rFonts w:ascii="Century Gothic" w:eastAsia="Times New Roman" w:hAnsi="Century Gothic" w:cs="Times New Roman"/>
      <w:b/>
      <w:bCs/>
      <w:sz w:val="20"/>
      <w:szCs w:val="26"/>
      <w:lang w:val="x-none" w:eastAsia="en-US"/>
    </w:rPr>
  </w:style>
  <w:style w:type="paragraph" w:customStyle="1" w:styleId="CFF8ECF4044F4D719A9522DC346DAD4A1">
    <w:name w:val="CFF8ECF4044F4D719A9522DC346DAD4A1"/>
    <w:rsid w:val="00131C6F"/>
    <w:pPr>
      <w:keepNext/>
      <w:keepLines/>
      <w:tabs>
        <w:tab w:val="num" w:pos="1440"/>
      </w:tabs>
      <w:spacing w:before="200" w:after="0"/>
      <w:ind w:left="792" w:hanging="432"/>
      <w:outlineLvl w:val="1"/>
    </w:pPr>
    <w:rPr>
      <w:rFonts w:ascii="Century Gothic" w:eastAsia="Times New Roman" w:hAnsi="Century Gothic" w:cs="Times New Roman"/>
      <w:b/>
      <w:bCs/>
      <w:sz w:val="20"/>
      <w:szCs w:val="26"/>
      <w:lang w:val="x-none" w:eastAsia="en-US"/>
    </w:rPr>
  </w:style>
  <w:style w:type="paragraph" w:customStyle="1" w:styleId="4E957D1B8DBE499785496CA1C2DC03641">
    <w:name w:val="4E957D1B8DBE499785496CA1C2DC03641"/>
    <w:rsid w:val="00131C6F"/>
    <w:pPr>
      <w:keepNext/>
      <w:keepLines/>
      <w:tabs>
        <w:tab w:val="num" w:pos="1440"/>
      </w:tabs>
      <w:spacing w:before="200" w:after="0"/>
      <w:ind w:left="792" w:hanging="432"/>
      <w:outlineLvl w:val="1"/>
    </w:pPr>
    <w:rPr>
      <w:rFonts w:ascii="Century Gothic" w:eastAsia="Times New Roman" w:hAnsi="Century Gothic" w:cs="Times New Roman"/>
      <w:b/>
      <w:bCs/>
      <w:sz w:val="20"/>
      <w:szCs w:val="26"/>
      <w:lang w:val="x-none" w:eastAsia="en-US"/>
    </w:rPr>
  </w:style>
  <w:style w:type="paragraph" w:customStyle="1" w:styleId="363F93659C054B2FA13890AB497DC5F51">
    <w:name w:val="363F93659C054B2FA13890AB497DC5F51"/>
    <w:rsid w:val="00131C6F"/>
    <w:pPr>
      <w:keepNext/>
      <w:keepLines/>
      <w:tabs>
        <w:tab w:val="num" w:pos="1440"/>
      </w:tabs>
      <w:spacing w:before="200" w:after="0"/>
      <w:ind w:left="792" w:hanging="432"/>
      <w:outlineLvl w:val="1"/>
    </w:pPr>
    <w:rPr>
      <w:rFonts w:ascii="Century Gothic" w:eastAsia="Times New Roman" w:hAnsi="Century Gothic" w:cs="Times New Roman"/>
      <w:b/>
      <w:bCs/>
      <w:sz w:val="20"/>
      <w:szCs w:val="26"/>
      <w:lang w:val="x-none" w:eastAsia="en-US"/>
    </w:rPr>
  </w:style>
  <w:style w:type="paragraph" w:customStyle="1" w:styleId="3E9232E90FF44FC0B19EE2B309D272D21">
    <w:name w:val="3E9232E90FF44FC0B19EE2B309D272D21"/>
    <w:rsid w:val="00131C6F"/>
    <w:pPr>
      <w:keepNext/>
      <w:keepLines/>
      <w:tabs>
        <w:tab w:val="num" w:pos="1440"/>
      </w:tabs>
      <w:spacing w:before="200" w:after="0"/>
      <w:ind w:left="792" w:hanging="432"/>
      <w:outlineLvl w:val="1"/>
    </w:pPr>
    <w:rPr>
      <w:rFonts w:ascii="Century Gothic" w:eastAsia="Times New Roman" w:hAnsi="Century Gothic" w:cs="Times New Roman"/>
      <w:b/>
      <w:bCs/>
      <w:sz w:val="20"/>
      <w:szCs w:val="26"/>
      <w:lang w:val="x-none" w:eastAsia="en-US"/>
    </w:rPr>
  </w:style>
  <w:style w:type="paragraph" w:customStyle="1" w:styleId="A381AD69731F49D284C3839FC5F624F71">
    <w:name w:val="A381AD69731F49D284C3839FC5F624F71"/>
    <w:rsid w:val="00131C6F"/>
    <w:pPr>
      <w:spacing w:after="0" w:line="240" w:lineRule="auto"/>
    </w:pPr>
    <w:rPr>
      <w:rFonts w:ascii="Century Gothic" w:eastAsia="Times New Roman" w:hAnsi="Century Gothic" w:cs="Times New Roman"/>
    </w:rPr>
  </w:style>
  <w:style w:type="paragraph" w:customStyle="1" w:styleId="DF93DDE548F845DBABB56768D375BD874">
    <w:name w:val="DF93DDE548F845DBABB56768D375BD874"/>
    <w:rsid w:val="00131C6F"/>
    <w:pPr>
      <w:keepNext/>
      <w:keepLines/>
      <w:tabs>
        <w:tab w:val="num" w:pos="1440"/>
      </w:tabs>
      <w:spacing w:before="200" w:after="0"/>
      <w:ind w:left="792" w:hanging="432"/>
      <w:outlineLvl w:val="1"/>
    </w:pPr>
    <w:rPr>
      <w:rFonts w:ascii="Century Gothic" w:eastAsia="Times New Roman" w:hAnsi="Century Gothic" w:cs="Times New Roman"/>
      <w:b/>
      <w:bCs/>
      <w:sz w:val="20"/>
      <w:szCs w:val="26"/>
      <w:lang w:val="x-none" w:eastAsia="en-US"/>
    </w:rPr>
  </w:style>
  <w:style w:type="paragraph" w:customStyle="1" w:styleId="FF794AB3E1234E8FA1B7D44613A027934">
    <w:name w:val="FF794AB3E1234E8FA1B7D44613A027934"/>
    <w:rsid w:val="00131C6F"/>
    <w:pPr>
      <w:keepNext/>
      <w:keepLines/>
      <w:tabs>
        <w:tab w:val="num" w:pos="1440"/>
      </w:tabs>
      <w:spacing w:before="200" w:after="0"/>
      <w:ind w:left="792" w:hanging="432"/>
      <w:outlineLvl w:val="1"/>
    </w:pPr>
    <w:rPr>
      <w:rFonts w:ascii="Century Gothic" w:eastAsia="Times New Roman" w:hAnsi="Century Gothic" w:cs="Times New Roman"/>
      <w:b/>
      <w:bCs/>
      <w:sz w:val="20"/>
      <w:szCs w:val="26"/>
      <w:lang w:val="x-none" w:eastAsia="en-US"/>
    </w:rPr>
  </w:style>
  <w:style w:type="paragraph" w:customStyle="1" w:styleId="D740335D3E154658986E5320182241904">
    <w:name w:val="D740335D3E154658986E5320182241904"/>
    <w:rsid w:val="00131C6F"/>
    <w:pPr>
      <w:keepNext/>
      <w:keepLines/>
      <w:tabs>
        <w:tab w:val="num" w:pos="1440"/>
      </w:tabs>
      <w:spacing w:before="200" w:after="0"/>
      <w:ind w:left="792" w:hanging="432"/>
      <w:outlineLvl w:val="1"/>
    </w:pPr>
    <w:rPr>
      <w:rFonts w:ascii="Century Gothic" w:eastAsia="Times New Roman" w:hAnsi="Century Gothic" w:cs="Times New Roman"/>
      <w:b/>
      <w:bCs/>
      <w:sz w:val="20"/>
      <w:szCs w:val="26"/>
      <w:lang w:val="x-none" w:eastAsia="en-US"/>
    </w:rPr>
  </w:style>
  <w:style w:type="paragraph" w:customStyle="1" w:styleId="46EBBF55B27C4F1AB685759EC19BF4294">
    <w:name w:val="46EBBF55B27C4F1AB685759EC19BF4294"/>
    <w:rsid w:val="00131C6F"/>
    <w:pPr>
      <w:keepNext/>
      <w:keepLines/>
      <w:tabs>
        <w:tab w:val="num" w:pos="1440"/>
      </w:tabs>
      <w:spacing w:before="200" w:after="0"/>
      <w:ind w:left="792" w:hanging="432"/>
      <w:outlineLvl w:val="1"/>
    </w:pPr>
    <w:rPr>
      <w:rFonts w:ascii="Century Gothic" w:eastAsia="Times New Roman" w:hAnsi="Century Gothic" w:cs="Times New Roman"/>
      <w:b/>
      <w:bCs/>
      <w:sz w:val="20"/>
      <w:szCs w:val="26"/>
      <w:lang w:val="x-none" w:eastAsia="en-US"/>
    </w:rPr>
  </w:style>
  <w:style w:type="paragraph" w:customStyle="1" w:styleId="29613BD036E542089E9167AEA923CFD04">
    <w:name w:val="29613BD036E542089E9167AEA923CFD04"/>
    <w:rsid w:val="00131C6F"/>
    <w:pPr>
      <w:keepNext/>
      <w:keepLines/>
      <w:tabs>
        <w:tab w:val="num" w:pos="1440"/>
      </w:tabs>
      <w:spacing w:before="200" w:after="0"/>
      <w:ind w:left="792" w:hanging="432"/>
      <w:outlineLvl w:val="1"/>
    </w:pPr>
    <w:rPr>
      <w:rFonts w:ascii="Century Gothic" w:eastAsia="Times New Roman" w:hAnsi="Century Gothic" w:cs="Times New Roman"/>
      <w:b/>
      <w:bCs/>
      <w:sz w:val="20"/>
      <w:szCs w:val="26"/>
      <w:lang w:val="x-none" w:eastAsia="en-US"/>
    </w:rPr>
  </w:style>
  <w:style w:type="paragraph" w:customStyle="1" w:styleId="D38D0F4454E54F539AB6E03E3E0572834">
    <w:name w:val="D38D0F4454E54F539AB6E03E3E0572834"/>
    <w:rsid w:val="00131C6F"/>
    <w:pPr>
      <w:keepNext/>
      <w:keepLines/>
      <w:tabs>
        <w:tab w:val="num" w:pos="1440"/>
      </w:tabs>
      <w:spacing w:before="200" w:after="0"/>
      <w:ind w:left="792" w:hanging="432"/>
      <w:outlineLvl w:val="1"/>
    </w:pPr>
    <w:rPr>
      <w:rFonts w:ascii="Century Gothic" w:eastAsia="Times New Roman" w:hAnsi="Century Gothic" w:cs="Times New Roman"/>
      <w:b/>
      <w:bCs/>
      <w:sz w:val="20"/>
      <w:szCs w:val="26"/>
      <w:lang w:val="x-none" w:eastAsia="en-US"/>
    </w:rPr>
  </w:style>
  <w:style w:type="paragraph" w:customStyle="1" w:styleId="DE9F305AD14F432BB9F6549A2B4A79D34">
    <w:name w:val="DE9F305AD14F432BB9F6549A2B4A79D34"/>
    <w:rsid w:val="00131C6F"/>
    <w:pPr>
      <w:spacing w:after="0" w:line="240" w:lineRule="auto"/>
    </w:pPr>
    <w:rPr>
      <w:rFonts w:ascii="Century Gothic" w:eastAsia="Times New Roman" w:hAnsi="Century Gothic" w:cs="Times New Roman"/>
    </w:rPr>
  </w:style>
  <w:style w:type="paragraph" w:customStyle="1" w:styleId="831234CD030B41228F4ED0FBCDBA8CBE4">
    <w:name w:val="831234CD030B41228F4ED0FBCDBA8CBE4"/>
    <w:rsid w:val="00131C6F"/>
    <w:pPr>
      <w:spacing w:after="0" w:line="240" w:lineRule="auto"/>
    </w:pPr>
    <w:rPr>
      <w:rFonts w:ascii="Century Gothic" w:eastAsia="Times New Roman" w:hAnsi="Century Gothic" w:cs="Times New Roman"/>
    </w:rPr>
  </w:style>
  <w:style w:type="paragraph" w:customStyle="1" w:styleId="EBAE87033AED496FBA61FF448F8676C14">
    <w:name w:val="EBAE87033AED496FBA61FF448F8676C14"/>
    <w:rsid w:val="00131C6F"/>
    <w:pPr>
      <w:spacing w:after="0" w:line="240" w:lineRule="auto"/>
    </w:pPr>
    <w:rPr>
      <w:rFonts w:ascii="Century Gothic" w:eastAsia="Times New Roman" w:hAnsi="Century Gothic" w:cs="Times New Roman"/>
    </w:rPr>
  </w:style>
  <w:style w:type="paragraph" w:customStyle="1" w:styleId="FD7D67947DE246F0B1CE6C34CFCCD7454">
    <w:name w:val="FD7D67947DE246F0B1CE6C34CFCCD7454"/>
    <w:rsid w:val="00131C6F"/>
    <w:pPr>
      <w:keepNext/>
      <w:keepLines/>
      <w:tabs>
        <w:tab w:val="num" w:pos="1440"/>
      </w:tabs>
      <w:spacing w:before="200" w:after="0"/>
      <w:ind w:left="792" w:hanging="432"/>
      <w:outlineLvl w:val="1"/>
    </w:pPr>
    <w:rPr>
      <w:rFonts w:ascii="Century Gothic" w:eastAsia="Times New Roman" w:hAnsi="Century Gothic" w:cs="Times New Roman"/>
      <w:b/>
      <w:bCs/>
      <w:sz w:val="20"/>
      <w:szCs w:val="26"/>
      <w:lang w:val="x-none" w:eastAsia="en-US"/>
    </w:rPr>
  </w:style>
  <w:style w:type="paragraph" w:customStyle="1" w:styleId="367457D5771C4061A6C29F47B7D6BE454">
    <w:name w:val="367457D5771C4061A6C29F47B7D6BE454"/>
    <w:rsid w:val="00131C6F"/>
    <w:pPr>
      <w:keepNext/>
      <w:keepLines/>
      <w:tabs>
        <w:tab w:val="num" w:pos="1440"/>
      </w:tabs>
      <w:spacing w:before="200" w:after="0"/>
      <w:ind w:left="792" w:hanging="432"/>
      <w:outlineLvl w:val="1"/>
    </w:pPr>
    <w:rPr>
      <w:rFonts w:ascii="Century Gothic" w:eastAsia="Times New Roman" w:hAnsi="Century Gothic" w:cs="Times New Roman"/>
      <w:b/>
      <w:bCs/>
      <w:sz w:val="20"/>
      <w:szCs w:val="26"/>
      <w:lang w:val="x-none" w:eastAsia="en-US"/>
    </w:rPr>
  </w:style>
  <w:style w:type="paragraph" w:customStyle="1" w:styleId="F1160A3F93FD4EADAB90992F4F3478034">
    <w:name w:val="F1160A3F93FD4EADAB90992F4F3478034"/>
    <w:rsid w:val="00131C6F"/>
    <w:pPr>
      <w:keepNext/>
      <w:keepLines/>
      <w:tabs>
        <w:tab w:val="num" w:pos="1440"/>
      </w:tabs>
      <w:spacing w:before="200" w:after="0"/>
      <w:ind w:left="792" w:hanging="432"/>
      <w:outlineLvl w:val="1"/>
    </w:pPr>
    <w:rPr>
      <w:rFonts w:ascii="Century Gothic" w:eastAsia="Times New Roman" w:hAnsi="Century Gothic" w:cs="Times New Roman"/>
      <w:b/>
      <w:bCs/>
      <w:sz w:val="20"/>
      <w:szCs w:val="26"/>
      <w:lang w:val="x-none" w:eastAsia="en-US"/>
    </w:rPr>
  </w:style>
  <w:style w:type="paragraph" w:customStyle="1" w:styleId="78691E43FB0644489550AAB04B09F54A4">
    <w:name w:val="78691E43FB0644489550AAB04B09F54A4"/>
    <w:rsid w:val="00131C6F"/>
    <w:pPr>
      <w:keepNext/>
      <w:keepLines/>
      <w:tabs>
        <w:tab w:val="num" w:pos="1440"/>
      </w:tabs>
      <w:spacing w:before="200" w:after="0"/>
      <w:ind w:left="792" w:hanging="432"/>
      <w:outlineLvl w:val="1"/>
    </w:pPr>
    <w:rPr>
      <w:rFonts w:ascii="Century Gothic" w:eastAsia="Times New Roman" w:hAnsi="Century Gothic" w:cs="Times New Roman"/>
      <w:b/>
      <w:bCs/>
      <w:sz w:val="20"/>
      <w:szCs w:val="26"/>
      <w:lang w:val="x-none" w:eastAsia="en-US"/>
    </w:rPr>
  </w:style>
  <w:style w:type="paragraph" w:customStyle="1" w:styleId="D9F97D4840D344089D9B27DA871097A44">
    <w:name w:val="D9F97D4840D344089D9B27DA871097A44"/>
    <w:rsid w:val="00131C6F"/>
    <w:pPr>
      <w:keepNext/>
      <w:keepLines/>
      <w:tabs>
        <w:tab w:val="num" w:pos="1440"/>
      </w:tabs>
      <w:spacing w:before="200" w:after="0"/>
      <w:ind w:left="792" w:hanging="432"/>
      <w:outlineLvl w:val="1"/>
    </w:pPr>
    <w:rPr>
      <w:rFonts w:ascii="Century Gothic" w:eastAsia="Times New Roman" w:hAnsi="Century Gothic" w:cs="Times New Roman"/>
      <w:b/>
      <w:bCs/>
      <w:sz w:val="20"/>
      <w:szCs w:val="26"/>
      <w:lang w:val="x-none" w:eastAsia="en-US"/>
    </w:rPr>
  </w:style>
  <w:style w:type="paragraph" w:customStyle="1" w:styleId="5FD955A425AF48B19C120F8A53FA38DC4">
    <w:name w:val="5FD955A425AF48B19C120F8A53FA38DC4"/>
    <w:rsid w:val="00131C6F"/>
    <w:pPr>
      <w:keepNext/>
      <w:keepLines/>
      <w:tabs>
        <w:tab w:val="num" w:pos="1440"/>
      </w:tabs>
      <w:spacing w:before="200" w:after="0"/>
      <w:ind w:left="792" w:hanging="432"/>
      <w:outlineLvl w:val="1"/>
    </w:pPr>
    <w:rPr>
      <w:rFonts w:ascii="Century Gothic" w:eastAsia="Times New Roman" w:hAnsi="Century Gothic" w:cs="Times New Roman"/>
      <w:b/>
      <w:bCs/>
      <w:sz w:val="20"/>
      <w:szCs w:val="26"/>
      <w:lang w:val="x-none" w:eastAsia="en-US"/>
    </w:rPr>
  </w:style>
  <w:style w:type="paragraph" w:customStyle="1" w:styleId="A6788BA58D49442AA8C6A6D82D95A4F24">
    <w:name w:val="A6788BA58D49442AA8C6A6D82D95A4F24"/>
    <w:rsid w:val="00131C6F"/>
    <w:pPr>
      <w:spacing w:after="0" w:line="240" w:lineRule="auto"/>
    </w:pPr>
    <w:rPr>
      <w:rFonts w:ascii="Century Gothic" w:eastAsia="Times New Roman" w:hAnsi="Century Gothic" w:cs="Times New Roman"/>
    </w:rPr>
  </w:style>
  <w:style w:type="paragraph" w:customStyle="1" w:styleId="DC68A9ECF99C4D6FAE0AA0C89AEF4E683">
    <w:name w:val="DC68A9ECF99C4D6FAE0AA0C89AEF4E683"/>
    <w:rsid w:val="00131C6F"/>
    <w:pPr>
      <w:spacing w:after="0" w:line="240" w:lineRule="auto"/>
    </w:pPr>
    <w:rPr>
      <w:rFonts w:ascii="Century Gothic" w:eastAsia="Times New Roman" w:hAnsi="Century Gothic" w:cs="Times New Roman"/>
    </w:rPr>
  </w:style>
  <w:style w:type="paragraph" w:customStyle="1" w:styleId="B9CFCEFAB45E4CED996A2232965CDDAC4">
    <w:name w:val="B9CFCEFAB45E4CED996A2232965CDDAC4"/>
    <w:rsid w:val="00131C6F"/>
    <w:pPr>
      <w:keepNext/>
      <w:keepLines/>
      <w:tabs>
        <w:tab w:val="num" w:pos="1440"/>
      </w:tabs>
      <w:spacing w:before="200" w:after="0"/>
      <w:ind w:left="792" w:hanging="432"/>
      <w:outlineLvl w:val="1"/>
    </w:pPr>
    <w:rPr>
      <w:rFonts w:ascii="Century Gothic" w:eastAsia="Times New Roman" w:hAnsi="Century Gothic" w:cs="Times New Roman"/>
      <w:b/>
      <w:bCs/>
      <w:sz w:val="20"/>
      <w:szCs w:val="26"/>
      <w:lang w:val="x-none" w:eastAsia="en-US"/>
    </w:rPr>
  </w:style>
  <w:style w:type="paragraph" w:customStyle="1" w:styleId="B3C1F9B3C75D40BB992453624FA556344">
    <w:name w:val="B3C1F9B3C75D40BB992453624FA556344"/>
    <w:rsid w:val="00131C6F"/>
    <w:pPr>
      <w:keepNext/>
      <w:keepLines/>
      <w:tabs>
        <w:tab w:val="num" w:pos="1440"/>
      </w:tabs>
      <w:spacing w:before="200" w:after="0"/>
      <w:ind w:left="792" w:hanging="432"/>
      <w:outlineLvl w:val="1"/>
    </w:pPr>
    <w:rPr>
      <w:rFonts w:ascii="Century Gothic" w:eastAsia="Times New Roman" w:hAnsi="Century Gothic" w:cs="Times New Roman"/>
      <w:b/>
      <w:bCs/>
      <w:sz w:val="20"/>
      <w:szCs w:val="26"/>
      <w:lang w:val="x-none" w:eastAsia="en-US"/>
    </w:rPr>
  </w:style>
  <w:style w:type="paragraph" w:customStyle="1" w:styleId="2B6F1D9A1AAD4B46A192519F438064784">
    <w:name w:val="2B6F1D9A1AAD4B46A192519F438064784"/>
    <w:rsid w:val="00131C6F"/>
    <w:pPr>
      <w:keepNext/>
      <w:keepLines/>
      <w:tabs>
        <w:tab w:val="num" w:pos="1440"/>
      </w:tabs>
      <w:spacing w:before="200" w:after="0"/>
      <w:ind w:left="792" w:hanging="432"/>
      <w:outlineLvl w:val="1"/>
    </w:pPr>
    <w:rPr>
      <w:rFonts w:ascii="Century Gothic" w:eastAsia="Times New Roman" w:hAnsi="Century Gothic" w:cs="Times New Roman"/>
      <w:b/>
      <w:bCs/>
      <w:sz w:val="20"/>
      <w:szCs w:val="26"/>
      <w:lang w:val="x-none" w:eastAsia="en-US"/>
    </w:rPr>
  </w:style>
  <w:style w:type="paragraph" w:customStyle="1" w:styleId="91E2176BF7A84D379184B114AEDB1AFD4">
    <w:name w:val="91E2176BF7A84D379184B114AEDB1AFD4"/>
    <w:rsid w:val="00131C6F"/>
    <w:pPr>
      <w:keepNext/>
      <w:keepLines/>
      <w:tabs>
        <w:tab w:val="num" w:pos="1440"/>
      </w:tabs>
      <w:spacing w:before="200" w:after="0"/>
      <w:ind w:left="792" w:hanging="432"/>
      <w:outlineLvl w:val="1"/>
    </w:pPr>
    <w:rPr>
      <w:rFonts w:ascii="Century Gothic" w:eastAsia="Times New Roman" w:hAnsi="Century Gothic" w:cs="Times New Roman"/>
      <w:b/>
      <w:bCs/>
      <w:sz w:val="20"/>
      <w:szCs w:val="26"/>
      <w:lang w:val="x-none" w:eastAsia="en-US"/>
    </w:rPr>
  </w:style>
  <w:style w:type="paragraph" w:customStyle="1" w:styleId="A15B9B22A6074642942FD990A2FC2E674">
    <w:name w:val="A15B9B22A6074642942FD990A2FC2E674"/>
    <w:rsid w:val="00131C6F"/>
    <w:pPr>
      <w:keepNext/>
      <w:keepLines/>
      <w:tabs>
        <w:tab w:val="num" w:pos="1440"/>
      </w:tabs>
      <w:spacing w:before="200" w:after="0"/>
      <w:ind w:left="792" w:hanging="432"/>
      <w:outlineLvl w:val="1"/>
    </w:pPr>
    <w:rPr>
      <w:rFonts w:ascii="Century Gothic" w:eastAsia="Times New Roman" w:hAnsi="Century Gothic" w:cs="Times New Roman"/>
      <w:b/>
      <w:bCs/>
      <w:sz w:val="20"/>
      <w:szCs w:val="26"/>
      <w:lang w:val="x-none" w:eastAsia="en-US"/>
    </w:rPr>
  </w:style>
  <w:style w:type="paragraph" w:customStyle="1" w:styleId="00B0796C03E645FD8441A275CEA1AAB94">
    <w:name w:val="00B0796C03E645FD8441A275CEA1AAB94"/>
    <w:rsid w:val="00131C6F"/>
    <w:pPr>
      <w:keepNext/>
      <w:keepLines/>
      <w:tabs>
        <w:tab w:val="num" w:pos="1440"/>
      </w:tabs>
      <w:spacing w:before="200" w:after="0"/>
      <w:ind w:left="792" w:hanging="432"/>
      <w:outlineLvl w:val="1"/>
    </w:pPr>
    <w:rPr>
      <w:rFonts w:ascii="Century Gothic" w:eastAsia="Times New Roman" w:hAnsi="Century Gothic" w:cs="Times New Roman"/>
      <w:b/>
      <w:bCs/>
      <w:sz w:val="20"/>
      <w:szCs w:val="26"/>
      <w:lang w:val="x-none" w:eastAsia="en-US"/>
    </w:rPr>
  </w:style>
  <w:style w:type="paragraph" w:customStyle="1" w:styleId="C00C74E06BF64124942EFF2E49F0FC533">
    <w:name w:val="C00C74E06BF64124942EFF2E49F0FC533"/>
    <w:rsid w:val="00131C6F"/>
    <w:pPr>
      <w:spacing w:after="0" w:line="240" w:lineRule="auto"/>
    </w:pPr>
    <w:rPr>
      <w:rFonts w:ascii="Century Gothic" w:eastAsia="Times New Roman" w:hAnsi="Century Gothic" w:cs="Times New Roman"/>
    </w:rPr>
  </w:style>
  <w:style w:type="paragraph" w:customStyle="1" w:styleId="D64FAB1E75414C648B189DD1E67D15C52">
    <w:name w:val="D64FAB1E75414C648B189DD1E67D15C52"/>
    <w:rsid w:val="00131C6F"/>
    <w:pPr>
      <w:spacing w:after="0" w:line="240" w:lineRule="auto"/>
    </w:pPr>
    <w:rPr>
      <w:rFonts w:ascii="Century Gothic" w:eastAsia="Times New Roman" w:hAnsi="Century Gothic" w:cs="Times New Roman"/>
    </w:rPr>
  </w:style>
  <w:style w:type="paragraph" w:customStyle="1" w:styleId="0C3763971B7D48C4B6585AB47D51A3132">
    <w:name w:val="0C3763971B7D48C4B6585AB47D51A3132"/>
    <w:rsid w:val="00131C6F"/>
    <w:pPr>
      <w:spacing w:after="0" w:line="240" w:lineRule="auto"/>
    </w:pPr>
    <w:rPr>
      <w:rFonts w:ascii="Century Gothic" w:eastAsia="Times New Roman" w:hAnsi="Century Gothic" w:cs="Times New Roman"/>
    </w:rPr>
  </w:style>
  <w:style w:type="paragraph" w:customStyle="1" w:styleId="2A3B92811EB849ECBE17BB855DC350EA2">
    <w:name w:val="2A3B92811EB849ECBE17BB855DC350EA2"/>
    <w:rsid w:val="00131C6F"/>
    <w:pPr>
      <w:keepNext/>
      <w:keepLines/>
      <w:tabs>
        <w:tab w:val="num" w:pos="1440"/>
      </w:tabs>
      <w:spacing w:before="200" w:after="0"/>
      <w:ind w:left="792" w:hanging="432"/>
      <w:outlineLvl w:val="1"/>
    </w:pPr>
    <w:rPr>
      <w:rFonts w:ascii="Century Gothic" w:eastAsia="Times New Roman" w:hAnsi="Century Gothic" w:cs="Times New Roman"/>
      <w:b/>
      <w:bCs/>
      <w:sz w:val="20"/>
      <w:szCs w:val="26"/>
      <w:lang w:val="x-none" w:eastAsia="en-US"/>
    </w:rPr>
  </w:style>
  <w:style w:type="paragraph" w:customStyle="1" w:styleId="6A5BDC9F861D431A8300545BBDBA23DC2">
    <w:name w:val="6A5BDC9F861D431A8300545BBDBA23DC2"/>
    <w:rsid w:val="00131C6F"/>
    <w:pPr>
      <w:spacing w:after="0" w:line="240" w:lineRule="auto"/>
    </w:pPr>
    <w:rPr>
      <w:rFonts w:ascii="Century Gothic" w:eastAsia="Times New Roman" w:hAnsi="Century Gothic" w:cs="Times New Roman"/>
    </w:rPr>
  </w:style>
  <w:style w:type="paragraph" w:customStyle="1" w:styleId="A9EB1231E84E49E7B7436AA322C4FC28">
    <w:name w:val="A9EB1231E84E49E7B7436AA322C4FC28"/>
    <w:rsid w:val="00131C6F"/>
  </w:style>
  <w:style w:type="paragraph" w:customStyle="1" w:styleId="1ECCD5723FFE4583B0D2A0E17C608C14">
    <w:name w:val="1ECCD5723FFE4583B0D2A0E17C608C14"/>
    <w:rsid w:val="00131C6F"/>
  </w:style>
  <w:style w:type="paragraph" w:customStyle="1" w:styleId="8418964806F54DC3BE00E5802118D353">
    <w:name w:val="8418964806F54DC3BE00E5802118D353"/>
    <w:rsid w:val="00131C6F"/>
  </w:style>
  <w:style w:type="paragraph" w:customStyle="1" w:styleId="FD9A1736986C4A95ABFF764A20CFDE26">
    <w:name w:val="FD9A1736986C4A95ABFF764A20CFDE26"/>
    <w:rsid w:val="00131C6F"/>
  </w:style>
  <w:style w:type="paragraph" w:customStyle="1" w:styleId="B3B5D46E4BC14A19BB3BECD06A085F7D">
    <w:name w:val="B3B5D46E4BC14A19BB3BECD06A085F7D"/>
    <w:rsid w:val="00131C6F"/>
  </w:style>
  <w:style w:type="paragraph" w:customStyle="1" w:styleId="C9EBFCAE450E4EE3887A8EA1059A186F">
    <w:name w:val="C9EBFCAE450E4EE3887A8EA1059A186F"/>
    <w:rsid w:val="00131C6F"/>
  </w:style>
  <w:style w:type="paragraph" w:customStyle="1" w:styleId="8E6678F9662241379F8EB8376FCF85CA">
    <w:name w:val="8E6678F9662241379F8EB8376FCF85CA"/>
    <w:rsid w:val="00131C6F"/>
  </w:style>
  <w:style w:type="paragraph" w:customStyle="1" w:styleId="60A21CE11C2B4BD5A79A99CE0B6AF544">
    <w:name w:val="60A21CE11C2B4BD5A79A99CE0B6AF544"/>
    <w:rsid w:val="00131C6F"/>
  </w:style>
  <w:style w:type="paragraph" w:customStyle="1" w:styleId="597CBFD74DB244E797AAC722BDE62870">
    <w:name w:val="597CBFD74DB244E797AAC722BDE62870"/>
    <w:rsid w:val="00131C6F"/>
  </w:style>
  <w:style w:type="paragraph" w:customStyle="1" w:styleId="D35C2D416CCE4A648FC54154EA836E11">
    <w:name w:val="D35C2D416CCE4A648FC54154EA836E11"/>
    <w:rsid w:val="00131C6F"/>
  </w:style>
  <w:style w:type="paragraph" w:customStyle="1" w:styleId="964A1C3E0DAF480EBE3369168444C9D7">
    <w:name w:val="964A1C3E0DAF480EBE3369168444C9D7"/>
    <w:rsid w:val="00131C6F"/>
  </w:style>
  <w:style w:type="paragraph" w:customStyle="1" w:styleId="F9CDE37D9E1C4857BAB18BFC9992F741">
    <w:name w:val="F9CDE37D9E1C4857BAB18BFC9992F741"/>
    <w:rsid w:val="00131C6F"/>
  </w:style>
  <w:style w:type="paragraph" w:customStyle="1" w:styleId="1EC0956AC38540469C324855985C5081">
    <w:name w:val="1EC0956AC38540469C324855985C5081"/>
    <w:rsid w:val="00131C6F"/>
  </w:style>
  <w:style w:type="paragraph" w:customStyle="1" w:styleId="6D48F9A5671E44CB99907570CD5DE4BA">
    <w:name w:val="6D48F9A5671E44CB99907570CD5DE4BA"/>
    <w:rsid w:val="00131C6F"/>
  </w:style>
  <w:style w:type="paragraph" w:customStyle="1" w:styleId="3475717591454DD999EF08599B405185">
    <w:name w:val="3475717591454DD999EF08599B405185"/>
    <w:rsid w:val="00131C6F"/>
  </w:style>
  <w:style w:type="paragraph" w:customStyle="1" w:styleId="B7860E30AD654CF9B3D39E55AE841460">
    <w:name w:val="B7860E30AD654CF9B3D39E55AE841460"/>
    <w:rsid w:val="00131C6F"/>
  </w:style>
  <w:style w:type="paragraph" w:customStyle="1" w:styleId="B86FE84B22DB46608E61FEF8C74C45AD">
    <w:name w:val="B86FE84B22DB46608E61FEF8C74C45AD"/>
    <w:rsid w:val="00131C6F"/>
  </w:style>
  <w:style w:type="paragraph" w:customStyle="1" w:styleId="F712FE710E7544C8B830D82BE0CF9F2A">
    <w:name w:val="F712FE710E7544C8B830D82BE0CF9F2A"/>
    <w:rsid w:val="00131C6F"/>
  </w:style>
  <w:style w:type="paragraph" w:customStyle="1" w:styleId="28FC5E732A324BE09EFFB62DBFC97C2F">
    <w:name w:val="28FC5E732A324BE09EFFB62DBFC97C2F"/>
    <w:rsid w:val="00131C6F"/>
  </w:style>
  <w:style w:type="paragraph" w:customStyle="1" w:styleId="3F9F35EA5C024EC9B8B6B22BB2D8D56F">
    <w:name w:val="3F9F35EA5C024EC9B8B6B22BB2D8D56F"/>
    <w:rsid w:val="00131C6F"/>
  </w:style>
  <w:style w:type="paragraph" w:customStyle="1" w:styleId="AFA56F1BDE4640BE85002F9EF31E87FE">
    <w:name w:val="AFA56F1BDE4640BE85002F9EF31E87FE"/>
    <w:rsid w:val="00131C6F"/>
  </w:style>
  <w:style w:type="paragraph" w:customStyle="1" w:styleId="72CB4B9849E441E5BD35F3893F70BBCE">
    <w:name w:val="72CB4B9849E441E5BD35F3893F70BBCE"/>
    <w:rsid w:val="00131C6F"/>
  </w:style>
  <w:style w:type="paragraph" w:customStyle="1" w:styleId="82D3D22368CF422CBFA5F76D5C403941">
    <w:name w:val="82D3D22368CF422CBFA5F76D5C403941"/>
    <w:rsid w:val="00131C6F"/>
  </w:style>
  <w:style w:type="paragraph" w:customStyle="1" w:styleId="464EAADA521044B7B3612BBE01AC6DFA">
    <w:name w:val="464EAADA521044B7B3612BBE01AC6DFA"/>
    <w:rsid w:val="00131C6F"/>
  </w:style>
  <w:style w:type="paragraph" w:customStyle="1" w:styleId="5EF8F96B43A44675BF2DB734BE616C0D">
    <w:name w:val="5EF8F96B43A44675BF2DB734BE616C0D"/>
    <w:rsid w:val="00131C6F"/>
  </w:style>
  <w:style w:type="paragraph" w:customStyle="1" w:styleId="045265247455461EBDEE980E3BBBCCB8">
    <w:name w:val="045265247455461EBDEE980E3BBBCCB8"/>
    <w:rsid w:val="00131C6F"/>
  </w:style>
  <w:style w:type="paragraph" w:customStyle="1" w:styleId="7027C138211A4389BFB7B7008744FA16">
    <w:name w:val="7027C138211A4389BFB7B7008744FA16"/>
    <w:rsid w:val="00131C6F"/>
  </w:style>
  <w:style w:type="paragraph" w:customStyle="1" w:styleId="4676DFC15E7A47E38DC5640963B4AC71">
    <w:name w:val="4676DFC15E7A47E38DC5640963B4AC71"/>
    <w:rsid w:val="00131C6F"/>
  </w:style>
  <w:style w:type="paragraph" w:customStyle="1" w:styleId="7714F8B47AC34C88BE2E82879D6DB399">
    <w:name w:val="7714F8B47AC34C88BE2E82879D6DB399"/>
    <w:rsid w:val="00131C6F"/>
  </w:style>
  <w:style w:type="paragraph" w:customStyle="1" w:styleId="728677F22B4245DA8718CEF189286A4A">
    <w:name w:val="728677F22B4245DA8718CEF189286A4A"/>
    <w:rsid w:val="00131C6F"/>
  </w:style>
  <w:style w:type="paragraph" w:customStyle="1" w:styleId="0976D3AE697B451F9FB290D08BA31D38">
    <w:name w:val="0976D3AE697B451F9FB290D08BA31D38"/>
    <w:rsid w:val="00131C6F"/>
  </w:style>
  <w:style w:type="paragraph" w:customStyle="1" w:styleId="69C341B7852E4FD4994754D74A406303">
    <w:name w:val="69C341B7852E4FD4994754D74A406303"/>
    <w:rsid w:val="00131C6F"/>
  </w:style>
  <w:style w:type="paragraph" w:customStyle="1" w:styleId="0A018360BFEE43F48F5DB6313F9407B3">
    <w:name w:val="0A018360BFEE43F48F5DB6313F9407B3"/>
    <w:rsid w:val="00131C6F"/>
  </w:style>
  <w:style w:type="paragraph" w:customStyle="1" w:styleId="689F3F36802F476D8CC3AC79458FDA66">
    <w:name w:val="689F3F36802F476D8CC3AC79458FDA66"/>
    <w:rsid w:val="00131C6F"/>
  </w:style>
  <w:style w:type="paragraph" w:customStyle="1" w:styleId="50AC959393244683BF66C23354A995AB">
    <w:name w:val="50AC959393244683BF66C23354A995AB"/>
    <w:rsid w:val="00131C6F"/>
  </w:style>
  <w:style w:type="paragraph" w:customStyle="1" w:styleId="30285BFE989D45479DFBDF2F410AA87C">
    <w:name w:val="30285BFE989D45479DFBDF2F410AA87C"/>
    <w:rsid w:val="00131C6F"/>
  </w:style>
  <w:style w:type="paragraph" w:customStyle="1" w:styleId="CF7B67EC9E80415EAFED0422309397C9">
    <w:name w:val="CF7B67EC9E80415EAFED0422309397C9"/>
    <w:rsid w:val="00131C6F"/>
  </w:style>
  <w:style w:type="paragraph" w:customStyle="1" w:styleId="1CF27F8DB77947A3B27259AAC7278335">
    <w:name w:val="1CF27F8DB77947A3B27259AAC7278335"/>
    <w:rsid w:val="00131C6F"/>
  </w:style>
  <w:style w:type="paragraph" w:customStyle="1" w:styleId="60CA6847E4C54344B18ECC1B189D2779">
    <w:name w:val="60CA6847E4C54344B18ECC1B189D2779"/>
    <w:rsid w:val="00131C6F"/>
  </w:style>
  <w:style w:type="paragraph" w:customStyle="1" w:styleId="AA20E127A9C24E7B9E7428825AFB1833">
    <w:name w:val="AA20E127A9C24E7B9E7428825AFB1833"/>
    <w:rsid w:val="00131C6F"/>
  </w:style>
  <w:style w:type="paragraph" w:customStyle="1" w:styleId="745C652637D243DC965EC53DC09E3F39">
    <w:name w:val="745C652637D243DC965EC53DC09E3F39"/>
    <w:rsid w:val="00131C6F"/>
  </w:style>
  <w:style w:type="paragraph" w:customStyle="1" w:styleId="BC367726D23B413E8C6519D3FB1E1E02">
    <w:name w:val="BC367726D23B413E8C6519D3FB1E1E02"/>
    <w:rsid w:val="00131C6F"/>
  </w:style>
  <w:style w:type="paragraph" w:customStyle="1" w:styleId="ECEE5027B8F842319BA88B55AA98047E">
    <w:name w:val="ECEE5027B8F842319BA88B55AA98047E"/>
    <w:rsid w:val="00131C6F"/>
  </w:style>
  <w:style w:type="paragraph" w:customStyle="1" w:styleId="F1B05DF9659647C4B32BF8B2E564F1AA">
    <w:name w:val="F1B05DF9659647C4B32BF8B2E564F1AA"/>
    <w:rsid w:val="00131C6F"/>
  </w:style>
  <w:style w:type="paragraph" w:customStyle="1" w:styleId="F22C9F6A9A254306877D3DC86EA45AE3">
    <w:name w:val="F22C9F6A9A254306877D3DC86EA45AE3"/>
    <w:rsid w:val="00131C6F"/>
  </w:style>
  <w:style w:type="paragraph" w:customStyle="1" w:styleId="90009D48B4AB4277B0E2C6F899188F23">
    <w:name w:val="90009D48B4AB4277B0E2C6F899188F23"/>
    <w:rsid w:val="00131C6F"/>
  </w:style>
  <w:style w:type="paragraph" w:customStyle="1" w:styleId="9704DFFC43094EB3AB51E6829627256B">
    <w:name w:val="9704DFFC43094EB3AB51E6829627256B"/>
    <w:rsid w:val="00131C6F"/>
  </w:style>
  <w:style w:type="paragraph" w:customStyle="1" w:styleId="FA74F8CC31E24AD3AB97DEE814BD6148">
    <w:name w:val="FA74F8CC31E24AD3AB97DEE814BD6148"/>
    <w:rsid w:val="00131C6F"/>
  </w:style>
  <w:style w:type="paragraph" w:customStyle="1" w:styleId="C8700CBCFE0F4B429C7BCA48E18ECB20">
    <w:name w:val="C8700CBCFE0F4B429C7BCA48E18ECB20"/>
    <w:rsid w:val="00131C6F"/>
  </w:style>
  <w:style w:type="paragraph" w:customStyle="1" w:styleId="415A1ECBB68F4D239A33A09F5FC55FCE">
    <w:name w:val="415A1ECBB68F4D239A33A09F5FC55FCE"/>
    <w:rsid w:val="00131C6F"/>
  </w:style>
  <w:style w:type="paragraph" w:customStyle="1" w:styleId="4F5AA1930CE04BB5BC5D463AA855434A">
    <w:name w:val="4F5AA1930CE04BB5BC5D463AA855434A"/>
    <w:rsid w:val="00131C6F"/>
  </w:style>
  <w:style w:type="paragraph" w:customStyle="1" w:styleId="258CEA9F9D954FF09275D0CEF9ADB8A4">
    <w:name w:val="258CEA9F9D954FF09275D0CEF9ADB8A4"/>
    <w:rsid w:val="00131C6F"/>
  </w:style>
  <w:style w:type="paragraph" w:customStyle="1" w:styleId="49F57DF3C38D480FA1050ED5B7AABF63">
    <w:name w:val="49F57DF3C38D480FA1050ED5B7AABF63"/>
    <w:rsid w:val="00131C6F"/>
  </w:style>
  <w:style w:type="paragraph" w:customStyle="1" w:styleId="DEA137989D204EBE8E2FE4477EFC6AAF">
    <w:name w:val="DEA137989D204EBE8E2FE4477EFC6AAF"/>
    <w:rsid w:val="00131C6F"/>
  </w:style>
  <w:style w:type="paragraph" w:customStyle="1" w:styleId="F90B5B6BAA924C84AE6FAFF62B698E96">
    <w:name w:val="F90B5B6BAA924C84AE6FAFF62B698E96"/>
    <w:rsid w:val="00131C6F"/>
  </w:style>
  <w:style w:type="paragraph" w:customStyle="1" w:styleId="71C39B7FBAE54762B678B7444F28B654">
    <w:name w:val="71C39B7FBAE54762B678B7444F28B654"/>
    <w:rsid w:val="00131C6F"/>
  </w:style>
  <w:style w:type="paragraph" w:customStyle="1" w:styleId="B13EF1AFDC6F4C0EAA6455AE62F067E5">
    <w:name w:val="B13EF1AFDC6F4C0EAA6455AE62F067E5"/>
    <w:rsid w:val="00131C6F"/>
  </w:style>
  <w:style w:type="paragraph" w:customStyle="1" w:styleId="CBE7E3EE3F31492481A14947E4E2DBD1">
    <w:name w:val="CBE7E3EE3F31492481A14947E4E2DBD1"/>
    <w:rsid w:val="00131C6F"/>
  </w:style>
  <w:style w:type="paragraph" w:customStyle="1" w:styleId="C84B0692968D4AF69BA4879BCB5434B5">
    <w:name w:val="C84B0692968D4AF69BA4879BCB5434B5"/>
    <w:rsid w:val="00131C6F"/>
  </w:style>
  <w:style w:type="paragraph" w:customStyle="1" w:styleId="09E27F7690094DA69AD8C45000F4F5BA">
    <w:name w:val="09E27F7690094DA69AD8C45000F4F5BA"/>
    <w:rsid w:val="00131C6F"/>
  </w:style>
  <w:style w:type="paragraph" w:customStyle="1" w:styleId="791566DE99824AF88CBF0B7AD36CF655">
    <w:name w:val="791566DE99824AF88CBF0B7AD36CF655"/>
    <w:rsid w:val="00131C6F"/>
  </w:style>
  <w:style w:type="paragraph" w:customStyle="1" w:styleId="BC9897CA7AB9426AB01D479861A8CE8F">
    <w:name w:val="BC9897CA7AB9426AB01D479861A8CE8F"/>
    <w:rsid w:val="00131C6F"/>
  </w:style>
  <w:style w:type="paragraph" w:customStyle="1" w:styleId="A975FF758C294E61BA55F3C70CDB3B13">
    <w:name w:val="A975FF758C294E61BA55F3C70CDB3B13"/>
    <w:rsid w:val="00131C6F"/>
  </w:style>
  <w:style w:type="paragraph" w:customStyle="1" w:styleId="310F0C9F04CB4CE786A286CB3B3E366E">
    <w:name w:val="310F0C9F04CB4CE786A286CB3B3E366E"/>
    <w:rsid w:val="00131C6F"/>
  </w:style>
  <w:style w:type="paragraph" w:customStyle="1" w:styleId="83BE92DBA0DE4A17A6DC12CC1677EABA">
    <w:name w:val="83BE92DBA0DE4A17A6DC12CC1677EABA"/>
    <w:rsid w:val="00131C6F"/>
  </w:style>
  <w:style w:type="paragraph" w:customStyle="1" w:styleId="26B58A2F16D445D9818BD1C5673D48B9">
    <w:name w:val="26B58A2F16D445D9818BD1C5673D48B9"/>
    <w:rsid w:val="00131C6F"/>
  </w:style>
  <w:style w:type="paragraph" w:customStyle="1" w:styleId="F244C830DEEC4FF5961196DC2694AE4A">
    <w:name w:val="F244C830DEEC4FF5961196DC2694AE4A"/>
    <w:rsid w:val="00131C6F"/>
  </w:style>
  <w:style w:type="paragraph" w:customStyle="1" w:styleId="89BF2B992263438B81E1AEF2F3504E1B">
    <w:name w:val="89BF2B992263438B81E1AEF2F3504E1B"/>
    <w:rsid w:val="00131C6F"/>
  </w:style>
  <w:style w:type="paragraph" w:customStyle="1" w:styleId="E20936DF415A4FF89EF1E9308105AF02">
    <w:name w:val="E20936DF415A4FF89EF1E9308105AF02"/>
    <w:rsid w:val="00131C6F"/>
  </w:style>
  <w:style w:type="paragraph" w:customStyle="1" w:styleId="2F28CC91F3A1471B865F01CF619FDABE">
    <w:name w:val="2F28CC91F3A1471B865F01CF619FDABE"/>
    <w:rsid w:val="00131C6F"/>
  </w:style>
  <w:style w:type="paragraph" w:customStyle="1" w:styleId="28467EB151184142A787946D7CEF8FEF">
    <w:name w:val="28467EB151184142A787946D7CEF8FEF"/>
    <w:rsid w:val="00131C6F"/>
  </w:style>
  <w:style w:type="paragraph" w:customStyle="1" w:styleId="04E30747B7BA48438CDF922E824D6CD5">
    <w:name w:val="04E30747B7BA48438CDF922E824D6CD5"/>
    <w:rsid w:val="00131C6F"/>
  </w:style>
  <w:style w:type="paragraph" w:customStyle="1" w:styleId="44FBCEF68CF24B50B08CE3BE14A4859B">
    <w:name w:val="44FBCEF68CF24B50B08CE3BE14A4859B"/>
    <w:rsid w:val="00131C6F"/>
  </w:style>
  <w:style w:type="paragraph" w:customStyle="1" w:styleId="E82AD365706D4CB7AF9D0D132187F231">
    <w:name w:val="E82AD365706D4CB7AF9D0D132187F231"/>
    <w:rsid w:val="00131C6F"/>
  </w:style>
  <w:style w:type="paragraph" w:customStyle="1" w:styleId="F25BCBE285CB4658B94E1155865730BA">
    <w:name w:val="F25BCBE285CB4658B94E1155865730BA"/>
    <w:rsid w:val="00131C6F"/>
  </w:style>
  <w:style w:type="paragraph" w:customStyle="1" w:styleId="3C0C7727C05E4FF6907046C96722405C">
    <w:name w:val="3C0C7727C05E4FF6907046C96722405C"/>
    <w:rsid w:val="00131C6F"/>
  </w:style>
  <w:style w:type="paragraph" w:customStyle="1" w:styleId="54C2E5871CAF4B7DA48EB24338CA24F6">
    <w:name w:val="54C2E5871CAF4B7DA48EB24338CA24F6"/>
    <w:rsid w:val="00131C6F"/>
  </w:style>
  <w:style w:type="paragraph" w:customStyle="1" w:styleId="8FCE323046EB4F348E21B987D14E8E7A">
    <w:name w:val="8FCE323046EB4F348E21B987D14E8E7A"/>
    <w:rsid w:val="00131C6F"/>
  </w:style>
  <w:style w:type="paragraph" w:customStyle="1" w:styleId="61E69C417460489F842F8F0B3AC11F78">
    <w:name w:val="61E69C417460489F842F8F0B3AC11F78"/>
    <w:rsid w:val="00131C6F"/>
  </w:style>
  <w:style w:type="paragraph" w:customStyle="1" w:styleId="B32784EC7EA34AD2B3013BD84440C255">
    <w:name w:val="B32784EC7EA34AD2B3013BD84440C255"/>
    <w:rsid w:val="00131C6F"/>
  </w:style>
  <w:style w:type="paragraph" w:customStyle="1" w:styleId="6C77A880531E44BABB51C87F2649205F">
    <w:name w:val="6C77A880531E44BABB51C87F2649205F"/>
    <w:rsid w:val="00131C6F"/>
  </w:style>
  <w:style w:type="paragraph" w:customStyle="1" w:styleId="2E6BD2CABE6949ABA5B9B15E2632AA8A">
    <w:name w:val="2E6BD2CABE6949ABA5B9B15E2632AA8A"/>
    <w:rsid w:val="00131C6F"/>
  </w:style>
  <w:style w:type="paragraph" w:customStyle="1" w:styleId="648D39DB4E1D4B94A80F4D40A009BA4E">
    <w:name w:val="648D39DB4E1D4B94A80F4D40A009BA4E"/>
    <w:rsid w:val="005046AA"/>
  </w:style>
  <w:style w:type="paragraph" w:customStyle="1" w:styleId="7756FB887A95481AA3F64C28B21A9EEE">
    <w:name w:val="7756FB887A95481AA3F64C28B21A9EEE"/>
    <w:rsid w:val="005046AA"/>
  </w:style>
  <w:style w:type="paragraph" w:customStyle="1" w:styleId="CD1B76067998452BB24024FD361C5EAB">
    <w:name w:val="CD1B76067998452BB24024FD361C5EAB"/>
    <w:rsid w:val="005046AA"/>
  </w:style>
  <w:style w:type="paragraph" w:customStyle="1" w:styleId="1996A9EB623D4DC8B74C112E829E341A">
    <w:name w:val="1996A9EB623D4DC8B74C112E829E341A"/>
    <w:rsid w:val="005046AA"/>
  </w:style>
  <w:style w:type="paragraph" w:customStyle="1" w:styleId="169A7ECA27854F948CA7CE66CB4A4AD0">
    <w:name w:val="169A7ECA27854F948CA7CE66CB4A4AD0"/>
    <w:rsid w:val="005046AA"/>
  </w:style>
  <w:style w:type="paragraph" w:customStyle="1" w:styleId="46824A0C4A2846E5B460FFE6BEFF5971">
    <w:name w:val="46824A0C4A2846E5B460FFE6BEFF5971"/>
    <w:rsid w:val="005046AA"/>
  </w:style>
  <w:style w:type="paragraph" w:customStyle="1" w:styleId="26B84774F32A423DAC3775B44F147246">
    <w:name w:val="26B84774F32A423DAC3775B44F147246"/>
    <w:rsid w:val="005046AA"/>
  </w:style>
  <w:style w:type="paragraph" w:customStyle="1" w:styleId="6500F588C13444518CE2CA7544E9D27C">
    <w:name w:val="6500F588C13444518CE2CA7544E9D27C"/>
    <w:rsid w:val="005046AA"/>
  </w:style>
  <w:style w:type="paragraph" w:customStyle="1" w:styleId="0DE138FEA8F14CD09DEC065476CA351E">
    <w:name w:val="0DE138FEA8F14CD09DEC065476CA351E"/>
    <w:rsid w:val="005046AA"/>
  </w:style>
  <w:style w:type="paragraph" w:customStyle="1" w:styleId="1D6A211CB8DA4D80A020985353D69EAF">
    <w:name w:val="1D6A211CB8DA4D80A020985353D69EAF"/>
    <w:rsid w:val="005046AA"/>
  </w:style>
  <w:style w:type="paragraph" w:customStyle="1" w:styleId="2A2BD65CFA12403288F87C26F5BF8E3A">
    <w:name w:val="2A2BD65CFA12403288F87C26F5BF8E3A"/>
    <w:rsid w:val="00540AF4"/>
  </w:style>
  <w:style w:type="paragraph" w:customStyle="1" w:styleId="B6CAFAEB2EDC47D99133CA2E281AFCF4">
    <w:name w:val="B6CAFAEB2EDC47D99133CA2E281AFCF4"/>
    <w:rsid w:val="00540AF4"/>
  </w:style>
  <w:style w:type="paragraph" w:customStyle="1" w:styleId="47D69C9C0A0C43B1A752B24EA0BD5441">
    <w:name w:val="47D69C9C0A0C43B1A752B24EA0BD5441"/>
    <w:rsid w:val="00540AF4"/>
  </w:style>
  <w:style w:type="paragraph" w:customStyle="1" w:styleId="D752558CEF0A429AAC0D4D1613D40216">
    <w:name w:val="D752558CEF0A429AAC0D4D1613D40216"/>
    <w:rsid w:val="00540AF4"/>
  </w:style>
  <w:style w:type="paragraph" w:customStyle="1" w:styleId="8670FD83972049F39171F97C9664ACD8">
    <w:name w:val="8670FD83972049F39171F97C9664ACD8"/>
    <w:rsid w:val="00540AF4"/>
  </w:style>
  <w:style w:type="paragraph" w:customStyle="1" w:styleId="1AC5D23B786A446BBEE6BC17A09D1922">
    <w:name w:val="1AC5D23B786A446BBEE6BC17A09D1922"/>
    <w:rsid w:val="00540AF4"/>
  </w:style>
  <w:style w:type="paragraph" w:customStyle="1" w:styleId="EB2542F8087747AEA6227A04DCA980F5">
    <w:name w:val="EB2542F8087747AEA6227A04DCA980F5"/>
    <w:rsid w:val="00540AF4"/>
  </w:style>
  <w:style w:type="paragraph" w:customStyle="1" w:styleId="A7F8C665E97C4D828A61D2B3544CE69D">
    <w:name w:val="A7F8C665E97C4D828A61D2B3544CE69D"/>
    <w:rsid w:val="00540AF4"/>
  </w:style>
  <w:style w:type="paragraph" w:customStyle="1" w:styleId="89B22A515D4F4CCC9ECB44016F5BC40A">
    <w:name w:val="89B22A515D4F4CCC9ECB44016F5BC40A"/>
    <w:rsid w:val="00540AF4"/>
  </w:style>
  <w:style w:type="paragraph" w:customStyle="1" w:styleId="E3BD0C9F656B4D6A9DA25592ACBBAA29">
    <w:name w:val="E3BD0C9F656B4D6A9DA25592ACBBAA29"/>
    <w:rsid w:val="00540AF4"/>
  </w:style>
  <w:style w:type="paragraph" w:customStyle="1" w:styleId="F3332BB90AEF4A469CBBC1CB800C0C76">
    <w:name w:val="F3332BB90AEF4A469CBBC1CB800C0C76"/>
    <w:rsid w:val="00540AF4"/>
  </w:style>
  <w:style w:type="paragraph" w:customStyle="1" w:styleId="95625C1AD73749BA82E43BF7E99BC564">
    <w:name w:val="95625C1AD73749BA82E43BF7E99BC564"/>
    <w:rsid w:val="00540AF4"/>
  </w:style>
  <w:style w:type="paragraph" w:customStyle="1" w:styleId="DE0D37D4369E4F8A8928B5B284CA6900">
    <w:name w:val="DE0D37D4369E4F8A8928B5B284CA6900"/>
    <w:rsid w:val="00540AF4"/>
  </w:style>
  <w:style w:type="paragraph" w:customStyle="1" w:styleId="C3819EB1EB8D464FACF52E4FF4B37820">
    <w:name w:val="C3819EB1EB8D464FACF52E4FF4B37820"/>
    <w:rsid w:val="00540AF4"/>
  </w:style>
  <w:style w:type="paragraph" w:customStyle="1" w:styleId="58A06EC6867D4723AED61765CC4FB7ED">
    <w:name w:val="58A06EC6867D4723AED61765CC4FB7ED"/>
    <w:rsid w:val="00540AF4"/>
  </w:style>
  <w:style w:type="paragraph" w:customStyle="1" w:styleId="3274503FA2C54CE78C86FD6CF4E974C2">
    <w:name w:val="3274503FA2C54CE78C86FD6CF4E974C2"/>
    <w:rsid w:val="00540AF4"/>
  </w:style>
  <w:style w:type="paragraph" w:customStyle="1" w:styleId="F88132D9F319421BBA633BAC8AB061A9">
    <w:name w:val="F88132D9F319421BBA633BAC8AB061A9"/>
    <w:rsid w:val="00540AF4"/>
  </w:style>
  <w:style w:type="paragraph" w:customStyle="1" w:styleId="F703EFE3E06E4C61B2DEA85EE47C656E">
    <w:name w:val="F703EFE3E06E4C61B2DEA85EE47C656E"/>
    <w:rsid w:val="00540AF4"/>
  </w:style>
  <w:style w:type="paragraph" w:customStyle="1" w:styleId="B93D85DE80D04F6499F734119E0C7DB2">
    <w:name w:val="B93D85DE80D04F6499F734119E0C7DB2"/>
    <w:rsid w:val="00540AF4"/>
  </w:style>
  <w:style w:type="paragraph" w:customStyle="1" w:styleId="84466403F2AD4AB4BB37648485AE5B22">
    <w:name w:val="84466403F2AD4AB4BB37648485AE5B22"/>
    <w:rsid w:val="00540AF4"/>
  </w:style>
  <w:style w:type="paragraph" w:customStyle="1" w:styleId="85A174212B4B44CAAE16B1FEEEF181E9">
    <w:name w:val="85A174212B4B44CAAE16B1FEEEF181E9"/>
    <w:rsid w:val="00540AF4"/>
  </w:style>
  <w:style w:type="paragraph" w:customStyle="1" w:styleId="10F2696EA6C0451094D5B94A73D514CA">
    <w:name w:val="10F2696EA6C0451094D5B94A73D514CA"/>
    <w:rsid w:val="00540AF4"/>
  </w:style>
  <w:style w:type="paragraph" w:customStyle="1" w:styleId="9C39920380AF4722AEC2C4B3CAADA2A6">
    <w:name w:val="9C39920380AF4722AEC2C4B3CAADA2A6"/>
    <w:rsid w:val="00540AF4"/>
  </w:style>
  <w:style w:type="paragraph" w:customStyle="1" w:styleId="CA652C700DDC4C52A846E2CDEF061DEF">
    <w:name w:val="CA652C700DDC4C52A846E2CDEF061DEF"/>
    <w:rsid w:val="00540AF4"/>
  </w:style>
  <w:style w:type="paragraph" w:customStyle="1" w:styleId="2D37E3916E2B432EAF25E9B26B308327">
    <w:name w:val="2D37E3916E2B432EAF25E9B26B308327"/>
    <w:rsid w:val="00540AF4"/>
  </w:style>
  <w:style w:type="paragraph" w:customStyle="1" w:styleId="698EE4EC70034E83AC04289FD97AA37B">
    <w:name w:val="698EE4EC70034E83AC04289FD97AA37B"/>
    <w:rsid w:val="00540AF4"/>
  </w:style>
  <w:style w:type="paragraph" w:customStyle="1" w:styleId="F0FE40A7619C4264A52CBEA343A71C18">
    <w:name w:val="F0FE40A7619C4264A52CBEA343A71C18"/>
    <w:rsid w:val="00540AF4"/>
  </w:style>
  <w:style w:type="paragraph" w:customStyle="1" w:styleId="011866340EEB40CBB2F71B92E9DEA872">
    <w:name w:val="011866340EEB40CBB2F71B92E9DEA872"/>
    <w:rsid w:val="00540AF4"/>
  </w:style>
  <w:style w:type="paragraph" w:customStyle="1" w:styleId="488E5F27A56F44A0882E5AC34CD3552E">
    <w:name w:val="488E5F27A56F44A0882E5AC34CD3552E"/>
    <w:rsid w:val="00540AF4"/>
  </w:style>
  <w:style w:type="paragraph" w:customStyle="1" w:styleId="10CE9B4A75AF473B94CBC548AE0A071F">
    <w:name w:val="10CE9B4A75AF473B94CBC548AE0A071F"/>
    <w:rsid w:val="00540AF4"/>
  </w:style>
  <w:style w:type="paragraph" w:customStyle="1" w:styleId="8D9888A999B44E37A36C1D6F96D595FA">
    <w:name w:val="8D9888A999B44E37A36C1D6F96D595FA"/>
    <w:rsid w:val="00540AF4"/>
  </w:style>
  <w:style w:type="paragraph" w:customStyle="1" w:styleId="3506AB7F02C64015BF42277242BFF45C">
    <w:name w:val="3506AB7F02C64015BF42277242BFF45C"/>
    <w:rsid w:val="00540AF4"/>
  </w:style>
  <w:style w:type="paragraph" w:customStyle="1" w:styleId="38B6B5B855584AEE869ACE8CC52447A9">
    <w:name w:val="38B6B5B855584AEE869ACE8CC52447A9"/>
    <w:rsid w:val="00540AF4"/>
  </w:style>
  <w:style w:type="paragraph" w:customStyle="1" w:styleId="D5965A8618D7404FAB4CA1E2175F535B">
    <w:name w:val="D5965A8618D7404FAB4CA1E2175F535B"/>
    <w:rsid w:val="00540AF4"/>
  </w:style>
  <w:style w:type="paragraph" w:customStyle="1" w:styleId="A839248D869D4549B3F455D210880A59">
    <w:name w:val="A839248D869D4549B3F455D210880A59"/>
    <w:rsid w:val="00540AF4"/>
  </w:style>
  <w:style w:type="paragraph" w:customStyle="1" w:styleId="C6D45A75BB024CA5A94003BEC2B3AE94">
    <w:name w:val="C6D45A75BB024CA5A94003BEC2B3AE94"/>
    <w:rsid w:val="00540AF4"/>
  </w:style>
  <w:style w:type="paragraph" w:customStyle="1" w:styleId="E0CECC20841B4D118B96A3FA8B614E70">
    <w:name w:val="E0CECC20841B4D118B96A3FA8B614E70"/>
    <w:rsid w:val="00540AF4"/>
  </w:style>
  <w:style w:type="paragraph" w:customStyle="1" w:styleId="AC75C8D66ECC40D2836B7ED911CA41F1">
    <w:name w:val="AC75C8D66ECC40D2836B7ED911CA41F1"/>
    <w:rsid w:val="00540AF4"/>
  </w:style>
  <w:style w:type="paragraph" w:customStyle="1" w:styleId="1AABB476C609445E8B8483E8A817E7D6">
    <w:name w:val="1AABB476C609445E8B8483E8A817E7D6"/>
    <w:rsid w:val="00540AF4"/>
  </w:style>
  <w:style w:type="paragraph" w:customStyle="1" w:styleId="7D98680B9173448E8E43ABB986885C72">
    <w:name w:val="7D98680B9173448E8E43ABB986885C72"/>
    <w:rsid w:val="00540AF4"/>
  </w:style>
  <w:style w:type="paragraph" w:customStyle="1" w:styleId="8F7A7EB9C1274DA99B391226EDFC1B52">
    <w:name w:val="8F7A7EB9C1274DA99B391226EDFC1B52"/>
    <w:rsid w:val="00540AF4"/>
  </w:style>
  <w:style w:type="paragraph" w:customStyle="1" w:styleId="0165C310320D41408296FE94DD954764">
    <w:name w:val="0165C310320D41408296FE94DD954764"/>
    <w:rsid w:val="00540AF4"/>
  </w:style>
  <w:style w:type="paragraph" w:customStyle="1" w:styleId="EBF407DF10FB40CC96270B5BC6CAC9E2">
    <w:name w:val="EBF407DF10FB40CC96270B5BC6CAC9E2"/>
    <w:rsid w:val="00540AF4"/>
  </w:style>
  <w:style w:type="paragraph" w:customStyle="1" w:styleId="BAA3DE3083E04FC39AC71543B1AE3011">
    <w:name w:val="BAA3DE3083E04FC39AC71543B1AE3011"/>
    <w:rsid w:val="00540AF4"/>
  </w:style>
  <w:style w:type="paragraph" w:customStyle="1" w:styleId="2932FEF5710840B885A982076039E66B">
    <w:name w:val="2932FEF5710840B885A982076039E66B"/>
    <w:rsid w:val="00540AF4"/>
  </w:style>
  <w:style w:type="paragraph" w:customStyle="1" w:styleId="DE60A62ECB424B6FB5A1789A58F046D8">
    <w:name w:val="DE60A62ECB424B6FB5A1789A58F046D8"/>
    <w:rsid w:val="00540AF4"/>
  </w:style>
  <w:style w:type="paragraph" w:customStyle="1" w:styleId="ACA90E3FDF63490CB0B627C817FCA2A1">
    <w:name w:val="ACA90E3FDF63490CB0B627C817FCA2A1"/>
    <w:rsid w:val="00540AF4"/>
  </w:style>
  <w:style w:type="paragraph" w:customStyle="1" w:styleId="067545AB893C4DFAB2F792380A8940E5">
    <w:name w:val="067545AB893C4DFAB2F792380A8940E5"/>
    <w:rsid w:val="00540AF4"/>
  </w:style>
  <w:style w:type="paragraph" w:customStyle="1" w:styleId="C613933B88C544ED988E3AE7479B0DD4">
    <w:name w:val="C613933B88C544ED988E3AE7479B0DD4"/>
    <w:rsid w:val="00540AF4"/>
  </w:style>
  <w:style w:type="paragraph" w:customStyle="1" w:styleId="749F209B617E49278D750DDA14863012">
    <w:name w:val="749F209B617E49278D750DDA14863012"/>
    <w:rsid w:val="00540AF4"/>
  </w:style>
  <w:style w:type="paragraph" w:customStyle="1" w:styleId="3F9E8D7EAB1E41109CE6D17EFF24889D">
    <w:name w:val="3F9E8D7EAB1E41109CE6D17EFF24889D"/>
    <w:rsid w:val="00540AF4"/>
  </w:style>
  <w:style w:type="paragraph" w:customStyle="1" w:styleId="A39260C564374682910C34B400052914">
    <w:name w:val="A39260C564374682910C34B400052914"/>
    <w:rsid w:val="00540AF4"/>
  </w:style>
  <w:style w:type="paragraph" w:customStyle="1" w:styleId="2F19EB2DAC7C4AD891F7808A911B5E5D">
    <w:name w:val="2F19EB2DAC7C4AD891F7808A911B5E5D"/>
    <w:rsid w:val="00540AF4"/>
  </w:style>
  <w:style w:type="paragraph" w:customStyle="1" w:styleId="A9C2D6BCF52F4BD9B4F463303B59D78D">
    <w:name w:val="A9C2D6BCF52F4BD9B4F463303B59D78D"/>
    <w:rsid w:val="00540AF4"/>
  </w:style>
  <w:style w:type="paragraph" w:customStyle="1" w:styleId="38D91E64A8FE4DAAB695793830B22733">
    <w:name w:val="38D91E64A8FE4DAAB695793830B22733"/>
    <w:rsid w:val="00540AF4"/>
  </w:style>
  <w:style w:type="paragraph" w:customStyle="1" w:styleId="EA5BC899585545028E24650516D90F75">
    <w:name w:val="EA5BC899585545028E24650516D90F75"/>
    <w:rsid w:val="00540AF4"/>
  </w:style>
  <w:style w:type="paragraph" w:customStyle="1" w:styleId="451E2FDBF5314044B149057C8D8296A9">
    <w:name w:val="451E2FDBF5314044B149057C8D8296A9"/>
    <w:rsid w:val="00540AF4"/>
  </w:style>
  <w:style w:type="paragraph" w:customStyle="1" w:styleId="5A14A62737714D5B86B0DB64281E9E81">
    <w:name w:val="5A14A62737714D5B86B0DB64281E9E81"/>
    <w:rsid w:val="00540AF4"/>
  </w:style>
  <w:style w:type="paragraph" w:customStyle="1" w:styleId="D2C016C8973E4859B7F19F12C0C63CBA">
    <w:name w:val="D2C016C8973E4859B7F19F12C0C63CBA"/>
    <w:rsid w:val="00540AF4"/>
  </w:style>
  <w:style w:type="paragraph" w:customStyle="1" w:styleId="06983F3ED1A54D2FBFC3EE8329B335AB">
    <w:name w:val="06983F3ED1A54D2FBFC3EE8329B335AB"/>
    <w:rsid w:val="00540AF4"/>
  </w:style>
  <w:style w:type="paragraph" w:customStyle="1" w:styleId="A3B6676C0CAA44289EC775CD34CEFF41">
    <w:name w:val="A3B6676C0CAA44289EC775CD34CEFF41"/>
    <w:rsid w:val="00540AF4"/>
  </w:style>
  <w:style w:type="paragraph" w:customStyle="1" w:styleId="B6A935ACE8B3480FA63113DD95B73741">
    <w:name w:val="B6A935ACE8B3480FA63113DD95B73741"/>
    <w:rsid w:val="00540AF4"/>
  </w:style>
  <w:style w:type="paragraph" w:customStyle="1" w:styleId="5EC2E234593843E0B1EDE4F6C0A6DB45">
    <w:name w:val="5EC2E234593843E0B1EDE4F6C0A6DB45"/>
    <w:rsid w:val="00540AF4"/>
  </w:style>
  <w:style w:type="paragraph" w:customStyle="1" w:styleId="29A27B2B5E7B4E4395FEA8C56FB9C738">
    <w:name w:val="29A27B2B5E7B4E4395FEA8C56FB9C738"/>
    <w:rsid w:val="00540AF4"/>
  </w:style>
  <w:style w:type="paragraph" w:customStyle="1" w:styleId="284EBA52F0AF436D9D9D3ED61A5BFE74">
    <w:name w:val="284EBA52F0AF436D9D9D3ED61A5BFE74"/>
    <w:rsid w:val="00540AF4"/>
  </w:style>
  <w:style w:type="paragraph" w:customStyle="1" w:styleId="645E7ECE08F84F3F87C1EBD4CF4BB80A">
    <w:name w:val="645E7ECE08F84F3F87C1EBD4CF4BB80A"/>
    <w:rsid w:val="00540AF4"/>
  </w:style>
  <w:style w:type="paragraph" w:customStyle="1" w:styleId="859896801B85435BAA1E9AFE78B72DC8">
    <w:name w:val="859896801B85435BAA1E9AFE78B72DC8"/>
    <w:rsid w:val="00540AF4"/>
  </w:style>
  <w:style w:type="paragraph" w:customStyle="1" w:styleId="901F4853E326416FA468CEEB17781AF0">
    <w:name w:val="901F4853E326416FA468CEEB17781AF0"/>
    <w:rsid w:val="00540AF4"/>
  </w:style>
  <w:style w:type="paragraph" w:customStyle="1" w:styleId="1765158B3839414A87AF4A62C723440E">
    <w:name w:val="1765158B3839414A87AF4A62C723440E"/>
    <w:rsid w:val="00540AF4"/>
  </w:style>
  <w:style w:type="paragraph" w:customStyle="1" w:styleId="5601C1CC8EEF402F938A211AB6BD9633">
    <w:name w:val="5601C1CC8EEF402F938A211AB6BD9633"/>
    <w:rsid w:val="00540AF4"/>
  </w:style>
  <w:style w:type="paragraph" w:customStyle="1" w:styleId="12C66A1DE6374CA8991AE14106C99386">
    <w:name w:val="12C66A1DE6374CA8991AE14106C99386"/>
    <w:rsid w:val="00540AF4"/>
  </w:style>
  <w:style w:type="paragraph" w:customStyle="1" w:styleId="733C8058F27449E9952277782ADEF303">
    <w:name w:val="733C8058F27449E9952277782ADEF303"/>
    <w:rsid w:val="00540AF4"/>
  </w:style>
  <w:style w:type="paragraph" w:customStyle="1" w:styleId="CE3785FAD4FF45E693581FAF85089CCC">
    <w:name w:val="CE3785FAD4FF45E693581FAF85089CCC"/>
    <w:rsid w:val="00540AF4"/>
  </w:style>
  <w:style w:type="paragraph" w:customStyle="1" w:styleId="323C5DEF055B463C8BF0CA8BC8B94BB5">
    <w:name w:val="323C5DEF055B463C8BF0CA8BC8B94BB5"/>
    <w:rsid w:val="00540AF4"/>
  </w:style>
  <w:style w:type="paragraph" w:customStyle="1" w:styleId="7F4417BA348640FAB472FE4B5E4AC609">
    <w:name w:val="7F4417BA348640FAB472FE4B5E4AC609"/>
    <w:rsid w:val="00540AF4"/>
  </w:style>
  <w:style w:type="paragraph" w:customStyle="1" w:styleId="35AB7273D6FC41D8AAAEA8B6BD49A730">
    <w:name w:val="35AB7273D6FC41D8AAAEA8B6BD49A730"/>
    <w:rsid w:val="00540AF4"/>
  </w:style>
  <w:style w:type="paragraph" w:customStyle="1" w:styleId="4D90E50E990845D4B426BBDF5DAFC66B">
    <w:name w:val="4D90E50E990845D4B426BBDF5DAFC66B"/>
    <w:rsid w:val="00540AF4"/>
  </w:style>
  <w:style w:type="paragraph" w:customStyle="1" w:styleId="CAF698129EF84AD7BB0D01ADC7ED3948">
    <w:name w:val="CAF698129EF84AD7BB0D01ADC7ED3948"/>
    <w:rsid w:val="00540AF4"/>
  </w:style>
  <w:style w:type="paragraph" w:customStyle="1" w:styleId="D2733B53F76844D9AF82B90CC5CD4F5F">
    <w:name w:val="D2733B53F76844D9AF82B90CC5CD4F5F"/>
    <w:rsid w:val="00540AF4"/>
  </w:style>
  <w:style w:type="paragraph" w:customStyle="1" w:styleId="A85020B54AEE4D389C11E1B664FCCB3D">
    <w:name w:val="A85020B54AEE4D389C11E1B664FCCB3D"/>
    <w:rsid w:val="00540AF4"/>
  </w:style>
  <w:style w:type="paragraph" w:customStyle="1" w:styleId="1E1E3865D77249A79009CCCC3CD117AF">
    <w:name w:val="1E1E3865D77249A79009CCCC3CD117AF"/>
    <w:rsid w:val="00540AF4"/>
  </w:style>
  <w:style w:type="paragraph" w:customStyle="1" w:styleId="96E224B06553413BA1B64DF05A50180A">
    <w:name w:val="96E224B06553413BA1B64DF05A50180A"/>
    <w:rsid w:val="00540AF4"/>
  </w:style>
  <w:style w:type="paragraph" w:customStyle="1" w:styleId="056BA06D81CA45B785AA27FA090619C3">
    <w:name w:val="056BA06D81CA45B785AA27FA090619C3"/>
    <w:rsid w:val="00540AF4"/>
  </w:style>
  <w:style w:type="paragraph" w:customStyle="1" w:styleId="34D026BE4D564CF8BFE11FE0FDA35774">
    <w:name w:val="34D026BE4D564CF8BFE11FE0FDA35774"/>
    <w:rsid w:val="00540AF4"/>
  </w:style>
  <w:style w:type="paragraph" w:customStyle="1" w:styleId="3BED3D5E83414F919C15055F283D6C1B">
    <w:name w:val="3BED3D5E83414F919C15055F283D6C1B"/>
    <w:rsid w:val="00540AF4"/>
  </w:style>
  <w:style w:type="paragraph" w:customStyle="1" w:styleId="AC0C0EF60FC04C88BA1D6EEF5E161B36">
    <w:name w:val="AC0C0EF60FC04C88BA1D6EEF5E161B36"/>
    <w:rsid w:val="00540AF4"/>
  </w:style>
  <w:style w:type="paragraph" w:customStyle="1" w:styleId="9F4EA6FD440F46FDBACF131CDC89057C">
    <w:name w:val="9F4EA6FD440F46FDBACF131CDC89057C"/>
    <w:rsid w:val="00540AF4"/>
  </w:style>
  <w:style w:type="paragraph" w:customStyle="1" w:styleId="FBBB564176624DABA739381CA31ACFDE">
    <w:name w:val="FBBB564176624DABA739381CA31ACFDE"/>
    <w:rsid w:val="00540AF4"/>
  </w:style>
  <w:style w:type="paragraph" w:customStyle="1" w:styleId="17AA9196991F41698D20F078D241EC84">
    <w:name w:val="17AA9196991F41698D20F078D241EC84"/>
    <w:rsid w:val="00540AF4"/>
  </w:style>
  <w:style w:type="paragraph" w:customStyle="1" w:styleId="B70DC8B4766F495BABD6938E493FDD17">
    <w:name w:val="B70DC8B4766F495BABD6938E493FDD17"/>
    <w:rsid w:val="00540AF4"/>
  </w:style>
  <w:style w:type="paragraph" w:customStyle="1" w:styleId="FF68B0860D794B1DB60676407A476B8D">
    <w:name w:val="FF68B0860D794B1DB60676407A476B8D"/>
    <w:rsid w:val="00540AF4"/>
  </w:style>
  <w:style w:type="paragraph" w:customStyle="1" w:styleId="04D2DCB45CF04B429A42C87001E45FB1">
    <w:name w:val="04D2DCB45CF04B429A42C87001E45FB1"/>
    <w:rsid w:val="00540AF4"/>
  </w:style>
  <w:style w:type="paragraph" w:customStyle="1" w:styleId="BD1DEF4551F242A59C8C881AE7F2CF0A">
    <w:name w:val="BD1DEF4551F242A59C8C881AE7F2CF0A"/>
    <w:rsid w:val="00540AF4"/>
  </w:style>
  <w:style w:type="paragraph" w:customStyle="1" w:styleId="E2719F70A4574C9FB9B1CAE2E8AEE832">
    <w:name w:val="E2719F70A4574C9FB9B1CAE2E8AEE832"/>
    <w:rsid w:val="00540AF4"/>
  </w:style>
  <w:style w:type="paragraph" w:customStyle="1" w:styleId="676AE4C258B14FEE9C50B9AB393A88A2">
    <w:name w:val="676AE4C258B14FEE9C50B9AB393A88A2"/>
    <w:rsid w:val="00540AF4"/>
  </w:style>
  <w:style w:type="paragraph" w:customStyle="1" w:styleId="4B1FF4DF128F4C33B561F075B299043C">
    <w:name w:val="4B1FF4DF128F4C33B561F075B299043C"/>
    <w:rsid w:val="00540AF4"/>
  </w:style>
  <w:style w:type="paragraph" w:customStyle="1" w:styleId="74D6FE6B964B4BF0ABD3FE28FD5D0FCC">
    <w:name w:val="74D6FE6B964B4BF0ABD3FE28FD5D0FCC"/>
    <w:rsid w:val="00540AF4"/>
  </w:style>
  <w:style w:type="paragraph" w:customStyle="1" w:styleId="EFC8756AA01A458D88E58DCBD7BFD05E">
    <w:name w:val="EFC8756AA01A458D88E58DCBD7BFD05E"/>
    <w:rsid w:val="00540AF4"/>
  </w:style>
  <w:style w:type="paragraph" w:customStyle="1" w:styleId="30DBCDCA0528447C9D13FF7B5E4527BD">
    <w:name w:val="30DBCDCA0528447C9D13FF7B5E4527BD"/>
    <w:rsid w:val="00540AF4"/>
  </w:style>
  <w:style w:type="paragraph" w:customStyle="1" w:styleId="3960C0AA9D0D4BB089ABF048A56A3248">
    <w:name w:val="3960C0AA9D0D4BB089ABF048A56A3248"/>
    <w:rsid w:val="00540AF4"/>
  </w:style>
  <w:style w:type="paragraph" w:customStyle="1" w:styleId="443D2F2D8A67468F835B8F3C3CBECBF3">
    <w:name w:val="443D2F2D8A67468F835B8F3C3CBECBF3"/>
    <w:rsid w:val="00540AF4"/>
  </w:style>
  <w:style w:type="paragraph" w:customStyle="1" w:styleId="35ECD8B9ACD94632BBC8F3E09D6F744A">
    <w:name w:val="35ECD8B9ACD94632BBC8F3E09D6F744A"/>
    <w:rsid w:val="00540AF4"/>
  </w:style>
  <w:style w:type="paragraph" w:customStyle="1" w:styleId="EB2386C13B5644568ABDC69766FA7EF6">
    <w:name w:val="EB2386C13B5644568ABDC69766FA7EF6"/>
    <w:rsid w:val="00540AF4"/>
  </w:style>
  <w:style w:type="paragraph" w:customStyle="1" w:styleId="E7F174F4413646BB8DDE6CCC84CD5AB8">
    <w:name w:val="E7F174F4413646BB8DDE6CCC84CD5AB8"/>
    <w:rsid w:val="00540AF4"/>
  </w:style>
  <w:style w:type="paragraph" w:customStyle="1" w:styleId="9E54AEC4BF634FA28E2F2977C7E84B84">
    <w:name w:val="9E54AEC4BF634FA28E2F2977C7E84B84"/>
    <w:rsid w:val="00540AF4"/>
  </w:style>
  <w:style w:type="paragraph" w:customStyle="1" w:styleId="4562911787524D0089AFA5CB3AA68465">
    <w:name w:val="4562911787524D0089AFA5CB3AA68465"/>
    <w:rsid w:val="00540AF4"/>
  </w:style>
  <w:style w:type="paragraph" w:customStyle="1" w:styleId="2795FFFA0BA149D3A8FD61B3B27F9F9C">
    <w:name w:val="2795FFFA0BA149D3A8FD61B3B27F9F9C"/>
    <w:rsid w:val="00540AF4"/>
  </w:style>
  <w:style w:type="paragraph" w:customStyle="1" w:styleId="22E55D5C4024496BAEEEED2C62819BB0">
    <w:name w:val="22E55D5C4024496BAEEEED2C62819BB0"/>
    <w:rsid w:val="00540AF4"/>
  </w:style>
  <w:style w:type="paragraph" w:customStyle="1" w:styleId="15DE8B20BA574A268B768AB9FEE5BFE3">
    <w:name w:val="15DE8B20BA574A268B768AB9FEE5BFE3"/>
    <w:rsid w:val="00540AF4"/>
  </w:style>
  <w:style w:type="paragraph" w:customStyle="1" w:styleId="3E646D76B5034E1D90E11597D4472426">
    <w:name w:val="3E646D76B5034E1D90E11597D4472426"/>
    <w:rsid w:val="00540AF4"/>
  </w:style>
  <w:style w:type="paragraph" w:customStyle="1" w:styleId="DD89727B825B42FC8C3CDDB46F8C8A19">
    <w:name w:val="DD89727B825B42FC8C3CDDB46F8C8A19"/>
    <w:rsid w:val="00540AF4"/>
  </w:style>
  <w:style w:type="paragraph" w:customStyle="1" w:styleId="17D662D1BC0D494BA7EEDEE84CC1CF23">
    <w:name w:val="17D662D1BC0D494BA7EEDEE84CC1CF23"/>
    <w:rsid w:val="00540AF4"/>
  </w:style>
  <w:style w:type="paragraph" w:customStyle="1" w:styleId="CE05921872A34938BC4CCE6B420FC9E2">
    <w:name w:val="CE05921872A34938BC4CCE6B420FC9E2"/>
    <w:rsid w:val="00540AF4"/>
  </w:style>
  <w:style w:type="paragraph" w:customStyle="1" w:styleId="68771DFB00F9412889156DCE35063AC5">
    <w:name w:val="68771DFB00F9412889156DCE35063AC5"/>
    <w:rsid w:val="00540AF4"/>
  </w:style>
  <w:style w:type="paragraph" w:customStyle="1" w:styleId="C1645FD5971D452AB87E2211B67B914D">
    <w:name w:val="C1645FD5971D452AB87E2211B67B914D"/>
    <w:rsid w:val="00540AF4"/>
  </w:style>
  <w:style w:type="paragraph" w:customStyle="1" w:styleId="1086B50C6F5647B097E141D3F660D1CC">
    <w:name w:val="1086B50C6F5647B097E141D3F660D1CC"/>
    <w:rsid w:val="00540AF4"/>
  </w:style>
  <w:style w:type="paragraph" w:customStyle="1" w:styleId="DFEEAE63FA874454A913F105B10165A7">
    <w:name w:val="DFEEAE63FA874454A913F105B10165A7"/>
    <w:rsid w:val="00540AF4"/>
  </w:style>
  <w:style w:type="paragraph" w:customStyle="1" w:styleId="C1488A3BC0EE4A9E9CF6DBB453B2EE4F">
    <w:name w:val="C1488A3BC0EE4A9E9CF6DBB453B2EE4F"/>
    <w:rsid w:val="00540AF4"/>
  </w:style>
  <w:style w:type="paragraph" w:customStyle="1" w:styleId="B31C71505AA445E29A78F026A52BA984">
    <w:name w:val="B31C71505AA445E29A78F026A52BA984"/>
    <w:rsid w:val="00540AF4"/>
  </w:style>
  <w:style w:type="paragraph" w:customStyle="1" w:styleId="45348CE0982843A2922EC40CD74CC12E">
    <w:name w:val="45348CE0982843A2922EC40CD74CC12E"/>
    <w:rsid w:val="00540AF4"/>
  </w:style>
  <w:style w:type="paragraph" w:customStyle="1" w:styleId="95E0C37153D14D36B90669ED326951FB">
    <w:name w:val="95E0C37153D14D36B90669ED326951FB"/>
    <w:rsid w:val="00540AF4"/>
  </w:style>
  <w:style w:type="paragraph" w:customStyle="1" w:styleId="8CB7C21A9CF44A7DAE59D79148D731BE">
    <w:name w:val="8CB7C21A9CF44A7DAE59D79148D731BE"/>
    <w:rsid w:val="00540AF4"/>
  </w:style>
  <w:style w:type="paragraph" w:customStyle="1" w:styleId="7102E80472604E86B19BE62C08B233DA">
    <w:name w:val="7102E80472604E86B19BE62C08B233DA"/>
    <w:rsid w:val="00540AF4"/>
  </w:style>
  <w:style w:type="paragraph" w:customStyle="1" w:styleId="9902DD1C1D7048E1A538CD0C52E9FCF7">
    <w:name w:val="9902DD1C1D7048E1A538CD0C52E9FCF7"/>
    <w:rsid w:val="00540AF4"/>
  </w:style>
  <w:style w:type="paragraph" w:customStyle="1" w:styleId="1EF62BEE64114B10BE56FEDD63E41A1B">
    <w:name w:val="1EF62BEE64114B10BE56FEDD63E41A1B"/>
    <w:rsid w:val="00540AF4"/>
  </w:style>
  <w:style w:type="paragraph" w:customStyle="1" w:styleId="8448EA1E3B1E4B3ABB797C5977299DCC">
    <w:name w:val="8448EA1E3B1E4B3ABB797C5977299DCC"/>
    <w:rsid w:val="00540AF4"/>
  </w:style>
  <w:style w:type="paragraph" w:customStyle="1" w:styleId="FF9D686616D842AAAF1A7EF454E74E28">
    <w:name w:val="FF9D686616D842AAAF1A7EF454E74E28"/>
    <w:rsid w:val="00540AF4"/>
  </w:style>
  <w:style w:type="paragraph" w:customStyle="1" w:styleId="3D367F78000E44848F98E5D3F5650EC2">
    <w:name w:val="3D367F78000E44848F98E5D3F5650EC2"/>
    <w:rsid w:val="00540AF4"/>
  </w:style>
  <w:style w:type="paragraph" w:customStyle="1" w:styleId="9BC35A3DC7E44D8F8861F05C15493E5F">
    <w:name w:val="9BC35A3DC7E44D8F8861F05C15493E5F"/>
    <w:rsid w:val="00540AF4"/>
  </w:style>
  <w:style w:type="paragraph" w:customStyle="1" w:styleId="D6E3FE0302B94876B19C6ECE447F7348">
    <w:name w:val="D6E3FE0302B94876B19C6ECE447F7348"/>
    <w:rsid w:val="00540AF4"/>
  </w:style>
  <w:style w:type="paragraph" w:customStyle="1" w:styleId="5944DA9B7A264F04BDF17DEAD13C4D81">
    <w:name w:val="5944DA9B7A264F04BDF17DEAD13C4D81"/>
    <w:rsid w:val="00540AF4"/>
  </w:style>
  <w:style w:type="paragraph" w:customStyle="1" w:styleId="E5F5703FD6FB45AE90B7AA5DE0E42B2F">
    <w:name w:val="E5F5703FD6FB45AE90B7AA5DE0E42B2F"/>
    <w:rsid w:val="00540AF4"/>
  </w:style>
  <w:style w:type="paragraph" w:customStyle="1" w:styleId="4113C74ED20448CF92DABDD819AF83CA">
    <w:name w:val="4113C74ED20448CF92DABDD819AF83CA"/>
    <w:rsid w:val="00540AF4"/>
  </w:style>
  <w:style w:type="paragraph" w:customStyle="1" w:styleId="474896689D1549F4BD7E475CF34F4BA0">
    <w:name w:val="474896689D1549F4BD7E475CF34F4BA0"/>
    <w:rsid w:val="00540AF4"/>
  </w:style>
  <w:style w:type="paragraph" w:customStyle="1" w:styleId="6B1D0C92AB0F449BBDC308545ADCF4A7">
    <w:name w:val="6B1D0C92AB0F449BBDC308545ADCF4A7"/>
    <w:rsid w:val="00540AF4"/>
  </w:style>
  <w:style w:type="paragraph" w:customStyle="1" w:styleId="735E90BAD6384F0EAFB8EF2E2CD8D252">
    <w:name w:val="735E90BAD6384F0EAFB8EF2E2CD8D252"/>
    <w:rsid w:val="00540AF4"/>
  </w:style>
  <w:style w:type="paragraph" w:customStyle="1" w:styleId="EA5C17EFEDF9402CAF5A2DCE9E79D589">
    <w:name w:val="EA5C17EFEDF9402CAF5A2DCE9E79D589"/>
    <w:rsid w:val="00540AF4"/>
  </w:style>
  <w:style w:type="paragraph" w:customStyle="1" w:styleId="6C35218EC764420386144CBC9E3BDD85">
    <w:name w:val="6C35218EC764420386144CBC9E3BDD85"/>
    <w:rsid w:val="00540AF4"/>
  </w:style>
  <w:style w:type="paragraph" w:customStyle="1" w:styleId="C094D4BC9CB4415483EDA370A9885574">
    <w:name w:val="C094D4BC9CB4415483EDA370A9885574"/>
    <w:rsid w:val="00540AF4"/>
  </w:style>
  <w:style w:type="paragraph" w:customStyle="1" w:styleId="BEAEFC7150F24113AA3B7F89AE2E1881">
    <w:name w:val="BEAEFC7150F24113AA3B7F89AE2E1881"/>
    <w:rsid w:val="00540AF4"/>
  </w:style>
  <w:style w:type="paragraph" w:customStyle="1" w:styleId="9ACAE2E4F08043D19F9E0EC762F2EF44">
    <w:name w:val="9ACAE2E4F08043D19F9E0EC762F2EF44"/>
    <w:rsid w:val="00DF46BA"/>
  </w:style>
  <w:style w:type="paragraph" w:customStyle="1" w:styleId="E60AB83C87634985B68D878C54C8B93A">
    <w:name w:val="E60AB83C87634985B68D878C54C8B93A"/>
    <w:rsid w:val="00DF46BA"/>
  </w:style>
  <w:style w:type="paragraph" w:customStyle="1" w:styleId="8F0782635F03467FA2F81FD9D7C782C1">
    <w:name w:val="8F0782635F03467FA2F81FD9D7C782C1"/>
    <w:rsid w:val="00DF46BA"/>
  </w:style>
  <w:style w:type="paragraph" w:customStyle="1" w:styleId="A1F6D1B2BF544CBAA536000973B2839F">
    <w:name w:val="A1F6D1B2BF544CBAA536000973B2839F"/>
    <w:rsid w:val="00D97302"/>
  </w:style>
  <w:style w:type="paragraph" w:customStyle="1" w:styleId="B959A485FE5E49EEA92D5DF7A67867D7">
    <w:name w:val="B959A485FE5E49EEA92D5DF7A67867D7"/>
    <w:rsid w:val="00D97302"/>
  </w:style>
  <w:style w:type="paragraph" w:customStyle="1" w:styleId="3FCEAB5BCC0846E494163B2FECE26783">
    <w:name w:val="3FCEAB5BCC0846E494163B2FECE26783"/>
    <w:rsid w:val="00D97302"/>
  </w:style>
  <w:style w:type="paragraph" w:customStyle="1" w:styleId="2807D99624F047ADA8DEFCE8EEE1457311">
    <w:name w:val="2807D99624F047ADA8DEFCE8EEE1457311"/>
    <w:rsid w:val="000701E4"/>
    <w:pPr>
      <w:spacing w:after="0" w:line="240" w:lineRule="auto"/>
    </w:pPr>
    <w:rPr>
      <w:rFonts w:ascii="Century Gothic" w:eastAsia="Times New Roman" w:hAnsi="Century Gothic" w:cs="Times New Roman"/>
    </w:rPr>
  </w:style>
  <w:style w:type="paragraph" w:customStyle="1" w:styleId="FB4CAC4207BB45C3840C7282D7B9433311">
    <w:name w:val="FB4CAC4207BB45C3840C7282D7B9433311"/>
    <w:rsid w:val="000701E4"/>
    <w:pPr>
      <w:spacing w:after="0" w:line="240" w:lineRule="auto"/>
    </w:pPr>
    <w:rPr>
      <w:rFonts w:ascii="Century Gothic" w:eastAsia="Times New Roman" w:hAnsi="Century Gothic" w:cs="Times New Roman"/>
    </w:rPr>
  </w:style>
  <w:style w:type="paragraph" w:customStyle="1" w:styleId="E4AF84770AD646CAA1BED5F1057BE9E910">
    <w:name w:val="E4AF84770AD646CAA1BED5F1057BE9E910"/>
    <w:rsid w:val="000701E4"/>
    <w:pPr>
      <w:spacing w:after="0" w:line="240" w:lineRule="auto"/>
    </w:pPr>
    <w:rPr>
      <w:rFonts w:ascii="Century Gothic" w:eastAsia="Times New Roman" w:hAnsi="Century Gothic" w:cs="Times New Roman"/>
    </w:rPr>
  </w:style>
  <w:style w:type="paragraph" w:customStyle="1" w:styleId="13071E71610E415CA9F8956BE9D4EA0A10">
    <w:name w:val="13071E71610E415CA9F8956BE9D4EA0A10"/>
    <w:rsid w:val="000701E4"/>
    <w:pPr>
      <w:spacing w:after="0" w:line="240" w:lineRule="auto"/>
    </w:pPr>
    <w:rPr>
      <w:rFonts w:ascii="Century Gothic" w:eastAsia="Times New Roman" w:hAnsi="Century Gothic" w:cs="Times New Roman"/>
    </w:rPr>
  </w:style>
  <w:style w:type="paragraph" w:customStyle="1" w:styleId="7F8B81CD03C440FF92601B3C9476716810">
    <w:name w:val="7F8B81CD03C440FF92601B3C9476716810"/>
    <w:rsid w:val="000701E4"/>
    <w:pPr>
      <w:spacing w:after="0" w:line="240" w:lineRule="auto"/>
    </w:pPr>
    <w:rPr>
      <w:rFonts w:ascii="Century Gothic" w:eastAsia="Times New Roman" w:hAnsi="Century Gothic" w:cs="Times New Roman"/>
    </w:rPr>
  </w:style>
  <w:style w:type="paragraph" w:customStyle="1" w:styleId="A9C2D6BCF52F4BD9B4F463303B59D78D1">
    <w:name w:val="A9C2D6BCF52F4BD9B4F463303B59D78D1"/>
    <w:rsid w:val="000701E4"/>
    <w:pPr>
      <w:spacing w:after="0" w:line="240" w:lineRule="auto"/>
    </w:pPr>
    <w:rPr>
      <w:rFonts w:ascii="Century Gothic" w:eastAsia="Times New Roman" w:hAnsi="Century Gothic" w:cs="Times New Roman"/>
    </w:rPr>
  </w:style>
  <w:style w:type="paragraph" w:customStyle="1" w:styleId="F3332BB90AEF4A469CBBC1CB800C0C761">
    <w:name w:val="F3332BB90AEF4A469CBBC1CB800C0C761"/>
    <w:rsid w:val="000701E4"/>
    <w:pPr>
      <w:spacing w:after="0" w:line="240" w:lineRule="auto"/>
    </w:pPr>
    <w:rPr>
      <w:rFonts w:ascii="Century Gothic" w:eastAsia="Times New Roman" w:hAnsi="Century Gothic" w:cs="Times New Roman"/>
    </w:rPr>
  </w:style>
  <w:style w:type="paragraph" w:customStyle="1" w:styleId="95625C1AD73749BA82E43BF7E99BC5641">
    <w:name w:val="95625C1AD73749BA82E43BF7E99BC5641"/>
    <w:rsid w:val="000701E4"/>
    <w:pPr>
      <w:spacing w:after="0" w:line="240" w:lineRule="auto"/>
    </w:pPr>
    <w:rPr>
      <w:rFonts w:ascii="Century Gothic" w:eastAsia="Times New Roman" w:hAnsi="Century Gothic" w:cs="Times New Roman"/>
    </w:rPr>
  </w:style>
  <w:style w:type="paragraph" w:customStyle="1" w:styleId="DE0D37D4369E4F8A8928B5B284CA69001">
    <w:name w:val="DE0D37D4369E4F8A8928B5B284CA69001"/>
    <w:rsid w:val="000701E4"/>
    <w:pPr>
      <w:spacing w:after="0" w:line="240" w:lineRule="auto"/>
    </w:pPr>
    <w:rPr>
      <w:rFonts w:ascii="Century Gothic" w:eastAsia="Times New Roman" w:hAnsi="Century Gothic" w:cs="Times New Roman"/>
    </w:rPr>
  </w:style>
  <w:style w:type="paragraph" w:customStyle="1" w:styleId="C3819EB1EB8D464FACF52E4FF4B378201">
    <w:name w:val="C3819EB1EB8D464FACF52E4FF4B378201"/>
    <w:rsid w:val="000701E4"/>
    <w:pPr>
      <w:keepNext/>
      <w:keepLines/>
      <w:tabs>
        <w:tab w:val="num" w:pos="1440"/>
      </w:tabs>
      <w:spacing w:before="200" w:after="0"/>
      <w:ind w:left="792" w:hanging="432"/>
      <w:outlineLvl w:val="1"/>
    </w:pPr>
    <w:rPr>
      <w:rFonts w:ascii="Century Gothic" w:eastAsia="Times New Roman" w:hAnsi="Century Gothic" w:cs="Times New Roman"/>
      <w:b/>
      <w:bCs/>
      <w:sz w:val="20"/>
      <w:szCs w:val="26"/>
      <w:lang w:val="x-none" w:eastAsia="en-US"/>
    </w:rPr>
  </w:style>
  <w:style w:type="paragraph" w:customStyle="1" w:styleId="58A06EC6867D4723AED61765CC4FB7ED1">
    <w:name w:val="58A06EC6867D4723AED61765CC4FB7ED1"/>
    <w:rsid w:val="000701E4"/>
    <w:pPr>
      <w:keepNext/>
      <w:keepLines/>
      <w:tabs>
        <w:tab w:val="num" w:pos="1440"/>
      </w:tabs>
      <w:spacing w:before="200" w:after="0"/>
      <w:ind w:left="792" w:hanging="432"/>
      <w:outlineLvl w:val="1"/>
    </w:pPr>
    <w:rPr>
      <w:rFonts w:ascii="Century Gothic" w:eastAsia="Times New Roman" w:hAnsi="Century Gothic" w:cs="Times New Roman"/>
      <w:b/>
      <w:bCs/>
      <w:sz w:val="20"/>
      <w:szCs w:val="26"/>
      <w:lang w:val="x-none" w:eastAsia="en-US"/>
    </w:rPr>
  </w:style>
  <w:style w:type="paragraph" w:customStyle="1" w:styleId="3274503FA2C54CE78C86FD6CF4E974C21">
    <w:name w:val="3274503FA2C54CE78C86FD6CF4E974C21"/>
    <w:rsid w:val="000701E4"/>
    <w:pPr>
      <w:keepNext/>
      <w:keepLines/>
      <w:tabs>
        <w:tab w:val="num" w:pos="1440"/>
      </w:tabs>
      <w:spacing w:before="200" w:after="0"/>
      <w:ind w:left="792" w:hanging="432"/>
      <w:outlineLvl w:val="1"/>
    </w:pPr>
    <w:rPr>
      <w:rFonts w:ascii="Century Gothic" w:eastAsia="Times New Roman" w:hAnsi="Century Gothic" w:cs="Times New Roman"/>
      <w:b/>
      <w:bCs/>
      <w:sz w:val="20"/>
      <w:szCs w:val="26"/>
      <w:lang w:val="x-none" w:eastAsia="en-US"/>
    </w:rPr>
  </w:style>
  <w:style w:type="paragraph" w:customStyle="1" w:styleId="F88132D9F319421BBA633BAC8AB061A91">
    <w:name w:val="F88132D9F319421BBA633BAC8AB061A91"/>
    <w:rsid w:val="000701E4"/>
    <w:pPr>
      <w:keepNext/>
      <w:keepLines/>
      <w:tabs>
        <w:tab w:val="num" w:pos="1440"/>
      </w:tabs>
      <w:spacing w:before="200" w:after="0"/>
      <w:ind w:left="792" w:hanging="432"/>
      <w:outlineLvl w:val="1"/>
    </w:pPr>
    <w:rPr>
      <w:rFonts w:ascii="Century Gothic" w:eastAsia="Times New Roman" w:hAnsi="Century Gothic" w:cs="Times New Roman"/>
      <w:b/>
      <w:bCs/>
      <w:sz w:val="20"/>
      <w:szCs w:val="26"/>
      <w:lang w:val="x-none" w:eastAsia="en-US"/>
    </w:rPr>
  </w:style>
  <w:style w:type="paragraph" w:customStyle="1" w:styleId="F703EFE3E06E4C61B2DEA85EE47C656E1">
    <w:name w:val="F703EFE3E06E4C61B2DEA85EE47C656E1"/>
    <w:rsid w:val="000701E4"/>
    <w:pPr>
      <w:keepNext/>
      <w:keepLines/>
      <w:tabs>
        <w:tab w:val="num" w:pos="1440"/>
      </w:tabs>
      <w:spacing w:before="200" w:after="0"/>
      <w:ind w:left="792" w:hanging="432"/>
      <w:outlineLvl w:val="1"/>
    </w:pPr>
    <w:rPr>
      <w:rFonts w:ascii="Century Gothic" w:eastAsia="Times New Roman" w:hAnsi="Century Gothic" w:cs="Times New Roman"/>
      <w:b/>
      <w:bCs/>
      <w:sz w:val="20"/>
      <w:szCs w:val="26"/>
      <w:lang w:val="x-none" w:eastAsia="en-US"/>
    </w:rPr>
  </w:style>
  <w:style w:type="paragraph" w:customStyle="1" w:styleId="B93D85DE80D04F6499F734119E0C7DB21">
    <w:name w:val="B93D85DE80D04F6499F734119E0C7DB21"/>
    <w:rsid w:val="000701E4"/>
    <w:pPr>
      <w:keepNext/>
      <w:keepLines/>
      <w:tabs>
        <w:tab w:val="num" w:pos="1440"/>
      </w:tabs>
      <w:spacing w:before="200" w:after="0"/>
      <w:ind w:left="792" w:hanging="432"/>
      <w:outlineLvl w:val="1"/>
    </w:pPr>
    <w:rPr>
      <w:rFonts w:ascii="Century Gothic" w:eastAsia="Times New Roman" w:hAnsi="Century Gothic" w:cs="Times New Roman"/>
      <w:b/>
      <w:bCs/>
      <w:sz w:val="20"/>
      <w:szCs w:val="26"/>
      <w:lang w:val="x-none" w:eastAsia="en-US"/>
    </w:rPr>
  </w:style>
  <w:style w:type="paragraph" w:customStyle="1" w:styleId="84466403F2AD4AB4BB37648485AE5B221">
    <w:name w:val="84466403F2AD4AB4BB37648485AE5B221"/>
    <w:rsid w:val="000701E4"/>
    <w:pPr>
      <w:spacing w:after="0" w:line="240" w:lineRule="auto"/>
    </w:pPr>
    <w:rPr>
      <w:rFonts w:ascii="Century Gothic" w:eastAsia="Times New Roman" w:hAnsi="Century Gothic" w:cs="Times New Roman"/>
    </w:rPr>
  </w:style>
  <w:style w:type="paragraph" w:customStyle="1" w:styleId="5A14A62737714D5B86B0DB64281E9E811">
    <w:name w:val="5A14A62737714D5B86B0DB64281E9E811"/>
    <w:rsid w:val="000701E4"/>
    <w:pPr>
      <w:spacing w:after="0" w:line="240" w:lineRule="auto"/>
    </w:pPr>
    <w:rPr>
      <w:rFonts w:ascii="Century Gothic" w:eastAsia="Times New Roman" w:hAnsi="Century Gothic" w:cs="Times New Roman"/>
    </w:rPr>
  </w:style>
  <w:style w:type="paragraph" w:customStyle="1" w:styleId="415A1ECBB68F4D239A33A09F5FC55FCE1">
    <w:name w:val="415A1ECBB68F4D239A33A09F5FC55FCE1"/>
    <w:rsid w:val="000701E4"/>
    <w:pPr>
      <w:spacing w:after="0" w:line="240" w:lineRule="auto"/>
    </w:pPr>
    <w:rPr>
      <w:rFonts w:ascii="Century Gothic" w:eastAsia="Times New Roman" w:hAnsi="Century Gothic" w:cs="Times New Roman"/>
    </w:rPr>
  </w:style>
  <w:style w:type="paragraph" w:customStyle="1" w:styleId="4F5AA1930CE04BB5BC5D463AA855434A1">
    <w:name w:val="4F5AA1930CE04BB5BC5D463AA855434A1"/>
    <w:rsid w:val="000701E4"/>
    <w:pPr>
      <w:keepNext/>
      <w:keepLines/>
      <w:tabs>
        <w:tab w:val="num" w:pos="1440"/>
      </w:tabs>
      <w:spacing w:before="200" w:after="0"/>
      <w:ind w:left="792" w:hanging="432"/>
      <w:outlineLvl w:val="1"/>
    </w:pPr>
    <w:rPr>
      <w:rFonts w:ascii="Century Gothic" w:eastAsia="Times New Roman" w:hAnsi="Century Gothic" w:cs="Times New Roman"/>
      <w:b/>
      <w:bCs/>
      <w:sz w:val="20"/>
      <w:szCs w:val="26"/>
      <w:lang w:val="x-none" w:eastAsia="en-US"/>
    </w:rPr>
  </w:style>
  <w:style w:type="paragraph" w:customStyle="1" w:styleId="04E30747B7BA48438CDF922E824D6CD51">
    <w:name w:val="04E30747B7BA48438CDF922E824D6CD51"/>
    <w:rsid w:val="000701E4"/>
    <w:pPr>
      <w:keepNext/>
      <w:keepLines/>
      <w:tabs>
        <w:tab w:val="num" w:pos="1440"/>
      </w:tabs>
      <w:spacing w:before="200" w:after="0"/>
      <w:ind w:left="792" w:hanging="432"/>
      <w:outlineLvl w:val="1"/>
    </w:pPr>
    <w:rPr>
      <w:rFonts w:ascii="Century Gothic" w:eastAsia="Times New Roman" w:hAnsi="Century Gothic" w:cs="Times New Roman"/>
      <w:b/>
      <w:bCs/>
      <w:sz w:val="20"/>
      <w:szCs w:val="26"/>
      <w:lang w:val="x-none" w:eastAsia="en-US"/>
    </w:rPr>
  </w:style>
  <w:style w:type="paragraph" w:customStyle="1" w:styleId="44FBCEF68CF24B50B08CE3BE14A4859B1">
    <w:name w:val="44FBCEF68CF24B50B08CE3BE14A4859B1"/>
    <w:rsid w:val="000701E4"/>
    <w:pPr>
      <w:keepNext/>
      <w:keepLines/>
      <w:tabs>
        <w:tab w:val="num" w:pos="1440"/>
      </w:tabs>
      <w:spacing w:before="200" w:after="0"/>
      <w:ind w:left="792" w:hanging="432"/>
      <w:outlineLvl w:val="1"/>
    </w:pPr>
    <w:rPr>
      <w:rFonts w:ascii="Century Gothic" w:eastAsia="Times New Roman" w:hAnsi="Century Gothic" w:cs="Times New Roman"/>
      <w:b/>
      <w:bCs/>
      <w:sz w:val="20"/>
      <w:szCs w:val="26"/>
      <w:lang w:val="x-none" w:eastAsia="en-US"/>
    </w:rPr>
  </w:style>
  <w:style w:type="paragraph" w:customStyle="1" w:styleId="F25BCBE285CB4658B94E1155865730BA1">
    <w:name w:val="F25BCBE285CB4658B94E1155865730BA1"/>
    <w:rsid w:val="000701E4"/>
    <w:pPr>
      <w:keepNext/>
      <w:keepLines/>
      <w:tabs>
        <w:tab w:val="num" w:pos="1440"/>
      </w:tabs>
      <w:spacing w:before="200" w:after="0"/>
      <w:ind w:left="792" w:hanging="432"/>
      <w:outlineLvl w:val="1"/>
    </w:pPr>
    <w:rPr>
      <w:rFonts w:ascii="Century Gothic" w:eastAsia="Times New Roman" w:hAnsi="Century Gothic" w:cs="Times New Roman"/>
      <w:b/>
      <w:bCs/>
      <w:sz w:val="20"/>
      <w:szCs w:val="26"/>
      <w:lang w:val="x-none" w:eastAsia="en-US"/>
    </w:rPr>
  </w:style>
  <w:style w:type="paragraph" w:customStyle="1" w:styleId="E82AD365706D4CB7AF9D0D132187F2311">
    <w:name w:val="E82AD365706D4CB7AF9D0D132187F2311"/>
    <w:rsid w:val="000701E4"/>
    <w:pPr>
      <w:keepNext/>
      <w:keepLines/>
      <w:tabs>
        <w:tab w:val="num" w:pos="1440"/>
      </w:tabs>
      <w:spacing w:before="200" w:after="0"/>
      <w:ind w:left="792" w:hanging="432"/>
      <w:outlineLvl w:val="1"/>
    </w:pPr>
    <w:rPr>
      <w:rFonts w:ascii="Century Gothic" w:eastAsia="Times New Roman" w:hAnsi="Century Gothic" w:cs="Times New Roman"/>
      <w:b/>
      <w:bCs/>
      <w:sz w:val="20"/>
      <w:szCs w:val="26"/>
      <w:lang w:val="x-none" w:eastAsia="en-US"/>
    </w:rPr>
  </w:style>
  <w:style w:type="paragraph" w:customStyle="1" w:styleId="7113B2607BAD4FF593E3F48E56C799DB">
    <w:name w:val="7113B2607BAD4FF593E3F48E56C799DB"/>
    <w:rsid w:val="000701E4"/>
    <w:pPr>
      <w:keepNext/>
      <w:keepLines/>
      <w:tabs>
        <w:tab w:val="num" w:pos="1440"/>
      </w:tabs>
      <w:spacing w:before="200" w:after="0"/>
      <w:ind w:left="792" w:hanging="432"/>
      <w:outlineLvl w:val="1"/>
    </w:pPr>
    <w:rPr>
      <w:rFonts w:ascii="Century Gothic" w:eastAsia="Times New Roman" w:hAnsi="Century Gothic" w:cs="Times New Roman"/>
      <w:b/>
      <w:bCs/>
      <w:sz w:val="20"/>
      <w:szCs w:val="26"/>
      <w:lang w:val="x-none" w:eastAsia="en-US"/>
    </w:rPr>
  </w:style>
  <w:style w:type="paragraph" w:customStyle="1" w:styleId="C79A21179CB643878F662566664B5E3B">
    <w:name w:val="C79A21179CB643878F662566664B5E3B"/>
    <w:rsid w:val="000701E4"/>
    <w:pPr>
      <w:spacing w:after="0" w:line="240" w:lineRule="auto"/>
    </w:pPr>
    <w:rPr>
      <w:rFonts w:ascii="Century Gothic" w:eastAsia="Times New Roman" w:hAnsi="Century Gothic" w:cs="Times New Roman"/>
    </w:rPr>
  </w:style>
  <w:style w:type="paragraph" w:customStyle="1" w:styleId="CCFD02A7CC7D4847ACE221764DAE5035">
    <w:name w:val="CCFD02A7CC7D4847ACE221764DAE5035"/>
    <w:rsid w:val="000701E4"/>
    <w:pPr>
      <w:spacing w:after="0" w:line="240" w:lineRule="auto"/>
    </w:pPr>
    <w:rPr>
      <w:rFonts w:ascii="Century Gothic" w:eastAsia="Times New Roman" w:hAnsi="Century Gothic" w:cs="Times New Roman"/>
    </w:rPr>
  </w:style>
  <w:style w:type="paragraph" w:customStyle="1" w:styleId="5F0F05FDBA9E4718B43175A273ED1C05">
    <w:name w:val="5F0F05FDBA9E4718B43175A273ED1C05"/>
    <w:rsid w:val="000701E4"/>
    <w:pPr>
      <w:spacing w:after="0" w:line="240" w:lineRule="auto"/>
    </w:pPr>
    <w:rPr>
      <w:rFonts w:ascii="Century Gothic" w:eastAsia="Times New Roman" w:hAnsi="Century Gothic" w:cs="Times New Roman"/>
    </w:rPr>
  </w:style>
  <w:style w:type="paragraph" w:customStyle="1" w:styleId="3CA77015B0C642EEBDDD1BDEB669256E">
    <w:name w:val="3CA77015B0C642EEBDDD1BDEB669256E"/>
    <w:rsid w:val="000701E4"/>
    <w:pPr>
      <w:keepNext/>
      <w:keepLines/>
      <w:tabs>
        <w:tab w:val="num" w:pos="1440"/>
      </w:tabs>
      <w:spacing w:before="200" w:after="0"/>
      <w:ind w:left="792" w:hanging="432"/>
      <w:outlineLvl w:val="1"/>
    </w:pPr>
    <w:rPr>
      <w:rFonts w:ascii="Century Gothic" w:eastAsia="Times New Roman" w:hAnsi="Century Gothic" w:cs="Times New Roman"/>
      <w:b/>
      <w:bCs/>
      <w:sz w:val="20"/>
      <w:szCs w:val="26"/>
      <w:lang w:val="x-none" w:eastAsia="en-US"/>
    </w:rPr>
  </w:style>
  <w:style w:type="paragraph" w:customStyle="1" w:styleId="B86B055EE3BD4A67AD71AC7C1762268C">
    <w:name w:val="B86B055EE3BD4A67AD71AC7C1762268C"/>
    <w:rsid w:val="000701E4"/>
    <w:pPr>
      <w:spacing w:after="0" w:line="240" w:lineRule="auto"/>
    </w:pPr>
    <w:rPr>
      <w:rFonts w:ascii="Century Gothic" w:eastAsia="Times New Roman" w:hAnsi="Century Gothic" w:cs="Times New Roman"/>
    </w:rPr>
  </w:style>
  <w:style w:type="paragraph" w:customStyle="1" w:styleId="31CDF25FF4F046A48B3C2C3D7DA64BDC">
    <w:name w:val="31CDF25FF4F046A48B3C2C3D7DA64BDC"/>
    <w:rsid w:val="000701E4"/>
    <w:pPr>
      <w:spacing w:after="0" w:line="240" w:lineRule="auto"/>
    </w:pPr>
    <w:rPr>
      <w:rFonts w:ascii="Century Gothic" w:eastAsia="Times New Roman" w:hAnsi="Century Gothic" w:cs="Times New Roman"/>
    </w:rPr>
  </w:style>
  <w:style w:type="paragraph" w:customStyle="1" w:styleId="A0B3A7DDC3D648BABE49EE3198BD2560">
    <w:name w:val="A0B3A7DDC3D648BABE49EE3198BD2560"/>
    <w:rsid w:val="000701E4"/>
    <w:pPr>
      <w:spacing w:after="0" w:line="240" w:lineRule="auto"/>
    </w:pPr>
    <w:rPr>
      <w:rFonts w:ascii="Century Gothic" w:eastAsia="Times New Roman" w:hAnsi="Century Gothic" w:cs="Times New Roman"/>
    </w:rPr>
  </w:style>
  <w:style w:type="paragraph" w:customStyle="1" w:styleId="16861B35037F48C39AD098FCCB843268">
    <w:name w:val="16861B35037F48C39AD098FCCB843268"/>
    <w:rsid w:val="000701E4"/>
    <w:pPr>
      <w:spacing w:after="0" w:line="240" w:lineRule="auto"/>
    </w:pPr>
    <w:rPr>
      <w:rFonts w:ascii="Century Gothic" w:eastAsia="Times New Roman" w:hAnsi="Century Gothic" w:cs="Times New Roman"/>
    </w:rPr>
  </w:style>
  <w:style w:type="paragraph" w:customStyle="1" w:styleId="CDFAD089260E4389B01E1BA1130D2016">
    <w:name w:val="CDFAD089260E4389B01E1BA1130D2016"/>
    <w:rsid w:val="000701E4"/>
    <w:pPr>
      <w:spacing w:after="0" w:line="240" w:lineRule="auto"/>
    </w:pPr>
    <w:rPr>
      <w:rFonts w:ascii="Century Gothic" w:eastAsia="Times New Roman" w:hAnsi="Century Gothic" w:cs="Times New Roman"/>
    </w:rPr>
  </w:style>
  <w:style w:type="paragraph" w:customStyle="1" w:styleId="F0193F49B31143E7A6FCE4D55C4BB5D1">
    <w:name w:val="F0193F49B31143E7A6FCE4D55C4BB5D1"/>
    <w:rsid w:val="000701E4"/>
    <w:pPr>
      <w:spacing w:after="0" w:line="240" w:lineRule="auto"/>
    </w:pPr>
    <w:rPr>
      <w:rFonts w:ascii="Century Gothic" w:eastAsia="Times New Roman" w:hAnsi="Century Gothic" w:cs="Times New Roman"/>
    </w:rPr>
  </w:style>
  <w:style w:type="paragraph" w:customStyle="1" w:styleId="F0DD03B118304BFD8531CD6B98106D91">
    <w:name w:val="F0DD03B118304BFD8531CD6B98106D91"/>
    <w:rsid w:val="000701E4"/>
    <w:pPr>
      <w:spacing w:after="0" w:line="240" w:lineRule="auto"/>
    </w:pPr>
    <w:rPr>
      <w:rFonts w:ascii="Century Gothic" w:eastAsia="Times New Roman" w:hAnsi="Century Gothic" w:cs="Times New Roman"/>
    </w:rPr>
  </w:style>
  <w:style w:type="paragraph" w:customStyle="1" w:styleId="F06597EC1EB94BA0BBCA9A75DE4B3844">
    <w:name w:val="F06597EC1EB94BA0BBCA9A75DE4B3844"/>
    <w:rsid w:val="000701E4"/>
    <w:pPr>
      <w:spacing w:after="0" w:line="240" w:lineRule="auto"/>
    </w:pPr>
    <w:rPr>
      <w:rFonts w:ascii="Century Gothic" w:eastAsia="Times New Roman" w:hAnsi="Century Gothic" w:cs="Times New Roman"/>
    </w:rPr>
  </w:style>
  <w:style w:type="paragraph" w:customStyle="1" w:styleId="F65EE7294F7A4BE397411459EE38A75F">
    <w:name w:val="F65EE7294F7A4BE397411459EE38A75F"/>
    <w:rsid w:val="000701E4"/>
    <w:pPr>
      <w:spacing w:after="0" w:line="240" w:lineRule="auto"/>
    </w:pPr>
    <w:rPr>
      <w:rFonts w:ascii="Century Gothic" w:eastAsia="Times New Roman" w:hAnsi="Century Gothic" w:cs="Times New Roman"/>
    </w:rPr>
  </w:style>
  <w:style w:type="paragraph" w:customStyle="1" w:styleId="E69C5A24BAA64E9AA328D6DBB821DE79">
    <w:name w:val="E69C5A24BAA64E9AA328D6DBB821DE79"/>
    <w:rsid w:val="008A6E15"/>
  </w:style>
  <w:style w:type="paragraph" w:customStyle="1" w:styleId="0395E5CC3E0442B2AFAA9178A401659E">
    <w:name w:val="0395E5CC3E0442B2AFAA9178A401659E"/>
    <w:rsid w:val="008A6E15"/>
  </w:style>
  <w:style w:type="paragraph" w:customStyle="1" w:styleId="20403DD3A8374C52B85747C470A93BE6">
    <w:name w:val="20403DD3A8374C52B85747C470A93BE6"/>
    <w:rsid w:val="008A6E15"/>
  </w:style>
  <w:style w:type="paragraph" w:customStyle="1" w:styleId="2FC0DF9BFF624790A27AEA4FB1E9A705">
    <w:name w:val="2FC0DF9BFF624790A27AEA4FB1E9A705"/>
    <w:rsid w:val="008A6E15"/>
  </w:style>
  <w:style w:type="paragraph" w:customStyle="1" w:styleId="E63368FF12DF40DFADFDD73943C9AE71">
    <w:name w:val="E63368FF12DF40DFADFDD73943C9AE71"/>
    <w:rsid w:val="008A6E15"/>
  </w:style>
  <w:style w:type="paragraph" w:customStyle="1" w:styleId="10E1C71CF8354BCC94E7F7E923DF6EC2">
    <w:name w:val="10E1C71CF8354BCC94E7F7E923DF6EC2"/>
    <w:rsid w:val="008A6E15"/>
  </w:style>
  <w:style w:type="paragraph" w:customStyle="1" w:styleId="88B3720839844C1987A0E8E390EC119A">
    <w:name w:val="88B3720839844C1987A0E8E390EC119A"/>
    <w:rsid w:val="008A6E15"/>
  </w:style>
  <w:style w:type="paragraph" w:customStyle="1" w:styleId="33C5672AEC01490EAE4A47A8A01B8369">
    <w:name w:val="33C5672AEC01490EAE4A47A8A01B8369"/>
    <w:rsid w:val="008A6E15"/>
  </w:style>
  <w:style w:type="paragraph" w:customStyle="1" w:styleId="2E508AA0CBF040C0BA0BF45788B3055C">
    <w:name w:val="2E508AA0CBF040C0BA0BF45788B3055C"/>
    <w:rsid w:val="008A6E15"/>
  </w:style>
  <w:style w:type="paragraph" w:customStyle="1" w:styleId="67A1ED1426B84966A551516A36B35AF3">
    <w:name w:val="67A1ED1426B84966A551516A36B35AF3"/>
    <w:rsid w:val="008A6E15"/>
  </w:style>
  <w:style w:type="paragraph" w:customStyle="1" w:styleId="B70B2312E54147AB93009923BF7375BF">
    <w:name w:val="B70B2312E54147AB93009923BF7375BF"/>
    <w:rsid w:val="008A6E15"/>
  </w:style>
  <w:style w:type="paragraph" w:customStyle="1" w:styleId="44332A4DD77342EDA9F121F3475A1A5F">
    <w:name w:val="44332A4DD77342EDA9F121F3475A1A5F"/>
    <w:rsid w:val="008A6E15"/>
  </w:style>
  <w:style w:type="paragraph" w:customStyle="1" w:styleId="8CF5EFE31D14491BB78FB41DE19C69A7">
    <w:name w:val="8CF5EFE31D14491BB78FB41DE19C69A7"/>
    <w:rsid w:val="008A6E15"/>
  </w:style>
  <w:style w:type="paragraph" w:customStyle="1" w:styleId="2863D0CD9E164551834F0B18DDF5F160">
    <w:name w:val="2863D0CD9E164551834F0B18DDF5F160"/>
    <w:rsid w:val="008A6E15"/>
  </w:style>
  <w:style w:type="paragraph" w:customStyle="1" w:styleId="14D4516F6D9249DE875FBDB6B4531DE3">
    <w:name w:val="14D4516F6D9249DE875FBDB6B4531DE3"/>
    <w:rsid w:val="008A6E15"/>
  </w:style>
  <w:style w:type="paragraph" w:customStyle="1" w:styleId="79C69F4A6708411283B15A552CD588F7">
    <w:name w:val="79C69F4A6708411283B15A552CD588F7"/>
    <w:rsid w:val="008A6E15"/>
  </w:style>
  <w:style w:type="paragraph" w:customStyle="1" w:styleId="476E88D7F5114A0BB7891481ECC9096C">
    <w:name w:val="476E88D7F5114A0BB7891481ECC9096C"/>
    <w:rsid w:val="008A6E15"/>
  </w:style>
  <w:style w:type="paragraph" w:customStyle="1" w:styleId="3025518E6B52400AB4E490D9394D896F">
    <w:name w:val="3025518E6B52400AB4E490D9394D896F"/>
    <w:rsid w:val="008A6E15"/>
  </w:style>
  <w:style w:type="paragraph" w:customStyle="1" w:styleId="1C2B99F9FE13462A83D4F217683239A6">
    <w:name w:val="1C2B99F9FE13462A83D4F217683239A6"/>
    <w:rsid w:val="008A6E15"/>
  </w:style>
  <w:style w:type="paragraph" w:customStyle="1" w:styleId="97A78EC55583436EB9F3B00A89681DBB">
    <w:name w:val="97A78EC55583436EB9F3B00A89681DBB"/>
    <w:rsid w:val="008A6E15"/>
  </w:style>
  <w:style w:type="paragraph" w:customStyle="1" w:styleId="08753CFEEE394BCC80694F62F0313844">
    <w:name w:val="08753CFEEE394BCC80694F62F0313844"/>
    <w:rsid w:val="008A6E15"/>
  </w:style>
  <w:style w:type="paragraph" w:customStyle="1" w:styleId="1041246702B24F408623B08AB654242C">
    <w:name w:val="1041246702B24F408623B08AB654242C"/>
    <w:rsid w:val="008A6E15"/>
  </w:style>
  <w:style w:type="paragraph" w:customStyle="1" w:styleId="8F345EB846EF4229AA58DA16C09A7782">
    <w:name w:val="8F345EB846EF4229AA58DA16C09A7782"/>
    <w:rsid w:val="008A6E15"/>
  </w:style>
  <w:style w:type="paragraph" w:customStyle="1" w:styleId="83A34317EDA54F188598A48AF2A8C44A">
    <w:name w:val="83A34317EDA54F188598A48AF2A8C44A"/>
    <w:rsid w:val="008A6E15"/>
  </w:style>
  <w:style w:type="paragraph" w:customStyle="1" w:styleId="E71ED4F3B3314B4E82920D15A0D29748">
    <w:name w:val="E71ED4F3B3314B4E82920D15A0D29748"/>
    <w:rsid w:val="008A6E15"/>
  </w:style>
  <w:style w:type="paragraph" w:customStyle="1" w:styleId="042C09F63D504ADDB7E0C4E5044F28FD">
    <w:name w:val="042C09F63D504ADDB7E0C4E5044F28FD"/>
    <w:rsid w:val="008A6E15"/>
  </w:style>
  <w:style w:type="paragraph" w:customStyle="1" w:styleId="F1FBBF62DF164CBDA2A452BE19ED1606">
    <w:name w:val="F1FBBF62DF164CBDA2A452BE19ED1606"/>
    <w:rsid w:val="008A6E15"/>
  </w:style>
  <w:style w:type="paragraph" w:customStyle="1" w:styleId="4FB3C7BE0F894B6287267E7243CB1691">
    <w:name w:val="4FB3C7BE0F894B6287267E7243CB1691"/>
    <w:rsid w:val="008A6E15"/>
  </w:style>
  <w:style w:type="paragraph" w:customStyle="1" w:styleId="6AA716E1AD4F4AA987E8620B0E86FDFF">
    <w:name w:val="6AA716E1AD4F4AA987E8620B0E86FDFF"/>
    <w:rsid w:val="008A6E15"/>
  </w:style>
  <w:style w:type="paragraph" w:customStyle="1" w:styleId="E8C8CE6ECE004600975E5DAE3AB91706">
    <w:name w:val="E8C8CE6ECE004600975E5DAE3AB91706"/>
    <w:rsid w:val="008A6E15"/>
  </w:style>
  <w:style w:type="paragraph" w:customStyle="1" w:styleId="4176053BBFC3493EBA704B531142F378">
    <w:name w:val="4176053BBFC3493EBA704B531142F378"/>
    <w:rsid w:val="008A6E15"/>
  </w:style>
  <w:style w:type="paragraph" w:customStyle="1" w:styleId="90D7D7154AA54015879C9DBBBC806902">
    <w:name w:val="90D7D7154AA54015879C9DBBBC806902"/>
    <w:rsid w:val="008A6E15"/>
  </w:style>
  <w:style w:type="paragraph" w:customStyle="1" w:styleId="E1950296DA3A497EB9F82F8429D6FA4F">
    <w:name w:val="E1950296DA3A497EB9F82F8429D6FA4F"/>
    <w:rsid w:val="008A6E15"/>
  </w:style>
  <w:style w:type="paragraph" w:customStyle="1" w:styleId="805C5C71296747A2AAEC46083FCD389B">
    <w:name w:val="805C5C71296747A2AAEC46083FCD389B"/>
    <w:rsid w:val="008A6E15"/>
  </w:style>
  <w:style w:type="paragraph" w:customStyle="1" w:styleId="F1CF14E7AD2F4DE189348A1310BBDEF6">
    <w:name w:val="F1CF14E7AD2F4DE189348A1310BBDEF6"/>
    <w:rsid w:val="008A6E15"/>
  </w:style>
  <w:style w:type="paragraph" w:customStyle="1" w:styleId="64CB03B05E07429DA8FF9C2915C50C8C">
    <w:name w:val="64CB03B05E07429DA8FF9C2915C50C8C"/>
    <w:rsid w:val="008A6E15"/>
  </w:style>
  <w:style w:type="paragraph" w:customStyle="1" w:styleId="32B0E46F746F4CB88C5B38F0081FBBA5">
    <w:name w:val="32B0E46F746F4CB88C5B38F0081FBBA5"/>
    <w:rsid w:val="008A6E15"/>
  </w:style>
  <w:style w:type="paragraph" w:customStyle="1" w:styleId="8DB1AB8099D74FF5BC14EA937A133A2A">
    <w:name w:val="8DB1AB8099D74FF5BC14EA937A133A2A"/>
    <w:rsid w:val="008A6E15"/>
  </w:style>
  <w:style w:type="paragraph" w:customStyle="1" w:styleId="A840417FE873447383BE7C53832ADAC3">
    <w:name w:val="A840417FE873447383BE7C53832ADAC3"/>
    <w:rsid w:val="008A6E15"/>
  </w:style>
  <w:style w:type="paragraph" w:customStyle="1" w:styleId="7DAA65D0016A40598B113E9C4539E813">
    <w:name w:val="7DAA65D0016A40598B113E9C4539E813"/>
    <w:rsid w:val="008A6E15"/>
  </w:style>
  <w:style w:type="paragraph" w:customStyle="1" w:styleId="4DEBB01CB7934B1197458D0225523637">
    <w:name w:val="4DEBB01CB7934B1197458D0225523637"/>
    <w:rsid w:val="008A6E15"/>
  </w:style>
  <w:style w:type="paragraph" w:customStyle="1" w:styleId="6A7B0427167941E08FA4F4EC4271B067">
    <w:name w:val="6A7B0427167941E08FA4F4EC4271B067"/>
    <w:rsid w:val="008A6E15"/>
  </w:style>
  <w:style w:type="paragraph" w:customStyle="1" w:styleId="563FB3A91713449191D49573529144D0">
    <w:name w:val="563FB3A91713449191D49573529144D0"/>
    <w:rsid w:val="008A6E15"/>
  </w:style>
  <w:style w:type="paragraph" w:customStyle="1" w:styleId="378A7074742A48F883CCB5793565B6B7">
    <w:name w:val="378A7074742A48F883CCB5793565B6B7"/>
    <w:rsid w:val="008A6E15"/>
  </w:style>
  <w:style w:type="paragraph" w:customStyle="1" w:styleId="8BAA60B905A4450B8196560641D31A6A">
    <w:name w:val="8BAA60B905A4450B8196560641D31A6A"/>
    <w:rsid w:val="008A6E15"/>
  </w:style>
  <w:style w:type="paragraph" w:customStyle="1" w:styleId="69BCB4A5EC994DE4A9FD0F57C273812C">
    <w:name w:val="69BCB4A5EC994DE4A9FD0F57C273812C"/>
    <w:rsid w:val="008A6E15"/>
  </w:style>
  <w:style w:type="paragraph" w:customStyle="1" w:styleId="FDE90D1D6FAB4FC48FCAA4533387C341">
    <w:name w:val="FDE90D1D6FAB4FC48FCAA4533387C341"/>
    <w:rsid w:val="008A6E15"/>
  </w:style>
  <w:style w:type="paragraph" w:customStyle="1" w:styleId="4003D04FE4054D9A89CF980475AC2B5A">
    <w:name w:val="4003D04FE4054D9A89CF980475AC2B5A"/>
    <w:rsid w:val="00D6772B"/>
  </w:style>
  <w:style w:type="paragraph" w:customStyle="1" w:styleId="9A57C06855194E238F11A9C8030B8B6A">
    <w:name w:val="9A57C06855194E238F11A9C8030B8B6A"/>
    <w:rsid w:val="00D6772B"/>
  </w:style>
  <w:style w:type="paragraph" w:customStyle="1" w:styleId="6DB3C03134D34BCB9E1F3C4DD7B09FF4">
    <w:name w:val="6DB3C03134D34BCB9E1F3C4DD7B09FF4"/>
    <w:rsid w:val="00D6772B"/>
  </w:style>
  <w:style w:type="paragraph" w:customStyle="1" w:styleId="19C0443D841F4A23BA0D9076E8BF4C5A">
    <w:name w:val="19C0443D841F4A23BA0D9076E8BF4C5A"/>
    <w:rsid w:val="00D6772B"/>
  </w:style>
  <w:style w:type="paragraph" w:customStyle="1" w:styleId="2FE04C6274A84F369A18959375F48EB5">
    <w:name w:val="2FE04C6274A84F369A18959375F48EB5"/>
    <w:rsid w:val="00D6772B"/>
  </w:style>
  <w:style w:type="paragraph" w:customStyle="1" w:styleId="09C2095AEDE247A98B953768D241B971">
    <w:name w:val="09C2095AEDE247A98B953768D241B971"/>
    <w:rsid w:val="00D6772B"/>
  </w:style>
  <w:style w:type="paragraph" w:customStyle="1" w:styleId="BCC01CE0340D42E190FF838A92420B2C">
    <w:name w:val="BCC01CE0340D42E190FF838A92420B2C"/>
    <w:rsid w:val="00D6772B"/>
  </w:style>
  <w:style w:type="paragraph" w:customStyle="1" w:styleId="590ACE557A74451E862D8ADB6235B5F3">
    <w:name w:val="590ACE557A74451E862D8ADB6235B5F3"/>
    <w:rsid w:val="00D6772B"/>
  </w:style>
  <w:style w:type="paragraph" w:customStyle="1" w:styleId="9ECFF7AA73C6406A9F63E8212F9DF6DD">
    <w:name w:val="9ECFF7AA73C6406A9F63E8212F9DF6DD"/>
    <w:rsid w:val="00D6772B"/>
  </w:style>
  <w:style w:type="paragraph" w:customStyle="1" w:styleId="C5048EB45A2F4BD487CB3D78903B5224">
    <w:name w:val="C5048EB45A2F4BD487CB3D78903B5224"/>
    <w:rsid w:val="00D6772B"/>
  </w:style>
  <w:style w:type="paragraph" w:customStyle="1" w:styleId="DD76979427BC4775A0D798B1141C05EA">
    <w:name w:val="DD76979427BC4775A0D798B1141C05EA"/>
    <w:rsid w:val="00D6772B"/>
  </w:style>
  <w:style w:type="paragraph" w:customStyle="1" w:styleId="54B37601E9764E8CA5419487A28D9D25">
    <w:name w:val="54B37601E9764E8CA5419487A28D9D25"/>
    <w:rsid w:val="00D6772B"/>
  </w:style>
  <w:style w:type="paragraph" w:customStyle="1" w:styleId="A75770051AEB493BA32CD4B5326A121D">
    <w:name w:val="A75770051AEB493BA32CD4B5326A121D"/>
    <w:rsid w:val="00D6772B"/>
  </w:style>
  <w:style w:type="paragraph" w:customStyle="1" w:styleId="57402FAF8BA447E887D0642D116D173F">
    <w:name w:val="57402FAF8BA447E887D0642D116D173F"/>
    <w:rsid w:val="00D6772B"/>
  </w:style>
  <w:style w:type="paragraph" w:customStyle="1" w:styleId="A6851391D55F402998145F491FB62E2A">
    <w:name w:val="A6851391D55F402998145F491FB62E2A"/>
    <w:rsid w:val="00D6772B"/>
  </w:style>
  <w:style w:type="paragraph" w:customStyle="1" w:styleId="8B95EE78F790484083C6400698598141">
    <w:name w:val="8B95EE78F790484083C6400698598141"/>
    <w:rsid w:val="00D6772B"/>
  </w:style>
  <w:style w:type="paragraph" w:customStyle="1" w:styleId="FBD0457FA16C4826B646A4DC4D49A072">
    <w:name w:val="FBD0457FA16C4826B646A4DC4D49A072"/>
    <w:rsid w:val="00D6772B"/>
  </w:style>
  <w:style w:type="paragraph" w:customStyle="1" w:styleId="C49CCA7B2E714E99A1BE1FFFB050842A">
    <w:name w:val="C49CCA7B2E714E99A1BE1FFFB050842A"/>
    <w:rsid w:val="00D6772B"/>
  </w:style>
  <w:style w:type="paragraph" w:customStyle="1" w:styleId="0229AEFEEC834B5E9BD2451A99F56854">
    <w:name w:val="0229AEFEEC834B5E9BD2451A99F56854"/>
    <w:rsid w:val="00D6772B"/>
  </w:style>
  <w:style w:type="paragraph" w:customStyle="1" w:styleId="330F6875930044D582DDFD17F831A4B8">
    <w:name w:val="330F6875930044D582DDFD17F831A4B8"/>
    <w:rsid w:val="00D6772B"/>
  </w:style>
  <w:style w:type="paragraph" w:customStyle="1" w:styleId="FF59BBC0312B4EE7902E3ABE702DBE2A">
    <w:name w:val="FF59BBC0312B4EE7902E3ABE702DBE2A"/>
    <w:rsid w:val="00D6772B"/>
  </w:style>
  <w:style w:type="paragraph" w:customStyle="1" w:styleId="5F7F8FAF5C1B41DD8F71FD0F0953674E">
    <w:name w:val="5F7F8FAF5C1B41DD8F71FD0F0953674E"/>
    <w:rsid w:val="00D6772B"/>
  </w:style>
  <w:style w:type="paragraph" w:customStyle="1" w:styleId="CA64B61521F940648C3F35716078F157">
    <w:name w:val="CA64B61521F940648C3F35716078F157"/>
    <w:rsid w:val="00D6772B"/>
  </w:style>
  <w:style w:type="paragraph" w:customStyle="1" w:styleId="8F833E7BE30D4C449EDD73BF9438D323">
    <w:name w:val="8F833E7BE30D4C449EDD73BF9438D323"/>
    <w:rsid w:val="00D6772B"/>
  </w:style>
  <w:style w:type="paragraph" w:customStyle="1" w:styleId="96AADF7A1FB64CCAA44D6233EBD2D57B">
    <w:name w:val="96AADF7A1FB64CCAA44D6233EBD2D57B"/>
    <w:rsid w:val="00D6772B"/>
  </w:style>
  <w:style w:type="paragraph" w:customStyle="1" w:styleId="9A20B0045DBE46AABCF314257C7721E3">
    <w:name w:val="9A20B0045DBE46AABCF314257C7721E3"/>
    <w:rsid w:val="00D6772B"/>
  </w:style>
  <w:style w:type="paragraph" w:customStyle="1" w:styleId="C944CF08FF104237A75DC00BDA93D06D">
    <w:name w:val="C944CF08FF104237A75DC00BDA93D06D"/>
    <w:rsid w:val="00D6772B"/>
  </w:style>
  <w:style w:type="paragraph" w:customStyle="1" w:styleId="62F120D58564428D92BFAAEEE13D1F0A">
    <w:name w:val="62F120D58564428D92BFAAEEE13D1F0A"/>
    <w:rsid w:val="00D6772B"/>
  </w:style>
  <w:style w:type="paragraph" w:customStyle="1" w:styleId="6DBC819769724BD0A681F69437FA668B">
    <w:name w:val="6DBC819769724BD0A681F69437FA668B"/>
    <w:rsid w:val="00D6772B"/>
  </w:style>
  <w:style w:type="paragraph" w:customStyle="1" w:styleId="214A32634FB84F6DBE077C8BD19C8C8D">
    <w:name w:val="214A32634FB84F6DBE077C8BD19C8C8D"/>
    <w:rsid w:val="00D6772B"/>
  </w:style>
  <w:style w:type="paragraph" w:customStyle="1" w:styleId="19EB819F543E4455ADE9957A8EDAD5C8">
    <w:name w:val="19EB819F543E4455ADE9957A8EDAD5C8"/>
    <w:rsid w:val="00D6772B"/>
  </w:style>
  <w:style w:type="paragraph" w:customStyle="1" w:styleId="480772E3F246414AA30BE43C6ED6A9D0">
    <w:name w:val="480772E3F246414AA30BE43C6ED6A9D0"/>
    <w:rsid w:val="00D6772B"/>
  </w:style>
  <w:style w:type="paragraph" w:customStyle="1" w:styleId="AA430771D521492C8B8DCCF5AD1AD9F9">
    <w:name w:val="AA430771D521492C8B8DCCF5AD1AD9F9"/>
    <w:rsid w:val="00D6772B"/>
  </w:style>
  <w:style w:type="paragraph" w:customStyle="1" w:styleId="B92A98660455450BBD9ED04993539E33">
    <w:name w:val="B92A98660455450BBD9ED04993539E33"/>
    <w:rsid w:val="00D6772B"/>
  </w:style>
  <w:style w:type="paragraph" w:customStyle="1" w:styleId="5FDEF587D5A044DA89A9D14331B17228">
    <w:name w:val="5FDEF587D5A044DA89A9D14331B17228"/>
    <w:rsid w:val="00D6772B"/>
  </w:style>
  <w:style w:type="paragraph" w:customStyle="1" w:styleId="66B7D4BEBCF4440A833B825F5FC15D0E">
    <w:name w:val="66B7D4BEBCF4440A833B825F5FC15D0E"/>
    <w:rsid w:val="00D6772B"/>
  </w:style>
  <w:style w:type="paragraph" w:customStyle="1" w:styleId="D05C27A785CD4F4AA50232BC7B2BEF19">
    <w:name w:val="D05C27A785CD4F4AA50232BC7B2BEF19"/>
    <w:rsid w:val="0014210A"/>
  </w:style>
  <w:style w:type="paragraph" w:customStyle="1" w:styleId="D10FA63D4C864E51B1FC9A2F2FE91EB2">
    <w:name w:val="D10FA63D4C864E51B1FC9A2F2FE91EB2"/>
    <w:rsid w:val="0014210A"/>
  </w:style>
  <w:style w:type="paragraph" w:customStyle="1" w:styleId="54A08E5A320D4D1B83AFD89D93644C0F">
    <w:name w:val="54A08E5A320D4D1B83AFD89D93644C0F"/>
    <w:rsid w:val="0014210A"/>
  </w:style>
  <w:style w:type="paragraph" w:customStyle="1" w:styleId="AFFE0287605D4726876D18BC62256749">
    <w:name w:val="AFFE0287605D4726876D18BC62256749"/>
    <w:rsid w:val="0014210A"/>
  </w:style>
  <w:style w:type="paragraph" w:customStyle="1" w:styleId="AD6048297F6C410BBC21D206DA8D4B17">
    <w:name w:val="AD6048297F6C410BBC21D206DA8D4B17"/>
    <w:rsid w:val="0014210A"/>
  </w:style>
  <w:style w:type="paragraph" w:customStyle="1" w:styleId="2F538D15B61E4BA5852225318A652FEA">
    <w:name w:val="2F538D15B61E4BA5852225318A652FEA"/>
    <w:rsid w:val="0014210A"/>
  </w:style>
  <w:style w:type="paragraph" w:customStyle="1" w:styleId="6E406F5C46F24815A74294E894186996">
    <w:name w:val="6E406F5C46F24815A74294E894186996"/>
    <w:rsid w:val="0014210A"/>
  </w:style>
  <w:style w:type="paragraph" w:customStyle="1" w:styleId="301E2078AC9D4AF08689EE9CAF6B89D0">
    <w:name w:val="301E2078AC9D4AF08689EE9CAF6B89D0"/>
    <w:rsid w:val="0014210A"/>
  </w:style>
  <w:style w:type="paragraph" w:customStyle="1" w:styleId="DD9F676DF71C419FB0BBF2C10A8DE234">
    <w:name w:val="DD9F676DF71C419FB0BBF2C10A8DE234"/>
    <w:rsid w:val="0014210A"/>
  </w:style>
  <w:style w:type="paragraph" w:customStyle="1" w:styleId="74C5360B09044A87A1877341FBB2A0CC">
    <w:name w:val="74C5360B09044A87A1877341FBB2A0CC"/>
    <w:rsid w:val="0014210A"/>
  </w:style>
  <w:style w:type="paragraph" w:customStyle="1" w:styleId="6145BC0C7C0D4D34ACF2439C48EEEB70">
    <w:name w:val="6145BC0C7C0D4D34ACF2439C48EEEB70"/>
    <w:rsid w:val="0014210A"/>
  </w:style>
  <w:style w:type="paragraph" w:customStyle="1" w:styleId="AF31596EACE8478DAD5700E656D7101A">
    <w:name w:val="AF31596EACE8478DAD5700E656D7101A"/>
    <w:rsid w:val="0014210A"/>
  </w:style>
  <w:style w:type="paragraph" w:customStyle="1" w:styleId="FE58821EADB44C8FBC200B7B4A98F7D1">
    <w:name w:val="FE58821EADB44C8FBC200B7B4A98F7D1"/>
    <w:rsid w:val="0014210A"/>
  </w:style>
  <w:style w:type="paragraph" w:customStyle="1" w:styleId="11DF0B4911FD41EC9C25A30134CD606B">
    <w:name w:val="11DF0B4911FD41EC9C25A30134CD606B"/>
    <w:rsid w:val="0014210A"/>
  </w:style>
  <w:style w:type="paragraph" w:customStyle="1" w:styleId="514C438931A641AE892563C21E29D4B5">
    <w:name w:val="514C438931A641AE892563C21E29D4B5"/>
    <w:rsid w:val="0014210A"/>
  </w:style>
  <w:style w:type="paragraph" w:customStyle="1" w:styleId="9BB03203C4BF47CAAA46910DF854CD11">
    <w:name w:val="9BB03203C4BF47CAAA46910DF854CD11"/>
    <w:rsid w:val="0014210A"/>
  </w:style>
  <w:style w:type="paragraph" w:customStyle="1" w:styleId="349DDCC584F2461BB64DD1E1D2D5F437">
    <w:name w:val="349DDCC584F2461BB64DD1E1D2D5F437"/>
    <w:rsid w:val="0014210A"/>
  </w:style>
  <w:style w:type="paragraph" w:customStyle="1" w:styleId="2C039F2A3F2C4A7D8042DC0D88DDE472">
    <w:name w:val="2C039F2A3F2C4A7D8042DC0D88DDE472"/>
    <w:rsid w:val="0014210A"/>
  </w:style>
  <w:style w:type="paragraph" w:customStyle="1" w:styleId="B21F79195E20495B82CD157F874F2B3A">
    <w:name w:val="B21F79195E20495B82CD157F874F2B3A"/>
    <w:rsid w:val="0014210A"/>
  </w:style>
  <w:style w:type="paragraph" w:customStyle="1" w:styleId="2275D64C838E4F83996DF8CDAB00A70E">
    <w:name w:val="2275D64C838E4F83996DF8CDAB00A70E"/>
    <w:rsid w:val="0014210A"/>
  </w:style>
  <w:style w:type="paragraph" w:customStyle="1" w:styleId="4CF8B272D75B413582CEB42F1D1E4F52">
    <w:name w:val="4CF8B272D75B413582CEB42F1D1E4F52"/>
    <w:rsid w:val="0014210A"/>
  </w:style>
  <w:style w:type="paragraph" w:customStyle="1" w:styleId="D70D5D12C37B4C668103E2CC83B9523B">
    <w:name w:val="D70D5D12C37B4C668103E2CC83B9523B"/>
    <w:rsid w:val="0014210A"/>
  </w:style>
  <w:style w:type="paragraph" w:customStyle="1" w:styleId="98D9227FE82F4F0896EF70E685129BBE">
    <w:name w:val="98D9227FE82F4F0896EF70E685129BBE"/>
    <w:rsid w:val="0014210A"/>
  </w:style>
  <w:style w:type="paragraph" w:customStyle="1" w:styleId="DD8F3664670C44F59C5FDDE7564D9D4B">
    <w:name w:val="DD8F3664670C44F59C5FDDE7564D9D4B"/>
    <w:rsid w:val="0014210A"/>
  </w:style>
  <w:style w:type="paragraph" w:customStyle="1" w:styleId="ABA8A3F53557410F97C59F6ADDAD1895">
    <w:name w:val="ABA8A3F53557410F97C59F6ADDAD1895"/>
    <w:rsid w:val="0014210A"/>
  </w:style>
  <w:style w:type="paragraph" w:customStyle="1" w:styleId="A72C7E30C94248DBB78B1241D67C3D0F">
    <w:name w:val="A72C7E30C94248DBB78B1241D67C3D0F"/>
    <w:rsid w:val="0014210A"/>
  </w:style>
  <w:style w:type="paragraph" w:customStyle="1" w:styleId="57E5A383784D4159AFD208BCDEAC74D4">
    <w:name w:val="57E5A383784D4159AFD208BCDEAC74D4"/>
    <w:rsid w:val="0014210A"/>
  </w:style>
  <w:style w:type="paragraph" w:customStyle="1" w:styleId="8041A2CA3FD74CE09C087FA38CE6EC73">
    <w:name w:val="8041A2CA3FD74CE09C087FA38CE6EC73"/>
    <w:rsid w:val="0014210A"/>
  </w:style>
  <w:style w:type="paragraph" w:customStyle="1" w:styleId="E925FD45AC1B4CF8B9B1EDAA6FBBFA4A">
    <w:name w:val="E925FD45AC1B4CF8B9B1EDAA6FBBFA4A"/>
    <w:rsid w:val="0014210A"/>
  </w:style>
  <w:style w:type="paragraph" w:customStyle="1" w:styleId="128E8651C5384DE4AB284648DE8DA4C3">
    <w:name w:val="128E8651C5384DE4AB284648DE8DA4C3"/>
    <w:rsid w:val="0014210A"/>
  </w:style>
  <w:style w:type="paragraph" w:customStyle="1" w:styleId="672186E8F12D491799B30697EE18BAB1">
    <w:name w:val="672186E8F12D491799B30697EE18BAB1"/>
    <w:rsid w:val="0014210A"/>
  </w:style>
  <w:style w:type="paragraph" w:customStyle="1" w:styleId="2B6407EA97F84C8FB05D7CDA9554F61D">
    <w:name w:val="2B6407EA97F84C8FB05D7CDA9554F61D"/>
    <w:rsid w:val="006E1BF2"/>
  </w:style>
  <w:style w:type="paragraph" w:customStyle="1" w:styleId="E416296B458742AAAE32A5327CC592B8">
    <w:name w:val="E416296B458742AAAE32A5327CC592B8"/>
    <w:rsid w:val="006E1BF2"/>
  </w:style>
  <w:style w:type="paragraph" w:customStyle="1" w:styleId="68ECA0A8D1EE4C2BB7A4C6113CC135B6">
    <w:name w:val="68ECA0A8D1EE4C2BB7A4C6113CC135B6"/>
    <w:rsid w:val="006E1BF2"/>
  </w:style>
  <w:style w:type="paragraph" w:customStyle="1" w:styleId="F9212C2E027D4C50B625E9C4BEECAC12">
    <w:name w:val="F9212C2E027D4C50B625E9C4BEECAC12"/>
    <w:rsid w:val="006E1BF2"/>
  </w:style>
  <w:style w:type="paragraph" w:customStyle="1" w:styleId="6319EF2D6B2F45D5B3BD9E87DCBC07D3">
    <w:name w:val="6319EF2D6B2F45D5B3BD9E87DCBC07D3"/>
    <w:rsid w:val="006E1BF2"/>
  </w:style>
  <w:style w:type="paragraph" w:customStyle="1" w:styleId="419A73839D1D47C6B3D7BD8C4E3C4A45">
    <w:name w:val="419A73839D1D47C6B3D7BD8C4E3C4A45"/>
    <w:rsid w:val="006E1BF2"/>
  </w:style>
  <w:style w:type="paragraph" w:customStyle="1" w:styleId="017D084414714A82BF9B03DB75A3EAA2">
    <w:name w:val="017D084414714A82BF9B03DB75A3EAA2"/>
    <w:rsid w:val="006E1BF2"/>
  </w:style>
  <w:style w:type="paragraph" w:customStyle="1" w:styleId="A74F8B44EDE54BA1AA2F56AE9F8B9225">
    <w:name w:val="A74F8B44EDE54BA1AA2F56AE9F8B9225"/>
    <w:rsid w:val="006E1BF2"/>
  </w:style>
  <w:style w:type="paragraph" w:customStyle="1" w:styleId="1BBE9EFB7B174AF8A9E1F8E78B3073B8">
    <w:name w:val="1BBE9EFB7B174AF8A9E1F8E78B3073B8"/>
    <w:rsid w:val="006E1BF2"/>
  </w:style>
  <w:style w:type="paragraph" w:customStyle="1" w:styleId="21266956FBBB459B8173AC4C406B6130">
    <w:name w:val="21266956FBBB459B8173AC4C406B6130"/>
    <w:rsid w:val="006E1BF2"/>
  </w:style>
  <w:style w:type="paragraph" w:customStyle="1" w:styleId="B96EE214139C4697A04EC9165A25CE1B">
    <w:name w:val="B96EE214139C4697A04EC9165A25CE1B"/>
    <w:rsid w:val="006E1BF2"/>
  </w:style>
  <w:style w:type="paragraph" w:customStyle="1" w:styleId="12F4AFAE65C442D89C4ED15EEA2A2352">
    <w:name w:val="12F4AFAE65C442D89C4ED15EEA2A2352"/>
    <w:rsid w:val="006E1BF2"/>
  </w:style>
  <w:style w:type="paragraph" w:customStyle="1" w:styleId="D5DD620852E74F6BB0E9E45B0128D490">
    <w:name w:val="D5DD620852E74F6BB0E9E45B0128D490"/>
    <w:rsid w:val="006E1BF2"/>
  </w:style>
  <w:style w:type="paragraph" w:customStyle="1" w:styleId="ED4CD07BDF014BDB8264F71795DC7781">
    <w:name w:val="ED4CD07BDF014BDB8264F71795DC7781"/>
    <w:rsid w:val="006E1BF2"/>
  </w:style>
  <w:style w:type="paragraph" w:customStyle="1" w:styleId="3B0E8B385B9441C6813942F430796AFA">
    <w:name w:val="3B0E8B385B9441C6813942F430796AFA"/>
    <w:rsid w:val="006E1BF2"/>
  </w:style>
  <w:style w:type="paragraph" w:customStyle="1" w:styleId="1002013B9C4748289463E2FC515E8DBA">
    <w:name w:val="1002013B9C4748289463E2FC515E8DBA"/>
    <w:rsid w:val="006E1BF2"/>
  </w:style>
  <w:style w:type="paragraph" w:customStyle="1" w:styleId="02756B01BECD4FF294450E4380B4382D">
    <w:name w:val="02756B01BECD4FF294450E4380B4382D"/>
    <w:rsid w:val="006E1BF2"/>
  </w:style>
  <w:style w:type="paragraph" w:customStyle="1" w:styleId="A01C044C4E9740A89A0CF34C5BF14790">
    <w:name w:val="A01C044C4E9740A89A0CF34C5BF14790"/>
    <w:rsid w:val="006E1BF2"/>
  </w:style>
  <w:style w:type="paragraph" w:customStyle="1" w:styleId="2C8035628E134F8A87FB374AF3D10B5F">
    <w:name w:val="2C8035628E134F8A87FB374AF3D10B5F"/>
    <w:rsid w:val="006E1BF2"/>
  </w:style>
  <w:style w:type="paragraph" w:customStyle="1" w:styleId="541A23CEB0074649BA576A8969DA2099">
    <w:name w:val="541A23CEB0074649BA576A8969DA2099"/>
    <w:rsid w:val="006E1BF2"/>
  </w:style>
  <w:style w:type="paragraph" w:customStyle="1" w:styleId="5D23415F18144602A072397A60D93D79">
    <w:name w:val="5D23415F18144602A072397A60D93D79"/>
    <w:rsid w:val="006E1BF2"/>
  </w:style>
  <w:style w:type="paragraph" w:customStyle="1" w:styleId="4576BB5CD33B49059C1C543A8A29EF67">
    <w:name w:val="4576BB5CD33B49059C1C543A8A29EF67"/>
    <w:rsid w:val="006E1BF2"/>
  </w:style>
  <w:style w:type="paragraph" w:customStyle="1" w:styleId="894DA085EC57415E9D3B98BD3800571B">
    <w:name w:val="894DA085EC57415E9D3B98BD3800571B"/>
    <w:rsid w:val="006E1BF2"/>
  </w:style>
  <w:style w:type="paragraph" w:customStyle="1" w:styleId="346D20CC0F9E4824A100FD60BE9F0ED7">
    <w:name w:val="346D20CC0F9E4824A100FD60BE9F0ED7"/>
    <w:rsid w:val="006E1BF2"/>
  </w:style>
  <w:style w:type="paragraph" w:customStyle="1" w:styleId="919F3F0EF60A4EE0AA2524957F67BE39">
    <w:name w:val="919F3F0EF60A4EE0AA2524957F67BE39"/>
    <w:rsid w:val="006E1BF2"/>
  </w:style>
  <w:style w:type="paragraph" w:customStyle="1" w:styleId="7814CC42794D43DB94659F718D167602">
    <w:name w:val="7814CC42794D43DB94659F718D167602"/>
    <w:rsid w:val="006E1BF2"/>
  </w:style>
  <w:style w:type="paragraph" w:customStyle="1" w:styleId="C5616C2C3F804D628DB01AC4DBA881DE">
    <w:name w:val="C5616C2C3F804D628DB01AC4DBA881DE"/>
    <w:rsid w:val="006E1BF2"/>
  </w:style>
  <w:style w:type="paragraph" w:customStyle="1" w:styleId="CEA30C45ABFF4ABAA07FB37BC50FF7DB">
    <w:name w:val="CEA30C45ABFF4ABAA07FB37BC50FF7DB"/>
    <w:rsid w:val="006E1BF2"/>
  </w:style>
  <w:style w:type="paragraph" w:customStyle="1" w:styleId="AEE1F666497543979ECAE3ABFBF19FBD">
    <w:name w:val="AEE1F666497543979ECAE3ABFBF19FBD"/>
    <w:rsid w:val="006E1BF2"/>
  </w:style>
  <w:style w:type="paragraph" w:customStyle="1" w:styleId="C835947E635E4D62A30501FB551827C4">
    <w:name w:val="C835947E635E4D62A30501FB551827C4"/>
    <w:rsid w:val="006E1BF2"/>
  </w:style>
  <w:style w:type="paragraph" w:customStyle="1" w:styleId="3464C99397E94A78B16D30845AD85A96">
    <w:name w:val="3464C99397E94A78B16D30845AD85A96"/>
    <w:rsid w:val="006E1BF2"/>
  </w:style>
  <w:style w:type="paragraph" w:customStyle="1" w:styleId="BBBBB14886324DF6A39F70C104E43C13">
    <w:name w:val="BBBBB14886324DF6A39F70C104E43C13"/>
    <w:rsid w:val="006E1BF2"/>
  </w:style>
  <w:style w:type="paragraph" w:customStyle="1" w:styleId="A5B84493673649E883628DB00733B510">
    <w:name w:val="A5B84493673649E883628DB00733B510"/>
    <w:rsid w:val="006E1BF2"/>
  </w:style>
  <w:style w:type="paragraph" w:customStyle="1" w:styleId="6FD0AAAC9AEE438EB9AC80FA519A9263">
    <w:name w:val="6FD0AAAC9AEE438EB9AC80FA519A9263"/>
    <w:rsid w:val="006E1BF2"/>
  </w:style>
  <w:style w:type="paragraph" w:customStyle="1" w:styleId="98017ED56CAF4D25866AD7887F5B5D1D">
    <w:name w:val="98017ED56CAF4D25866AD7887F5B5D1D"/>
    <w:rsid w:val="006E1BF2"/>
  </w:style>
  <w:style w:type="paragraph" w:customStyle="1" w:styleId="08745576F37646DCB1ACBAAF7889A1A5">
    <w:name w:val="08745576F37646DCB1ACBAAF7889A1A5"/>
    <w:rsid w:val="006E1BF2"/>
  </w:style>
  <w:style w:type="paragraph" w:customStyle="1" w:styleId="654CB35D4DE04A96BC957F9A07A30E76">
    <w:name w:val="654CB35D4DE04A96BC957F9A07A30E76"/>
    <w:rsid w:val="006E1BF2"/>
  </w:style>
  <w:style w:type="paragraph" w:customStyle="1" w:styleId="3C5BCE9221AB4254B3E8B2132C541206">
    <w:name w:val="3C5BCE9221AB4254B3E8B2132C541206"/>
    <w:rsid w:val="006E1BF2"/>
  </w:style>
  <w:style w:type="paragraph" w:customStyle="1" w:styleId="BF244CBA97C4447DBDB1E849AA644758">
    <w:name w:val="BF244CBA97C4447DBDB1E849AA644758"/>
    <w:rsid w:val="006E1BF2"/>
  </w:style>
  <w:style w:type="paragraph" w:customStyle="1" w:styleId="4B371F0DD66F4E4B8E82081FCC9AFE6F">
    <w:name w:val="4B371F0DD66F4E4B8E82081FCC9AFE6F"/>
    <w:rsid w:val="006E1BF2"/>
  </w:style>
  <w:style w:type="paragraph" w:customStyle="1" w:styleId="916E274AA067438882CBFBE2E4137853">
    <w:name w:val="916E274AA067438882CBFBE2E4137853"/>
    <w:rsid w:val="006E1BF2"/>
  </w:style>
  <w:style w:type="paragraph" w:customStyle="1" w:styleId="67DB06768A3A4C38A7F45E19E70578A9">
    <w:name w:val="67DB06768A3A4C38A7F45E19E70578A9"/>
    <w:rsid w:val="006E1BF2"/>
  </w:style>
  <w:style w:type="paragraph" w:customStyle="1" w:styleId="8420315CFEE44B128193143567423269">
    <w:name w:val="8420315CFEE44B128193143567423269"/>
    <w:rsid w:val="006E1BF2"/>
  </w:style>
  <w:style w:type="paragraph" w:customStyle="1" w:styleId="5CB0DF6135F24085839FC1AC4BDE0A58">
    <w:name w:val="5CB0DF6135F24085839FC1AC4BDE0A58"/>
    <w:rsid w:val="006E1BF2"/>
  </w:style>
  <w:style w:type="paragraph" w:customStyle="1" w:styleId="4BC96907831147B29D8876FEBA924902">
    <w:name w:val="4BC96907831147B29D8876FEBA924902"/>
    <w:rsid w:val="006E1BF2"/>
  </w:style>
  <w:style w:type="paragraph" w:customStyle="1" w:styleId="B9901FE360614E379A4C9B4D334EB5FE">
    <w:name w:val="B9901FE360614E379A4C9B4D334EB5FE"/>
    <w:rsid w:val="006E1BF2"/>
  </w:style>
  <w:style w:type="paragraph" w:customStyle="1" w:styleId="0991B9C62E45455C8B7EC2A972A963A9">
    <w:name w:val="0991B9C62E45455C8B7EC2A972A963A9"/>
    <w:rsid w:val="006E1BF2"/>
  </w:style>
  <w:style w:type="paragraph" w:customStyle="1" w:styleId="CE2668886CA34DF49F858753EA70920D">
    <w:name w:val="CE2668886CA34DF49F858753EA70920D"/>
    <w:rsid w:val="006E1BF2"/>
  </w:style>
  <w:style w:type="paragraph" w:customStyle="1" w:styleId="2D7639136F9B4207A4E58BB38AF9DB2D">
    <w:name w:val="2D7639136F9B4207A4E58BB38AF9DB2D"/>
    <w:rsid w:val="006E1BF2"/>
  </w:style>
  <w:style w:type="paragraph" w:customStyle="1" w:styleId="40CD375CD37D49848B083EDD327B200F">
    <w:name w:val="40CD375CD37D49848B083EDD327B200F"/>
    <w:rsid w:val="006E1BF2"/>
  </w:style>
  <w:style w:type="paragraph" w:customStyle="1" w:styleId="7C2A2FB79CCC4A18B6A4ABF451EA1E74">
    <w:name w:val="7C2A2FB79CCC4A18B6A4ABF451EA1E74"/>
    <w:rsid w:val="006E1BF2"/>
  </w:style>
  <w:style w:type="paragraph" w:customStyle="1" w:styleId="F8C9136F8AA54379A647C86D8BC79E01">
    <w:name w:val="F8C9136F8AA54379A647C86D8BC79E01"/>
    <w:rsid w:val="006E1BF2"/>
  </w:style>
  <w:style w:type="paragraph" w:customStyle="1" w:styleId="0D7FF374037D49DDA87484EBADE7F599">
    <w:name w:val="0D7FF374037D49DDA87484EBADE7F599"/>
    <w:rsid w:val="006E1BF2"/>
  </w:style>
  <w:style w:type="paragraph" w:customStyle="1" w:styleId="4033391F3D2A414CB5B71BB827758977">
    <w:name w:val="4033391F3D2A414CB5B71BB827758977"/>
    <w:rsid w:val="006E1BF2"/>
  </w:style>
  <w:style w:type="paragraph" w:customStyle="1" w:styleId="8AAC6C73CA4842A1880DA62049096A7A">
    <w:name w:val="8AAC6C73CA4842A1880DA62049096A7A"/>
    <w:rsid w:val="006E1BF2"/>
  </w:style>
  <w:style w:type="paragraph" w:customStyle="1" w:styleId="E1358949E28745768767D264CCB452BF">
    <w:name w:val="E1358949E28745768767D264CCB452BF"/>
    <w:rsid w:val="006E1BF2"/>
  </w:style>
  <w:style w:type="paragraph" w:customStyle="1" w:styleId="942A9A5F7AD349C49EFF51C9B242B40F">
    <w:name w:val="942A9A5F7AD349C49EFF51C9B242B40F"/>
    <w:rsid w:val="00B167A2"/>
    <w:pPr>
      <w:spacing w:after="160" w:line="259" w:lineRule="auto"/>
    </w:pPr>
    <w:rPr>
      <w:lang w:val="de-DE" w:eastAsia="de-DE"/>
    </w:rPr>
  </w:style>
  <w:style w:type="paragraph" w:customStyle="1" w:styleId="BFF039610C1748F69C697AC8C72E1BD8">
    <w:name w:val="BFF039610C1748F69C697AC8C72E1BD8"/>
    <w:rsid w:val="00B167A2"/>
    <w:pPr>
      <w:spacing w:after="160" w:line="259" w:lineRule="auto"/>
    </w:pPr>
    <w:rPr>
      <w:lang w:val="de-DE" w:eastAsia="de-DE"/>
    </w:rPr>
  </w:style>
  <w:style w:type="paragraph" w:customStyle="1" w:styleId="8E329953C77741DC915790CB042E9168">
    <w:name w:val="8E329953C77741DC915790CB042E9168"/>
    <w:rsid w:val="00B167A2"/>
    <w:pPr>
      <w:spacing w:after="160" w:line="259" w:lineRule="auto"/>
    </w:pPr>
    <w:rPr>
      <w:lang w:val="de-DE" w:eastAsia="de-DE"/>
    </w:rPr>
  </w:style>
  <w:style w:type="paragraph" w:customStyle="1" w:styleId="2A22297E5E594B858C631B0ECF695A40">
    <w:name w:val="2A22297E5E594B858C631B0ECF695A40"/>
    <w:rsid w:val="00B167A2"/>
    <w:pPr>
      <w:spacing w:after="160" w:line="259" w:lineRule="auto"/>
    </w:pPr>
    <w:rPr>
      <w:lang w:val="de-DE" w:eastAsia="de-DE"/>
    </w:rPr>
  </w:style>
  <w:style w:type="paragraph" w:customStyle="1" w:styleId="794C8F1895F04F6EADF94BDF0923B521">
    <w:name w:val="794C8F1895F04F6EADF94BDF0923B521"/>
    <w:rsid w:val="00B167A2"/>
    <w:pPr>
      <w:spacing w:after="160" w:line="259" w:lineRule="auto"/>
    </w:pPr>
    <w:rPr>
      <w:lang w:val="de-DE" w:eastAsia="de-DE"/>
    </w:rPr>
  </w:style>
  <w:style w:type="paragraph" w:customStyle="1" w:styleId="39E3BFE27AEC47CA866BB745B15416A6">
    <w:name w:val="39E3BFE27AEC47CA866BB745B15416A6"/>
    <w:rsid w:val="00B167A2"/>
    <w:pPr>
      <w:spacing w:after="160" w:line="259" w:lineRule="auto"/>
    </w:pPr>
    <w:rPr>
      <w:lang w:val="de-DE" w:eastAsia="de-DE"/>
    </w:rPr>
  </w:style>
  <w:style w:type="paragraph" w:customStyle="1" w:styleId="77DC8247234748E4B5C65BE352E793C0">
    <w:name w:val="77DC8247234748E4B5C65BE352E793C0"/>
    <w:rsid w:val="00B167A2"/>
    <w:pPr>
      <w:spacing w:after="160" w:line="259" w:lineRule="auto"/>
    </w:pPr>
    <w:rPr>
      <w:lang w:val="de-DE" w:eastAsia="de-DE"/>
    </w:rPr>
  </w:style>
  <w:style w:type="paragraph" w:customStyle="1" w:styleId="09CD8CF100DA40B2A11112E74097C410">
    <w:name w:val="09CD8CF100DA40B2A11112E74097C410"/>
    <w:rsid w:val="00B167A2"/>
    <w:pPr>
      <w:spacing w:after="160" w:line="259" w:lineRule="auto"/>
    </w:pPr>
    <w:rPr>
      <w:lang w:val="de-DE" w:eastAsia="de-DE"/>
    </w:rPr>
  </w:style>
  <w:style w:type="paragraph" w:customStyle="1" w:styleId="3DED53AE722A406C891EDCC735833AAA">
    <w:name w:val="3DED53AE722A406C891EDCC735833AAA"/>
    <w:rsid w:val="00B167A2"/>
    <w:pPr>
      <w:spacing w:after="160" w:line="259" w:lineRule="auto"/>
    </w:pPr>
    <w:rPr>
      <w:lang w:val="de-DE" w:eastAsia="de-DE"/>
    </w:rPr>
  </w:style>
  <w:style w:type="paragraph" w:customStyle="1" w:styleId="4A63EDEF710940EDB42F23606D531856">
    <w:name w:val="4A63EDEF710940EDB42F23606D531856"/>
    <w:rsid w:val="00B167A2"/>
    <w:pPr>
      <w:spacing w:after="160" w:line="259" w:lineRule="auto"/>
    </w:pPr>
    <w:rPr>
      <w:lang w:val="de-DE" w:eastAsia="de-DE"/>
    </w:rPr>
  </w:style>
  <w:style w:type="paragraph" w:customStyle="1" w:styleId="5C2F8AC1205E42F3A49D6EBB04A1AEE4">
    <w:name w:val="5C2F8AC1205E42F3A49D6EBB04A1AEE4"/>
    <w:rsid w:val="00B167A2"/>
    <w:pPr>
      <w:spacing w:after="160" w:line="259" w:lineRule="auto"/>
    </w:pPr>
    <w:rPr>
      <w:lang w:val="de-DE" w:eastAsia="de-DE"/>
    </w:rPr>
  </w:style>
  <w:style w:type="paragraph" w:customStyle="1" w:styleId="A7D7F1BE2DE04B39BF34620F0D30CA16">
    <w:name w:val="A7D7F1BE2DE04B39BF34620F0D30CA16"/>
    <w:rsid w:val="00B167A2"/>
    <w:pPr>
      <w:spacing w:after="160" w:line="259" w:lineRule="auto"/>
    </w:pPr>
    <w:rPr>
      <w:lang w:val="de-DE" w:eastAsia="de-DE"/>
    </w:rPr>
  </w:style>
  <w:style w:type="paragraph" w:customStyle="1" w:styleId="88477854CF644B0D8B7C964173BB58FB">
    <w:name w:val="88477854CF644B0D8B7C964173BB58FB"/>
    <w:rsid w:val="00B167A2"/>
    <w:pPr>
      <w:spacing w:after="160" w:line="259" w:lineRule="auto"/>
    </w:pPr>
    <w:rPr>
      <w:lang w:val="de-DE" w:eastAsia="de-DE"/>
    </w:rPr>
  </w:style>
  <w:style w:type="paragraph" w:customStyle="1" w:styleId="558D0EDEA6054537AB0F6AF2D9FF7551">
    <w:name w:val="558D0EDEA6054537AB0F6AF2D9FF7551"/>
    <w:rsid w:val="00B167A2"/>
    <w:pPr>
      <w:spacing w:after="160" w:line="259" w:lineRule="auto"/>
    </w:pPr>
    <w:rPr>
      <w:lang w:val="de-DE" w:eastAsia="de-DE"/>
    </w:rPr>
  </w:style>
  <w:style w:type="paragraph" w:customStyle="1" w:styleId="E1B703EC3F934DBDBA48FDD4739ED7FB">
    <w:name w:val="E1B703EC3F934DBDBA48FDD4739ED7FB"/>
    <w:rsid w:val="00B167A2"/>
    <w:pPr>
      <w:spacing w:after="160" w:line="259" w:lineRule="auto"/>
    </w:pPr>
    <w:rPr>
      <w:lang w:val="de-DE" w:eastAsia="de-DE"/>
    </w:rPr>
  </w:style>
  <w:style w:type="paragraph" w:customStyle="1" w:styleId="2DEF4C6F69A64CA6AE5DC404E761BA57">
    <w:name w:val="2DEF4C6F69A64CA6AE5DC404E761BA57"/>
    <w:rsid w:val="00B167A2"/>
    <w:pPr>
      <w:spacing w:after="160" w:line="259" w:lineRule="auto"/>
    </w:pPr>
    <w:rPr>
      <w:lang w:val="de-DE" w:eastAsia="de-DE"/>
    </w:rPr>
  </w:style>
  <w:style w:type="paragraph" w:customStyle="1" w:styleId="D88948E3888044C6BAE558BAB4ADD82A">
    <w:name w:val="D88948E3888044C6BAE558BAB4ADD82A"/>
    <w:rsid w:val="00B167A2"/>
    <w:pPr>
      <w:spacing w:after="160" w:line="259" w:lineRule="auto"/>
    </w:pPr>
    <w:rPr>
      <w:lang w:val="de-DE" w:eastAsia="de-DE"/>
    </w:rPr>
  </w:style>
  <w:style w:type="paragraph" w:customStyle="1" w:styleId="7351FE0F6CB74112895B9733AA77929D">
    <w:name w:val="7351FE0F6CB74112895B9733AA77929D"/>
    <w:rsid w:val="00B167A2"/>
    <w:pPr>
      <w:spacing w:after="160" w:line="259" w:lineRule="auto"/>
    </w:pPr>
    <w:rPr>
      <w:lang w:val="de-DE" w:eastAsia="de-DE"/>
    </w:rPr>
  </w:style>
  <w:style w:type="paragraph" w:customStyle="1" w:styleId="9BB8DD1F12CA4A12AB4FCBAB8E40E090">
    <w:name w:val="9BB8DD1F12CA4A12AB4FCBAB8E40E090"/>
    <w:rsid w:val="00A55FD4"/>
  </w:style>
  <w:style w:type="paragraph" w:customStyle="1" w:styleId="E8684893355F460CA7BCD3F6174F4DF8">
    <w:name w:val="E8684893355F460CA7BCD3F6174F4DF8"/>
    <w:rsid w:val="00A55FD4"/>
  </w:style>
  <w:style w:type="paragraph" w:customStyle="1" w:styleId="A7C3601354E1D042A877290C7F7F7D96">
    <w:name w:val="A7C3601354E1D042A877290C7F7F7D96"/>
    <w:rsid w:val="00917653"/>
    <w:pPr>
      <w:spacing w:after="0" w:line="240" w:lineRule="auto"/>
    </w:pPr>
    <w:rPr>
      <w:sz w:val="24"/>
      <w:szCs w:val="24"/>
      <w:lang w:val="de-DE" w:eastAsia="de-DE"/>
    </w:rPr>
  </w:style>
  <w:style w:type="paragraph" w:customStyle="1" w:styleId="97CF05A4EF04474C89B2A07A45D42D03">
    <w:name w:val="97CF05A4EF04474C89B2A07A45D42D03"/>
    <w:rsid w:val="00917653"/>
    <w:pPr>
      <w:spacing w:after="0" w:line="240" w:lineRule="auto"/>
    </w:pPr>
    <w:rPr>
      <w:sz w:val="24"/>
      <w:szCs w:val="24"/>
      <w:lang w:val="de-DE" w:eastAsia="de-DE"/>
    </w:rPr>
  </w:style>
  <w:style w:type="paragraph" w:customStyle="1" w:styleId="B126D9032C5397409D5F6FB291188FA6">
    <w:name w:val="B126D9032C5397409D5F6FB291188FA6"/>
    <w:rsid w:val="00917653"/>
    <w:pPr>
      <w:spacing w:after="0" w:line="240" w:lineRule="auto"/>
    </w:pPr>
    <w:rPr>
      <w:sz w:val="24"/>
      <w:szCs w:val="24"/>
      <w:lang w:val="de-DE" w:eastAsia="de-DE"/>
    </w:rPr>
  </w:style>
  <w:style w:type="paragraph" w:customStyle="1" w:styleId="74E0A9FD4DA52F4FBB7039996AD5BE33">
    <w:name w:val="74E0A9FD4DA52F4FBB7039996AD5BE33"/>
    <w:rsid w:val="00917653"/>
    <w:pPr>
      <w:spacing w:after="0" w:line="240" w:lineRule="auto"/>
    </w:pPr>
    <w:rPr>
      <w:sz w:val="24"/>
      <w:szCs w:val="24"/>
      <w:lang w:val="de-DE" w:eastAsia="de-DE"/>
    </w:rPr>
  </w:style>
  <w:style w:type="paragraph" w:customStyle="1" w:styleId="53930D1A0D15384E8650CE41201289B8">
    <w:name w:val="53930D1A0D15384E8650CE41201289B8"/>
    <w:rsid w:val="00917653"/>
    <w:pPr>
      <w:spacing w:after="0" w:line="240" w:lineRule="auto"/>
    </w:pPr>
    <w:rPr>
      <w:sz w:val="24"/>
      <w:szCs w:val="24"/>
      <w:lang w:val="de-DE" w:eastAsia="de-DE"/>
    </w:rPr>
  </w:style>
  <w:style w:type="paragraph" w:customStyle="1" w:styleId="8F1A40B1FC80E1469C18238382B05AC0">
    <w:name w:val="8F1A40B1FC80E1469C18238382B05AC0"/>
    <w:rsid w:val="00917653"/>
    <w:pPr>
      <w:spacing w:after="0" w:line="240" w:lineRule="auto"/>
    </w:pPr>
    <w:rPr>
      <w:sz w:val="24"/>
      <w:szCs w:val="24"/>
      <w:lang w:val="de-DE" w:eastAsia="de-DE"/>
    </w:rPr>
  </w:style>
  <w:style w:type="paragraph" w:customStyle="1" w:styleId="742EA61897CA7143B39FE758570BC7DE">
    <w:name w:val="742EA61897CA7143B39FE758570BC7DE"/>
    <w:rsid w:val="00917653"/>
    <w:pPr>
      <w:spacing w:after="0" w:line="240" w:lineRule="auto"/>
    </w:pPr>
    <w:rPr>
      <w:sz w:val="24"/>
      <w:szCs w:val="24"/>
      <w:lang w:val="de-DE" w:eastAsia="de-DE"/>
    </w:rPr>
  </w:style>
  <w:style w:type="paragraph" w:customStyle="1" w:styleId="77BE2ADECAD0814E8F36FCC4DA736A0C">
    <w:name w:val="77BE2ADECAD0814E8F36FCC4DA736A0C"/>
    <w:rsid w:val="00917653"/>
    <w:pPr>
      <w:spacing w:after="0" w:line="240" w:lineRule="auto"/>
    </w:pPr>
    <w:rPr>
      <w:sz w:val="24"/>
      <w:szCs w:val="24"/>
      <w:lang w:val="de-DE" w:eastAsia="de-DE"/>
    </w:rPr>
  </w:style>
  <w:style w:type="paragraph" w:customStyle="1" w:styleId="CB26E55DD6F2F84E96F95FE4A709FC78">
    <w:name w:val="CB26E55DD6F2F84E96F95FE4A709FC78"/>
    <w:rsid w:val="00917653"/>
    <w:pPr>
      <w:spacing w:after="0" w:line="240" w:lineRule="auto"/>
    </w:pPr>
    <w:rPr>
      <w:sz w:val="24"/>
      <w:szCs w:val="24"/>
      <w:lang w:val="de-DE" w:eastAsia="de-DE"/>
    </w:rPr>
  </w:style>
  <w:style w:type="paragraph" w:customStyle="1" w:styleId="66FE9DB7AB9CD34EB81AAA38D6C80CEA">
    <w:name w:val="66FE9DB7AB9CD34EB81AAA38D6C80CEA"/>
    <w:rsid w:val="00E1469E"/>
    <w:pPr>
      <w:spacing w:after="0" w:line="240" w:lineRule="auto"/>
    </w:pPr>
    <w:rPr>
      <w:sz w:val="24"/>
      <w:szCs w:val="24"/>
      <w:lang w:val="de-DE" w:eastAsia="de-DE"/>
    </w:rPr>
  </w:style>
  <w:style w:type="paragraph" w:customStyle="1" w:styleId="F041E894AF82EB4CAF41DAA64D8F36CB">
    <w:name w:val="F041E894AF82EB4CAF41DAA64D8F36CB"/>
    <w:rsid w:val="00E1469E"/>
    <w:pPr>
      <w:spacing w:after="0" w:line="240" w:lineRule="auto"/>
    </w:pPr>
    <w:rPr>
      <w:sz w:val="24"/>
      <w:szCs w:val="24"/>
      <w:lang w:val="de-DE" w:eastAsia="de-DE"/>
    </w:rPr>
  </w:style>
  <w:style w:type="paragraph" w:customStyle="1" w:styleId="4C724F26DF83D84E893AD6F4E5F04850">
    <w:name w:val="4C724F26DF83D84E893AD6F4E5F04850"/>
    <w:rsid w:val="008139DA"/>
    <w:pPr>
      <w:spacing w:after="0" w:line="240" w:lineRule="auto"/>
    </w:pPr>
    <w:rPr>
      <w:sz w:val="24"/>
      <w:szCs w:val="24"/>
      <w:lang w:val="de-DE" w:eastAsia="de-DE"/>
    </w:rPr>
  </w:style>
  <w:style w:type="paragraph" w:customStyle="1" w:styleId="EE1CD7CE5C760C498623BE8CC8A944C1">
    <w:name w:val="EE1CD7CE5C760C498623BE8CC8A944C1"/>
    <w:rsid w:val="008139DA"/>
    <w:pPr>
      <w:spacing w:after="0" w:line="240" w:lineRule="auto"/>
    </w:pPr>
    <w:rPr>
      <w:sz w:val="24"/>
      <w:szCs w:val="24"/>
      <w:lang w:val="de-DE" w:eastAsia="de-DE"/>
    </w:rPr>
  </w:style>
  <w:style w:type="paragraph" w:customStyle="1" w:styleId="211F76A60181EC48A5B050622DE83882">
    <w:name w:val="211F76A60181EC48A5B050622DE83882"/>
    <w:rsid w:val="008139DA"/>
    <w:pPr>
      <w:spacing w:after="0" w:line="240" w:lineRule="auto"/>
    </w:pPr>
    <w:rPr>
      <w:sz w:val="24"/>
      <w:szCs w:val="24"/>
      <w:lang w:val="de-DE" w:eastAsia="de-DE"/>
    </w:rPr>
  </w:style>
  <w:style w:type="paragraph" w:customStyle="1" w:styleId="74DBAE8187D35D4793548C937584F796">
    <w:name w:val="74DBAE8187D35D4793548C937584F796"/>
    <w:rsid w:val="008139DA"/>
    <w:pPr>
      <w:spacing w:after="0" w:line="240" w:lineRule="auto"/>
    </w:pPr>
    <w:rPr>
      <w:sz w:val="24"/>
      <w:szCs w:val="24"/>
      <w:lang w:val="de-DE" w:eastAsia="de-DE"/>
    </w:rPr>
  </w:style>
  <w:style w:type="paragraph" w:customStyle="1" w:styleId="3E4013653DEB99448CACBDF76E6D5664">
    <w:name w:val="3E4013653DEB99448CACBDF76E6D5664"/>
    <w:rsid w:val="008139DA"/>
    <w:pPr>
      <w:spacing w:after="0" w:line="240" w:lineRule="auto"/>
    </w:pPr>
    <w:rPr>
      <w:sz w:val="24"/>
      <w:szCs w:val="24"/>
      <w:lang w:val="de-DE" w:eastAsia="de-DE"/>
    </w:rPr>
  </w:style>
  <w:style w:type="paragraph" w:customStyle="1" w:styleId="46F411C86398E943832CAC458BAE5A32">
    <w:name w:val="46F411C86398E943832CAC458BAE5A32"/>
    <w:rsid w:val="008139DA"/>
    <w:pPr>
      <w:spacing w:after="0" w:line="240" w:lineRule="auto"/>
    </w:pPr>
    <w:rPr>
      <w:sz w:val="24"/>
      <w:szCs w:val="24"/>
      <w:lang w:val="de-DE" w:eastAsia="de-DE"/>
    </w:rPr>
  </w:style>
  <w:style w:type="paragraph" w:customStyle="1" w:styleId="24F90F728B39A24EA89D98BACF83CA35">
    <w:name w:val="24F90F728B39A24EA89D98BACF83CA35"/>
    <w:rsid w:val="008139DA"/>
    <w:pPr>
      <w:spacing w:after="0" w:line="240" w:lineRule="auto"/>
    </w:pPr>
    <w:rPr>
      <w:sz w:val="24"/>
      <w:szCs w:val="24"/>
      <w:lang w:val="de-DE" w:eastAsia="de-DE"/>
    </w:rPr>
  </w:style>
  <w:style w:type="paragraph" w:customStyle="1" w:styleId="0221D3940C71A440941A6FAD0EA1BDFA">
    <w:name w:val="0221D3940C71A440941A6FAD0EA1BDFA"/>
    <w:rsid w:val="008139DA"/>
    <w:pPr>
      <w:spacing w:after="0" w:line="240" w:lineRule="auto"/>
    </w:pPr>
    <w:rPr>
      <w:sz w:val="24"/>
      <w:szCs w:val="24"/>
      <w:lang w:val="de-DE" w:eastAsia="de-DE"/>
    </w:rPr>
  </w:style>
  <w:style w:type="paragraph" w:customStyle="1" w:styleId="F4433B0AF3EACA409E9F20DC1A84E2EC">
    <w:name w:val="F4433B0AF3EACA409E9F20DC1A84E2EC"/>
    <w:rsid w:val="008139DA"/>
    <w:pPr>
      <w:spacing w:after="0" w:line="240" w:lineRule="auto"/>
    </w:pPr>
    <w:rPr>
      <w:sz w:val="24"/>
      <w:szCs w:val="24"/>
      <w:lang w:val="de-DE" w:eastAsia="de-DE"/>
    </w:rPr>
  </w:style>
  <w:style w:type="paragraph" w:customStyle="1" w:styleId="8D99DFF60CDEFD489BE2442352713F90">
    <w:name w:val="8D99DFF60CDEFD489BE2442352713F90"/>
    <w:rsid w:val="008139DA"/>
    <w:pPr>
      <w:spacing w:after="0" w:line="240" w:lineRule="auto"/>
    </w:pPr>
    <w:rPr>
      <w:sz w:val="24"/>
      <w:szCs w:val="24"/>
      <w:lang w:val="de-DE" w:eastAsia="de-DE"/>
    </w:rPr>
  </w:style>
  <w:style w:type="paragraph" w:customStyle="1" w:styleId="21A64BCDFF962B4BA5A681674226D9FB">
    <w:name w:val="21A64BCDFF962B4BA5A681674226D9FB"/>
    <w:rsid w:val="008139DA"/>
    <w:pPr>
      <w:spacing w:after="0" w:line="240" w:lineRule="auto"/>
    </w:pPr>
    <w:rPr>
      <w:sz w:val="24"/>
      <w:szCs w:val="24"/>
      <w:lang w:val="de-DE" w:eastAsia="de-DE"/>
    </w:rPr>
  </w:style>
  <w:style w:type="paragraph" w:customStyle="1" w:styleId="6DD7D6C54B9FCA49ACF56357BB18D2A8">
    <w:name w:val="6DD7D6C54B9FCA49ACF56357BB18D2A8"/>
    <w:rsid w:val="008139DA"/>
    <w:pPr>
      <w:spacing w:after="0" w:line="240" w:lineRule="auto"/>
    </w:pPr>
    <w:rPr>
      <w:sz w:val="24"/>
      <w:szCs w:val="24"/>
      <w:lang w:val="de-DE" w:eastAsia="de-DE"/>
    </w:rPr>
  </w:style>
  <w:style w:type="paragraph" w:customStyle="1" w:styleId="DA6605205E74A94AAFBE0692F0713F2C">
    <w:name w:val="DA6605205E74A94AAFBE0692F0713F2C"/>
    <w:rsid w:val="008139DA"/>
    <w:pPr>
      <w:spacing w:after="0" w:line="240" w:lineRule="auto"/>
    </w:pPr>
    <w:rPr>
      <w:sz w:val="24"/>
      <w:szCs w:val="24"/>
      <w:lang w:val="de-DE" w:eastAsia="de-DE"/>
    </w:rPr>
  </w:style>
  <w:style w:type="paragraph" w:customStyle="1" w:styleId="D9B71A87F278458786F4EBEF2213F861">
    <w:name w:val="D9B71A87F278458786F4EBEF2213F861"/>
    <w:rsid w:val="00E85021"/>
    <w:pPr>
      <w:spacing w:after="160" w:line="259" w:lineRule="auto"/>
    </w:pPr>
    <w:rPr>
      <w:lang w:val="de-DE" w:eastAsia="de-DE"/>
    </w:rPr>
  </w:style>
  <w:style w:type="paragraph" w:customStyle="1" w:styleId="5397C988E9704DE2809DB6B9EA4A927D">
    <w:name w:val="5397C988E9704DE2809DB6B9EA4A927D"/>
    <w:rsid w:val="00E85021"/>
    <w:pPr>
      <w:spacing w:after="160" w:line="259" w:lineRule="auto"/>
    </w:pPr>
    <w:rPr>
      <w:lang w:val="de-DE" w:eastAsia="de-DE"/>
    </w:rPr>
  </w:style>
  <w:style w:type="paragraph" w:customStyle="1" w:styleId="B4AA0085F97A49A897750E57A6E8C7E0">
    <w:name w:val="B4AA0085F97A49A897750E57A6E8C7E0"/>
    <w:rsid w:val="00E85021"/>
    <w:pPr>
      <w:spacing w:after="160" w:line="259" w:lineRule="auto"/>
    </w:pPr>
    <w:rPr>
      <w:lang w:val="de-DE" w:eastAsia="de-DE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0E44655E-ACCA-406C-B790-AB8A604056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87ED37E2.dotm</Template>
  <TotalTime>0</TotalTime>
  <Pages>16</Pages>
  <Words>1880</Words>
  <Characters>11847</Characters>
  <Application>Microsoft Office Word</Application>
  <DocSecurity>4</DocSecurity>
  <Lines>98</Lines>
  <Paragraphs>27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13700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Annina Scherrer</dc:creator>
  <cp:lastModifiedBy>Baldinger Nina DGS GSH</cp:lastModifiedBy>
  <cp:revision>2</cp:revision>
  <cp:lastPrinted>2017-09-28T12:02:00Z</cp:lastPrinted>
  <dcterms:created xsi:type="dcterms:W3CDTF">2017-09-28T12:02:00Z</dcterms:created>
  <dcterms:modified xsi:type="dcterms:W3CDTF">2017-09-28T12:02:00Z</dcterms:modified>
</cp:coreProperties>
</file>